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5265E" w14:textId="1F1FBBB8" w:rsidR="008E176C" w:rsidRDefault="008E176C" w:rsidP="008E17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85"/>
        </w:tabs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September 6</w:t>
      </w:r>
      <w:r>
        <w:rPr>
          <w:sz w:val="22"/>
          <w:szCs w:val="22"/>
        </w:rPr>
        <w:t>, 2023</w:t>
      </w:r>
      <w:r>
        <w:rPr>
          <w:sz w:val="22"/>
          <w:szCs w:val="22"/>
        </w:rPr>
        <w:tab/>
      </w:r>
    </w:p>
    <w:p w14:paraId="59ADC1F5" w14:textId="77777777" w:rsidR="008E176C" w:rsidRDefault="008E176C" w:rsidP="008E176C">
      <w:pPr>
        <w:jc w:val="left"/>
        <w:rPr>
          <w:sz w:val="22"/>
          <w:szCs w:val="22"/>
        </w:rPr>
      </w:pPr>
    </w:p>
    <w:p w14:paraId="79F6BDB9" w14:textId="77777777" w:rsidR="008E176C" w:rsidRDefault="008E176C" w:rsidP="008E176C">
      <w:pPr>
        <w:jc w:val="left"/>
        <w:rPr>
          <w:sz w:val="22"/>
          <w:szCs w:val="22"/>
        </w:rPr>
      </w:pPr>
    </w:p>
    <w:p w14:paraId="09D96DBA" w14:textId="77777777" w:rsidR="008E176C" w:rsidRDefault="008E176C" w:rsidP="008E176C">
      <w:pPr>
        <w:jc w:val="left"/>
        <w:rPr>
          <w:u w:val="single"/>
        </w:rPr>
      </w:pPr>
      <w:r>
        <w:rPr>
          <w:u w:val="single"/>
        </w:rPr>
        <w:t>VIA E-MAIL</w:t>
      </w:r>
    </w:p>
    <w:p w14:paraId="140F8B8D" w14:textId="2D864F17" w:rsidR="008E176C" w:rsidRDefault="008E176C" w:rsidP="008E176C">
      <w:r>
        <w:t>Mr. M</w:t>
      </w:r>
    </w:p>
    <w:p w14:paraId="373FBA8E" w14:textId="77777777" w:rsidR="008E176C" w:rsidRPr="008E176C" w:rsidRDefault="008E176C" w:rsidP="008E176C">
      <w:pPr>
        <w:pStyle w:val="PlainText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8E176C">
          <w:rPr>
            <w:rStyle w:val="Hyperlink"/>
            <w:rFonts w:ascii="Times New Roman" w:hAnsi="Times New Roman" w:cs="Times New Roman"/>
            <w:sz w:val="24"/>
            <w:szCs w:val="24"/>
          </w:rPr>
          <w:t>opra+request-50833-015fc714@requests.opramachine.com</w:t>
        </w:r>
      </w:hyperlink>
    </w:p>
    <w:p w14:paraId="33695233" w14:textId="77777777" w:rsidR="008E176C" w:rsidRPr="003D6459" w:rsidRDefault="008E176C" w:rsidP="008E176C">
      <w:pPr>
        <w:rPr>
          <w:color w:val="323E4F"/>
          <w:szCs w:val="24"/>
        </w:rPr>
      </w:pPr>
    </w:p>
    <w:p w14:paraId="6A834E49" w14:textId="77777777" w:rsidR="008E176C" w:rsidRDefault="008E176C" w:rsidP="008E176C">
      <w:pPr>
        <w:jc w:val="left"/>
        <w:rPr>
          <w:b/>
        </w:rPr>
      </w:pPr>
      <w:r>
        <w:rPr>
          <w:b/>
        </w:rPr>
        <w:t>RE:</w:t>
      </w:r>
      <w:r>
        <w:rPr>
          <w:b/>
        </w:rPr>
        <w:tab/>
        <w:t>OPRA REQUEST</w:t>
      </w:r>
    </w:p>
    <w:p w14:paraId="4A5F259A" w14:textId="77777777" w:rsidR="008E176C" w:rsidRDefault="008E176C" w:rsidP="008E176C">
      <w:pPr>
        <w:jc w:val="left"/>
      </w:pPr>
    </w:p>
    <w:p w14:paraId="3F32720B" w14:textId="69BA16BE" w:rsidR="008E176C" w:rsidRPr="008E176C" w:rsidRDefault="008E176C" w:rsidP="008E176C">
      <w:pPr>
        <w:jc w:val="left"/>
        <w:rPr>
          <w:szCs w:val="24"/>
        </w:rPr>
      </w:pPr>
      <w:r w:rsidRPr="008E176C">
        <w:rPr>
          <w:szCs w:val="24"/>
        </w:rPr>
        <w:t xml:space="preserve">Dear </w:t>
      </w:r>
      <w:r w:rsidRPr="008E176C">
        <w:rPr>
          <w:szCs w:val="24"/>
        </w:rPr>
        <w:t>Mr. M</w:t>
      </w:r>
      <w:r w:rsidRPr="008E176C">
        <w:rPr>
          <w:szCs w:val="24"/>
        </w:rPr>
        <w:t>:</w:t>
      </w:r>
    </w:p>
    <w:p w14:paraId="0D4DD575" w14:textId="77777777" w:rsidR="008E176C" w:rsidRPr="008E176C" w:rsidRDefault="008E176C" w:rsidP="008E176C">
      <w:pPr>
        <w:jc w:val="left"/>
        <w:rPr>
          <w:rFonts w:eastAsia="Calibri"/>
          <w:szCs w:val="24"/>
        </w:rPr>
      </w:pPr>
    </w:p>
    <w:p w14:paraId="7E02AB96" w14:textId="30441C9E" w:rsidR="008E176C" w:rsidRPr="008E176C" w:rsidRDefault="008E176C" w:rsidP="008E176C">
      <w:pPr>
        <w:rPr>
          <w:szCs w:val="24"/>
        </w:rPr>
      </w:pPr>
      <w:r w:rsidRPr="008E176C">
        <w:rPr>
          <w:szCs w:val="24"/>
        </w:rPr>
        <w:t xml:space="preserve">We received your Open Public Records Act (OPRA) request via e-mail on August </w:t>
      </w:r>
      <w:r>
        <w:rPr>
          <w:szCs w:val="24"/>
        </w:rPr>
        <w:t>30</w:t>
      </w:r>
      <w:r w:rsidRPr="008E176C">
        <w:rPr>
          <w:szCs w:val="24"/>
        </w:rPr>
        <w:t>, 2023. Specifically, your request seeks:</w:t>
      </w:r>
    </w:p>
    <w:p w14:paraId="477DA1A3" w14:textId="77777777" w:rsidR="008E176C" w:rsidRPr="008E176C" w:rsidRDefault="008E176C" w:rsidP="008E176C">
      <w:pPr>
        <w:rPr>
          <w:szCs w:val="24"/>
        </w:rPr>
      </w:pPr>
    </w:p>
    <w:p w14:paraId="2D49EB76" w14:textId="7B5089F6" w:rsidR="008E176C" w:rsidRPr="008E176C" w:rsidRDefault="008E176C" w:rsidP="008E176C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8E176C">
        <w:rPr>
          <w:rFonts w:ascii="Times New Roman" w:hAnsi="Times New Roman" w:cs="Times New Roman"/>
          <w:sz w:val="24"/>
          <w:szCs w:val="24"/>
        </w:rPr>
        <w:t>“Please provide a copy of the full application for the installation of a well submitted in 1982 (application # 82-3482 for Block 4701, Lot 30).”</w:t>
      </w:r>
    </w:p>
    <w:p w14:paraId="07DAE457" w14:textId="77777777" w:rsidR="008E176C" w:rsidRPr="008E176C" w:rsidRDefault="008E176C" w:rsidP="008E176C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</w:p>
    <w:p w14:paraId="73768DBE" w14:textId="77777777" w:rsidR="008E176C" w:rsidRPr="008E176C" w:rsidRDefault="008E176C" w:rsidP="008E176C">
      <w:pPr>
        <w:rPr>
          <w:szCs w:val="24"/>
        </w:rPr>
      </w:pPr>
      <w:r w:rsidRPr="008E176C">
        <w:rPr>
          <w:szCs w:val="24"/>
        </w:rPr>
        <w:t>Attached are the documents responsive to your request.</w:t>
      </w:r>
    </w:p>
    <w:p w14:paraId="2628BA0F" w14:textId="77777777" w:rsidR="008E176C" w:rsidRPr="008E176C" w:rsidRDefault="008E176C" w:rsidP="008E176C">
      <w:pPr>
        <w:tabs>
          <w:tab w:val="left" w:pos="2235"/>
        </w:tabs>
        <w:autoSpaceDE w:val="0"/>
        <w:autoSpaceDN w:val="0"/>
        <w:adjustRightInd w:val="0"/>
        <w:rPr>
          <w:szCs w:val="24"/>
        </w:rPr>
      </w:pPr>
      <w:r w:rsidRPr="008E176C">
        <w:rPr>
          <w:szCs w:val="24"/>
        </w:rPr>
        <w:tab/>
      </w:r>
    </w:p>
    <w:p w14:paraId="03768F45" w14:textId="77777777" w:rsidR="008E176C" w:rsidRPr="008E176C" w:rsidRDefault="008E176C" w:rsidP="008E176C">
      <w:pPr>
        <w:rPr>
          <w:szCs w:val="24"/>
        </w:rPr>
      </w:pPr>
    </w:p>
    <w:p w14:paraId="7662F7EB" w14:textId="77777777" w:rsidR="008E176C" w:rsidRPr="008E176C" w:rsidRDefault="008E176C" w:rsidP="008E176C">
      <w:pPr>
        <w:tabs>
          <w:tab w:val="left" w:pos="4680"/>
          <w:tab w:val="left" w:pos="5040"/>
          <w:tab w:val="left" w:pos="5400"/>
        </w:tabs>
        <w:rPr>
          <w:szCs w:val="24"/>
        </w:rPr>
      </w:pPr>
      <w:r w:rsidRPr="008E176C">
        <w:rPr>
          <w:noProof/>
          <w:szCs w:val="24"/>
        </w:rPr>
        <w:drawing>
          <wp:anchor distT="0" distB="0" distL="114300" distR="114300" simplePos="0" relativeHeight="251658240" behindDoc="1" locked="0" layoutInCell="1" allowOverlap="1" wp14:anchorId="79A6912E" wp14:editId="061C9969">
            <wp:simplePos x="0" y="0"/>
            <wp:positionH relativeFrom="column">
              <wp:posOffset>2914650</wp:posOffset>
            </wp:positionH>
            <wp:positionV relativeFrom="paragraph">
              <wp:posOffset>161925</wp:posOffset>
            </wp:positionV>
            <wp:extent cx="2056130" cy="527685"/>
            <wp:effectExtent l="0" t="0" r="1270" b="5715"/>
            <wp:wrapNone/>
            <wp:docPr id="2" name="Picture 2" descr="k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m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52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176C">
        <w:rPr>
          <w:szCs w:val="24"/>
        </w:rPr>
        <w:tab/>
        <w:t>Sincerely,</w:t>
      </w:r>
    </w:p>
    <w:p w14:paraId="4DCDF8DE" w14:textId="77777777" w:rsidR="008E176C" w:rsidRPr="008E176C" w:rsidRDefault="008E176C" w:rsidP="008E176C">
      <w:pPr>
        <w:tabs>
          <w:tab w:val="left" w:pos="4680"/>
          <w:tab w:val="left" w:pos="5040"/>
          <w:tab w:val="left" w:pos="5400"/>
        </w:tabs>
        <w:rPr>
          <w:szCs w:val="24"/>
        </w:rPr>
      </w:pPr>
    </w:p>
    <w:p w14:paraId="71D13848" w14:textId="77777777" w:rsidR="008E176C" w:rsidRPr="008E176C" w:rsidRDefault="008E176C" w:rsidP="008E176C">
      <w:pPr>
        <w:tabs>
          <w:tab w:val="left" w:pos="4680"/>
          <w:tab w:val="left" w:pos="5040"/>
          <w:tab w:val="left" w:pos="5400"/>
        </w:tabs>
        <w:rPr>
          <w:szCs w:val="24"/>
        </w:rPr>
      </w:pPr>
    </w:p>
    <w:p w14:paraId="026927FB" w14:textId="77777777" w:rsidR="008E176C" w:rsidRPr="008E176C" w:rsidRDefault="008E176C" w:rsidP="008E176C">
      <w:pPr>
        <w:tabs>
          <w:tab w:val="left" w:pos="4680"/>
          <w:tab w:val="left" w:pos="5040"/>
          <w:tab w:val="left" w:pos="5400"/>
        </w:tabs>
        <w:rPr>
          <w:szCs w:val="24"/>
        </w:rPr>
      </w:pPr>
    </w:p>
    <w:p w14:paraId="172F8B8C" w14:textId="77777777" w:rsidR="008E176C" w:rsidRPr="008E176C" w:rsidRDefault="008E176C" w:rsidP="008E176C">
      <w:pPr>
        <w:tabs>
          <w:tab w:val="left" w:pos="4680"/>
          <w:tab w:val="left" w:pos="5040"/>
          <w:tab w:val="left" w:pos="5400"/>
        </w:tabs>
        <w:rPr>
          <w:szCs w:val="24"/>
        </w:rPr>
      </w:pPr>
      <w:r w:rsidRPr="008E176C">
        <w:rPr>
          <w:szCs w:val="24"/>
        </w:rPr>
        <w:tab/>
        <w:t>Keith M. Carter</w:t>
      </w:r>
    </w:p>
    <w:p w14:paraId="160938A8" w14:textId="77777777" w:rsidR="008E176C" w:rsidRPr="008E176C" w:rsidRDefault="008E176C" w:rsidP="008E176C">
      <w:pPr>
        <w:rPr>
          <w:szCs w:val="24"/>
        </w:rPr>
      </w:pPr>
      <w:r w:rsidRPr="008E176C">
        <w:rPr>
          <w:szCs w:val="24"/>
        </w:rPr>
        <w:tab/>
      </w:r>
      <w:r w:rsidRPr="008E176C">
        <w:rPr>
          <w:szCs w:val="24"/>
        </w:rPr>
        <w:tab/>
      </w:r>
      <w:r w:rsidRPr="008E176C">
        <w:rPr>
          <w:szCs w:val="24"/>
        </w:rPr>
        <w:tab/>
      </w:r>
      <w:r w:rsidRPr="008E176C">
        <w:rPr>
          <w:szCs w:val="24"/>
        </w:rPr>
        <w:tab/>
      </w:r>
      <w:r w:rsidRPr="008E176C">
        <w:rPr>
          <w:szCs w:val="24"/>
        </w:rPr>
        <w:tab/>
      </w:r>
      <w:r w:rsidRPr="008E176C">
        <w:rPr>
          <w:szCs w:val="24"/>
        </w:rPr>
        <w:tab/>
        <w:t xml:space="preserve">      Regulatory Programs Specialist/Records Custodian</w:t>
      </w:r>
    </w:p>
    <w:p w14:paraId="7ACF3163" w14:textId="77777777" w:rsidR="008E176C" w:rsidRPr="008E176C" w:rsidRDefault="008E176C" w:rsidP="008E176C">
      <w:pPr>
        <w:rPr>
          <w:szCs w:val="24"/>
        </w:rPr>
      </w:pPr>
    </w:p>
    <w:p w14:paraId="4B90E752" w14:textId="77777777" w:rsidR="00334FE3" w:rsidRPr="008E176C" w:rsidRDefault="00334FE3" w:rsidP="008E176C">
      <w:pPr>
        <w:rPr>
          <w:szCs w:val="24"/>
        </w:rPr>
      </w:pPr>
    </w:p>
    <w:sectPr w:rsidR="00334FE3" w:rsidRPr="008E176C" w:rsidSect="00C80233">
      <w:headerReference w:type="default" r:id="rId8"/>
      <w:headerReference w:type="first" r:id="rId9"/>
      <w:pgSz w:w="12240" w:h="15840" w:code="1"/>
      <w:pgMar w:top="1080" w:right="1080" w:bottom="1080" w:left="108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F4B07" w14:textId="77777777" w:rsidR="008E176C" w:rsidRDefault="008E176C" w:rsidP="00C80233">
      <w:r>
        <w:separator/>
      </w:r>
    </w:p>
  </w:endnote>
  <w:endnote w:type="continuationSeparator" w:id="0">
    <w:p w14:paraId="19A6F69F" w14:textId="77777777" w:rsidR="008E176C" w:rsidRDefault="008E176C" w:rsidP="00C80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B35BD" w14:textId="77777777" w:rsidR="008E176C" w:rsidRDefault="008E176C" w:rsidP="00C80233">
      <w:r>
        <w:separator/>
      </w:r>
    </w:p>
  </w:footnote>
  <w:footnote w:type="continuationSeparator" w:id="0">
    <w:p w14:paraId="6F246774" w14:textId="77777777" w:rsidR="008E176C" w:rsidRDefault="008E176C" w:rsidP="00C80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67042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69595C3" w14:textId="77777777" w:rsidR="00C80233" w:rsidRDefault="00C8023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9F2C56" w14:textId="77777777" w:rsidR="00C80233" w:rsidRDefault="00C802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90D35" w14:textId="77777777" w:rsidR="00C80233" w:rsidRDefault="00C80233" w:rsidP="00C80233">
    <w:pPr>
      <w:pStyle w:val="Header"/>
      <w:spacing w:after="27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D0F842" wp14:editId="03D0E51B">
          <wp:simplePos x="0" y="0"/>
          <wp:positionH relativeFrom="page">
            <wp:posOffset>274881</wp:posOffset>
          </wp:positionH>
          <wp:positionV relativeFrom="page">
            <wp:posOffset>297320</wp:posOffset>
          </wp:positionV>
          <wp:extent cx="7210974" cy="9466407"/>
          <wp:effectExtent l="0" t="0" r="952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0974" cy="9466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E176C"/>
    <w:rsid w:val="00095912"/>
    <w:rsid w:val="000C539F"/>
    <w:rsid w:val="000F4643"/>
    <w:rsid w:val="00117A0D"/>
    <w:rsid w:val="001265E4"/>
    <w:rsid w:val="001607E5"/>
    <w:rsid w:val="001C6138"/>
    <w:rsid w:val="001F3C95"/>
    <w:rsid w:val="00231DD5"/>
    <w:rsid w:val="00265264"/>
    <w:rsid w:val="00330247"/>
    <w:rsid w:val="00334FE3"/>
    <w:rsid w:val="003767AC"/>
    <w:rsid w:val="0039421B"/>
    <w:rsid w:val="00571845"/>
    <w:rsid w:val="005D03CF"/>
    <w:rsid w:val="006007BE"/>
    <w:rsid w:val="00630CC7"/>
    <w:rsid w:val="00664804"/>
    <w:rsid w:val="006772B8"/>
    <w:rsid w:val="00684391"/>
    <w:rsid w:val="006A419D"/>
    <w:rsid w:val="006D3097"/>
    <w:rsid w:val="007E07C0"/>
    <w:rsid w:val="007E4CCA"/>
    <w:rsid w:val="0083127A"/>
    <w:rsid w:val="00841F13"/>
    <w:rsid w:val="008E176C"/>
    <w:rsid w:val="009E6AC5"/>
    <w:rsid w:val="00A30079"/>
    <w:rsid w:val="00AE2E77"/>
    <w:rsid w:val="00B25C68"/>
    <w:rsid w:val="00B331A1"/>
    <w:rsid w:val="00C737A9"/>
    <w:rsid w:val="00C80233"/>
    <w:rsid w:val="00C87A01"/>
    <w:rsid w:val="00CB1A15"/>
    <w:rsid w:val="00DD249B"/>
    <w:rsid w:val="00DF1E00"/>
    <w:rsid w:val="00E032EC"/>
    <w:rsid w:val="00E321C8"/>
    <w:rsid w:val="00EA0BC6"/>
    <w:rsid w:val="00F8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5FC89"/>
  <w15:docId w15:val="{751A4702-DDBB-4CD3-8E99-47BAC3474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76C"/>
    <w:pPr>
      <w:jc w:val="both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07C0"/>
    <w:rPr>
      <w:rFonts w:eastAsiaTheme="majorEastAsia" w:cs="Arial"/>
      <w:sz w:val="20"/>
    </w:rPr>
  </w:style>
  <w:style w:type="paragraph" w:styleId="EnvelopeAddress">
    <w:name w:val="envelope address"/>
    <w:basedOn w:val="Normal"/>
    <w:uiPriority w:val="99"/>
    <w:semiHidden/>
    <w:unhideWhenUsed/>
    <w:rsid w:val="007E07C0"/>
    <w:pPr>
      <w:framePr w:w="7920" w:h="1980" w:hRule="exact" w:hSpace="180" w:wrap="auto" w:hAnchor="page" w:xAlign="center" w:yAlign="bottom"/>
      <w:ind w:left="2880"/>
    </w:pPr>
    <w:rPr>
      <w:rFonts w:eastAsiaTheme="majorEastAsia" w:cs="Arial"/>
    </w:rPr>
  </w:style>
  <w:style w:type="paragraph" w:styleId="Header">
    <w:name w:val="header"/>
    <w:basedOn w:val="Normal"/>
    <w:link w:val="HeaderChar"/>
    <w:uiPriority w:val="99"/>
    <w:unhideWhenUsed/>
    <w:rsid w:val="00C802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0233"/>
  </w:style>
  <w:style w:type="paragraph" w:styleId="Footer">
    <w:name w:val="footer"/>
    <w:basedOn w:val="Normal"/>
    <w:link w:val="FooterChar"/>
    <w:uiPriority w:val="99"/>
    <w:unhideWhenUsed/>
    <w:rsid w:val="00C802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0233"/>
  </w:style>
  <w:style w:type="paragraph" w:styleId="BalloonText">
    <w:name w:val="Balloon Text"/>
    <w:basedOn w:val="Normal"/>
    <w:link w:val="BalloonTextChar"/>
    <w:uiPriority w:val="99"/>
    <w:semiHidden/>
    <w:unhideWhenUsed/>
    <w:rsid w:val="00C802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23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E176C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E176C"/>
    <w:pPr>
      <w:jc w:val="left"/>
    </w:pPr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E176C"/>
    <w:rPr>
      <w:rFonts w:ascii="Calibr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9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ra+request-50833-015fc714@requests.opramachine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ublic\templates\Word%20Templates\Pinelands%20Commission\letterhea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Pinelands Commission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Carter, Keith</dc:creator>
  <cp:lastModifiedBy>Carter, Keith [PINELANDS]</cp:lastModifiedBy>
  <cp:revision>1</cp:revision>
  <dcterms:created xsi:type="dcterms:W3CDTF">2023-09-06T15:25:00Z</dcterms:created>
  <dcterms:modified xsi:type="dcterms:W3CDTF">2023-09-06T15:27:00Z</dcterms:modified>
</cp:coreProperties>
</file>