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5C00" w14:textId="34DF24D0" w:rsidR="00F934D0" w:rsidRDefault="00D659F2" w:rsidP="00A24CC0">
      <w:pP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F934D0">
        <w:rPr>
          <w:szCs w:val="24"/>
        </w:rPr>
        <w:t>August 14</w:t>
      </w:r>
      <w:r>
        <w:rPr>
          <w:szCs w:val="24"/>
        </w:rPr>
        <w:t>, 2025</w:t>
      </w:r>
    </w:p>
    <w:p w14:paraId="63380C2E" w14:textId="77777777" w:rsidR="00F934D0" w:rsidRDefault="00F934D0" w:rsidP="00A24CC0">
      <w:pPr>
        <w:rPr>
          <w:szCs w:val="24"/>
        </w:rPr>
      </w:pPr>
    </w:p>
    <w:p w14:paraId="282C3C1B" w14:textId="1C098926" w:rsidR="00A24CC0" w:rsidRDefault="00F934D0" w:rsidP="00A24CC0">
      <w:pPr>
        <w:rPr>
          <w:szCs w:val="24"/>
        </w:rPr>
      </w:pPr>
      <w:r>
        <w:rPr>
          <w:szCs w:val="24"/>
        </w:rPr>
        <w:t>Opra+request-79478-9242f1bf@requests.opramachine.com</w:t>
      </w:r>
      <w:r w:rsidR="00A24CC0">
        <w:rPr>
          <w:szCs w:val="24"/>
        </w:rPr>
        <w:tab/>
      </w:r>
      <w:r w:rsidR="00A24CC0">
        <w:rPr>
          <w:szCs w:val="24"/>
        </w:rPr>
        <w:tab/>
      </w:r>
      <w:r w:rsidR="00A24CC0">
        <w:rPr>
          <w:szCs w:val="24"/>
        </w:rPr>
        <w:tab/>
      </w:r>
      <w:r w:rsidR="00A24CC0">
        <w:rPr>
          <w:szCs w:val="24"/>
        </w:rPr>
        <w:tab/>
      </w:r>
      <w:r w:rsidR="00A24CC0">
        <w:rPr>
          <w:szCs w:val="24"/>
        </w:rPr>
        <w:tab/>
      </w:r>
      <w:r w:rsidR="00A24CC0">
        <w:rPr>
          <w:szCs w:val="24"/>
        </w:rPr>
        <w:tab/>
      </w:r>
      <w:r w:rsidR="00A24CC0">
        <w:rPr>
          <w:szCs w:val="24"/>
        </w:rPr>
        <w:tab/>
      </w:r>
      <w:r w:rsidR="00A01AC2">
        <w:rPr>
          <w:szCs w:val="24"/>
        </w:rPr>
        <w:tab/>
      </w:r>
      <w:r w:rsidR="00A24CC0">
        <w:rPr>
          <w:szCs w:val="24"/>
        </w:rPr>
        <w:t xml:space="preserve"> </w:t>
      </w:r>
    </w:p>
    <w:p w14:paraId="440AA390" w14:textId="77777777" w:rsidR="00A24CC0" w:rsidRDefault="00A24CC0" w:rsidP="00A24CC0">
      <w:pPr>
        <w:rPr>
          <w:szCs w:val="24"/>
        </w:rPr>
      </w:pPr>
      <w:r>
        <w:rPr>
          <w:szCs w:val="24"/>
        </w:rPr>
        <w:t>Dear Requester,</w:t>
      </w:r>
    </w:p>
    <w:p w14:paraId="6731974A" w14:textId="77777777" w:rsidR="00A24CC0" w:rsidRDefault="00A24CC0" w:rsidP="00A24CC0">
      <w:pPr>
        <w:rPr>
          <w:szCs w:val="24"/>
        </w:rPr>
      </w:pPr>
    </w:p>
    <w:p w14:paraId="7485D2C3" w14:textId="4ED7920F" w:rsidR="00A24CC0" w:rsidRDefault="00A24CC0" w:rsidP="00A24CC0">
      <w:pPr>
        <w:rPr>
          <w:szCs w:val="24"/>
        </w:rPr>
      </w:pPr>
      <w:r>
        <w:rPr>
          <w:szCs w:val="24"/>
        </w:rPr>
        <w:t xml:space="preserve">The Office of Local Code Enforcement, Southern Regional Office, Division of Codes and Standards, Department of Community Affairs, is in receipt of your request for records under the Open Public Records Act (OPRA), regarding construction permits issued in the </w:t>
      </w:r>
      <w:r w:rsidR="00715CA5">
        <w:rPr>
          <w:szCs w:val="24"/>
        </w:rPr>
        <w:t>Borough of Folsom</w:t>
      </w:r>
      <w:r w:rsidR="002D1157">
        <w:rPr>
          <w:szCs w:val="24"/>
        </w:rPr>
        <w:t>, N. J</w:t>
      </w:r>
      <w:r>
        <w:rPr>
          <w:szCs w:val="24"/>
        </w:rPr>
        <w:t>.</w:t>
      </w:r>
    </w:p>
    <w:p w14:paraId="506EBB3E" w14:textId="77777777" w:rsidR="003348E6" w:rsidRDefault="003348E6" w:rsidP="00A24CC0">
      <w:pPr>
        <w:rPr>
          <w:szCs w:val="24"/>
        </w:rPr>
      </w:pPr>
    </w:p>
    <w:p w14:paraId="342AF7DA" w14:textId="77C47EDC" w:rsidR="00A24CC0" w:rsidRDefault="00A24CC0" w:rsidP="00A24CC0">
      <w:pPr>
        <w:rPr>
          <w:szCs w:val="24"/>
        </w:rPr>
      </w:pPr>
      <w:r>
        <w:rPr>
          <w:szCs w:val="24"/>
        </w:rPr>
        <w:t xml:space="preserve">OPRA request </w:t>
      </w:r>
      <w:r>
        <w:rPr>
          <w:b/>
          <w:bCs/>
          <w:szCs w:val="24"/>
        </w:rPr>
        <w:t>C2</w:t>
      </w:r>
      <w:r w:rsidR="00087281">
        <w:rPr>
          <w:b/>
          <w:bCs/>
          <w:szCs w:val="24"/>
        </w:rPr>
        <w:t>3</w:t>
      </w:r>
      <w:r w:rsidR="00F934D0">
        <w:rPr>
          <w:b/>
          <w:bCs/>
          <w:szCs w:val="24"/>
        </w:rPr>
        <w:t>9183</w:t>
      </w:r>
      <w:r>
        <w:rPr>
          <w:szCs w:val="24"/>
        </w:rPr>
        <w:t xml:space="preserve">, which is the tracking number for your request for copies of </w:t>
      </w:r>
      <w:r w:rsidR="00087281">
        <w:rPr>
          <w:szCs w:val="24"/>
        </w:rPr>
        <w:t>Building Permits per</w:t>
      </w:r>
      <w:r>
        <w:rPr>
          <w:szCs w:val="24"/>
        </w:rPr>
        <w:t xml:space="preserve">taining to the following </w:t>
      </w:r>
      <w:r w:rsidR="00876167">
        <w:rPr>
          <w:szCs w:val="24"/>
        </w:rPr>
        <w:t>parcel</w:t>
      </w:r>
      <w:r>
        <w:rPr>
          <w:szCs w:val="24"/>
        </w:rPr>
        <w:t>:</w:t>
      </w:r>
    </w:p>
    <w:p w14:paraId="28639E1D" w14:textId="77777777" w:rsidR="003348E6" w:rsidRDefault="003348E6" w:rsidP="00A24CC0">
      <w:pPr>
        <w:rPr>
          <w:szCs w:val="24"/>
        </w:rPr>
      </w:pPr>
    </w:p>
    <w:p w14:paraId="3136246B" w14:textId="3F0B1FC4" w:rsidR="00A24CC0" w:rsidRDefault="00F934D0" w:rsidP="00A24CC0">
      <w:pPr>
        <w:numPr>
          <w:ilvl w:val="0"/>
          <w:numId w:val="49"/>
        </w:numPr>
        <w:overflowPunct/>
        <w:autoSpaceDE/>
        <w:adjustRightInd/>
        <w:spacing w:line="252" w:lineRule="auto"/>
        <w:rPr>
          <w:szCs w:val="24"/>
        </w:rPr>
      </w:pPr>
      <w:r>
        <w:rPr>
          <w:szCs w:val="24"/>
        </w:rPr>
        <w:t>9</w:t>
      </w:r>
      <w:r w:rsidRPr="00F934D0">
        <w:rPr>
          <w:szCs w:val="24"/>
          <w:vertAlign w:val="superscript"/>
        </w:rPr>
        <w:t>th</w:t>
      </w:r>
      <w:r>
        <w:rPr>
          <w:szCs w:val="24"/>
        </w:rPr>
        <w:t xml:space="preserve"> Street</w:t>
      </w:r>
    </w:p>
    <w:p w14:paraId="051FFC8F" w14:textId="5585CA2E" w:rsidR="00A24CC0" w:rsidRDefault="00F934D0" w:rsidP="00A24CC0">
      <w:pPr>
        <w:ind w:left="720"/>
        <w:contextualSpacing/>
        <w:rPr>
          <w:szCs w:val="24"/>
        </w:rPr>
      </w:pPr>
      <w:r>
        <w:rPr>
          <w:szCs w:val="24"/>
        </w:rPr>
        <w:t>Folsom</w:t>
      </w:r>
      <w:r w:rsidR="00A24CC0">
        <w:rPr>
          <w:szCs w:val="24"/>
        </w:rPr>
        <w:t>, NJ</w:t>
      </w:r>
      <w:r>
        <w:rPr>
          <w:szCs w:val="24"/>
        </w:rPr>
        <w:t xml:space="preserve"> 08037</w:t>
      </w:r>
    </w:p>
    <w:p w14:paraId="3728ABB4" w14:textId="28CE85A2" w:rsidR="00A24CC0" w:rsidRDefault="00A24CC0" w:rsidP="00A24CC0">
      <w:pPr>
        <w:ind w:left="720"/>
        <w:contextualSpacing/>
        <w:rPr>
          <w:szCs w:val="24"/>
        </w:rPr>
      </w:pPr>
      <w:r>
        <w:rPr>
          <w:szCs w:val="24"/>
        </w:rPr>
        <w:t xml:space="preserve">Block </w:t>
      </w:r>
      <w:r w:rsidR="00F934D0">
        <w:rPr>
          <w:szCs w:val="24"/>
        </w:rPr>
        <w:t>3301</w:t>
      </w:r>
      <w:r>
        <w:rPr>
          <w:szCs w:val="24"/>
        </w:rPr>
        <w:t xml:space="preserve"> and Lot</w:t>
      </w:r>
      <w:r w:rsidR="003348E6">
        <w:rPr>
          <w:szCs w:val="24"/>
        </w:rPr>
        <w:t xml:space="preserve"> </w:t>
      </w:r>
      <w:r w:rsidR="00F934D0">
        <w:rPr>
          <w:szCs w:val="24"/>
        </w:rPr>
        <w:t>1</w:t>
      </w:r>
    </w:p>
    <w:p w14:paraId="2E4FE33F" w14:textId="77777777" w:rsidR="00A24CC0" w:rsidRDefault="00A24CC0" w:rsidP="00A24CC0">
      <w:pPr>
        <w:ind w:left="720"/>
        <w:contextualSpacing/>
        <w:rPr>
          <w:szCs w:val="24"/>
        </w:rPr>
      </w:pPr>
    </w:p>
    <w:p w14:paraId="49CDACF8" w14:textId="77777777" w:rsidR="00A24CC0" w:rsidRDefault="00A24CC0" w:rsidP="00A24CC0">
      <w:pPr>
        <w:overflowPunct/>
        <w:autoSpaceDE/>
        <w:adjustRightInd/>
        <w:spacing w:line="252" w:lineRule="auto"/>
        <w:rPr>
          <w:szCs w:val="24"/>
        </w:rPr>
      </w:pPr>
      <w:r>
        <w:rPr>
          <w:szCs w:val="24"/>
        </w:rPr>
        <w:t>A thorough search was conducted of our records which discovered:</w:t>
      </w:r>
    </w:p>
    <w:p w14:paraId="165BEF1F" w14:textId="77777777" w:rsidR="002D1157" w:rsidRDefault="002D1157" w:rsidP="00A24CC0">
      <w:pPr>
        <w:overflowPunct/>
        <w:autoSpaceDE/>
        <w:adjustRightInd/>
        <w:spacing w:line="252" w:lineRule="auto"/>
        <w:rPr>
          <w:szCs w:val="24"/>
        </w:rPr>
      </w:pPr>
    </w:p>
    <w:p w14:paraId="72719210" w14:textId="17D2C825" w:rsidR="00A24CC0" w:rsidRPr="002D1157" w:rsidRDefault="002D1157" w:rsidP="002D1157">
      <w:pPr>
        <w:pStyle w:val="ListParagraph"/>
        <w:numPr>
          <w:ilvl w:val="0"/>
          <w:numId w:val="53"/>
        </w:numPr>
        <w:spacing w:line="252" w:lineRule="auto"/>
        <w:rPr>
          <w:rFonts w:ascii="Times New Roman" w:hAnsi="Times New Roman" w:cs="Times New Roman"/>
          <w:szCs w:val="24"/>
        </w:rPr>
      </w:pPr>
      <w:r w:rsidRPr="002D1157">
        <w:rPr>
          <w:rFonts w:ascii="Times New Roman" w:hAnsi="Times New Roman" w:cs="Times New Roman"/>
          <w:szCs w:val="24"/>
        </w:rPr>
        <w:t>There were no Building Permits, Site Plans, Inspection Reports, or Surveys pertaining to this request</w:t>
      </w:r>
    </w:p>
    <w:p w14:paraId="09FD6634" w14:textId="728C0488" w:rsidR="00A24CC0" w:rsidRPr="00556E8C" w:rsidRDefault="00A24CC0" w:rsidP="002D1157">
      <w:pPr>
        <w:pStyle w:val="ListParagraph"/>
        <w:numPr>
          <w:ilvl w:val="0"/>
          <w:numId w:val="53"/>
        </w:numPr>
        <w:spacing w:line="252" w:lineRule="auto"/>
        <w:rPr>
          <w:szCs w:val="24"/>
        </w:rPr>
      </w:pPr>
      <w:r w:rsidRPr="00556E8C">
        <w:rPr>
          <w:rFonts w:ascii="Times New Roman" w:hAnsi="Times New Roman" w:cs="Times New Roman"/>
          <w:szCs w:val="24"/>
        </w:rPr>
        <w:t xml:space="preserve">There </w:t>
      </w:r>
      <w:r w:rsidR="000F6FBB" w:rsidRPr="00556E8C">
        <w:rPr>
          <w:rFonts w:ascii="Times New Roman" w:hAnsi="Times New Roman" w:cs="Times New Roman"/>
          <w:szCs w:val="24"/>
        </w:rPr>
        <w:t xml:space="preserve">were </w:t>
      </w:r>
      <w:r w:rsidR="003348E6" w:rsidRPr="00556E8C">
        <w:rPr>
          <w:rFonts w:ascii="Times New Roman" w:hAnsi="Times New Roman" w:cs="Times New Roman"/>
          <w:szCs w:val="24"/>
        </w:rPr>
        <w:t>no Notice and Orders (Construction Violation</w:t>
      </w:r>
      <w:r w:rsidR="002D1157" w:rsidRPr="00556E8C">
        <w:rPr>
          <w:rFonts w:ascii="Times New Roman" w:hAnsi="Times New Roman" w:cs="Times New Roman"/>
          <w:szCs w:val="24"/>
        </w:rPr>
        <w:t>s</w:t>
      </w:r>
      <w:r w:rsidR="003348E6" w:rsidRPr="00556E8C">
        <w:rPr>
          <w:rFonts w:ascii="Times New Roman" w:hAnsi="Times New Roman" w:cs="Times New Roman"/>
          <w:szCs w:val="24"/>
        </w:rPr>
        <w:t>)</w:t>
      </w:r>
      <w:r w:rsidR="000F6FBB" w:rsidRPr="00556E8C">
        <w:rPr>
          <w:rFonts w:ascii="Times New Roman" w:hAnsi="Times New Roman" w:cs="Times New Roman"/>
          <w:szCs w:val="24"/>
        </w:rPr>
        <w:t xml:space="preserve"> found relating to the request</w:t>
      </w:r>
      <w:r w:rsidR="00087281" w:rsidRPr="00556E8C">
        <w:rPr>
          <w:szCs w:val="24"/>
        </w:rPr>
        <w:t>.</w:t>
      </w:r>
    </w:p>
    <w:p w14:paraId="2A74B4E3" w14:textId="77777777" w:rsidR="003348E6" w:rsidRDefault="003348E6" w:rsidP="003348E6">
      <w:pPr>
        <w:rPr>
          <w:szCs w:val="24"/>
        </w:rPr>
      </w:pPr>
    </w:p>
    <w:p w14:paraId="1B80B708" w14:textId="533884D3" w:rsidR="003348E6" w:rsidRPr="003348E6" w:rsidRDefault="003348E6" w:rsidP="003348E6">
      <w:pPr>
        <w:rPr>
          <w:szCs w:val="24"/>
        </w:rPr>
      </w:pPr>
      <w:r w:rsidRPr="003348E6">
        <w:rPr>
          <w:szCs w:val="24"/>
        </w:rPr>
        <w:t xml:space="preserve">Please note, this office only handles the issuance of construction permits and maintains those records. </w:t>
      </w:r>
      <w:r w:rsidR="008F0B90">
        <w:rPr>
          <w:szCs w:val="24"/>
        </w:rPr>
        <w:t xml:space="preserve">  </w:t>
      </w:r>
      <w:r w:rsidR="002D1157">
        <w:rPr>
          <w:szCs w:val="24"/>
        </w:rPr>
        <w:t>Please contact the Municipal Tax Assessor for tax records/assessments:</w:t>
      </w:r>
      <w:r w:rsidR="008F0B90">
        <w:rPr>
          <w:szCs w:val="24"/>
        </w:rPr>
        <w:t xml:space="preserve"> the Municipal Zoning Officer for Code Violations</w:t>
      </w:r>
      <w:r w:rsidR="002D1157">
        <w:rPr>
          <w:szCs w:val="24"/>
        </w:rPr>
        <w:t xml:space="preserve">; the </w:t>
      </w:r>
      <w:r w:rsidR="00556E8C">
        <w:rPr>
          <w:szCs w:val="24"/>
        </w:rPr>
        <w:t>Municipal</w:t>
      </w:r>
      <w:r w:rsidR="002D1157">
        <w:rPr>
          <w:szCs w:val="24"/>
        </w:rPr>
        <w:t xml:space="preserve"> Planning/Zoning Board for Zoning Records and Variances; the Department of </w:t>
      </w:r>
      <w:r w:rsidR="00810A42">
        <w:rPr>
          <w:szCs w:val="24"/>
        </w:rPr>
        <w:t>Environmental</w:t>
      </w:r>
      <w:r w:rsidR="002D1157">
        <w:rPr>
          <w:szCs w:val="24"/>
        </w:rPr>
        <w:t xml:space="preserve"> Protection for environmental records; and Federal Emergency Management Agency FEMA for flood zone </w:t>
      </w:r>
      <w:r w:rsidR="004C66DA">
        <w:rPr>
          <w:szCs w:val="24"/>
        </w:rPr>
        <w:t>designations.</w:t>
      </w:r>
    </w:p>
    <w:p w14:paraId="28F41704" w14:textId="77777777" w:rsidR="00087281" w:rsidRPr="00087281" w:rsidRDefault="00087281" w:rsidP="00087281">
      <w:pPr>
        <w:overflowPunct/>
        <w:autoSpaceDE/>
        <w:adjustRightInd/>
        <w:spacing w:line="252" w:lineRule="auto"/>
        <w:rPr>
          <w:szCs w:val="24"/>
        </w:rPr>
      </w:pPr>
    </w:p>
    <w:p w14:paraId="7A7E5CB2" w14:textId="4CE5B6AF" w:rsidR="00A24CC0" w:rsidRDefault="00A24CC0" w:rsidP="00A24CC0">
      <w:pPr>
        <w:rPr>
          <w:szCs w:val="24"/>
        </w:rPr>
      </w:pPr>
      <w:r>
        <w:rPr>
          <w:szCs w:val="24"/>
        </w:rPr>
        <w:t xml:space="preserve">OPRA request </w:t>
      </w:r>
      <w:r>
        <w:rPr>
          <w:b/>
          <w:bCs/>
          <w:szCs w:val="24"/>
        </w:rPr>
        <w:t>C2</w:t>
      </w:r>
      <w:r w:rsidR="00087281">
        <w:rPr>
          <w:b/>
          <w:bCs/>
          <w:szCs w:val="24"/>
        </w:rPr>
        <w:t>3</w:t>
      </w:r>
      <w:r w:rsidR="00810A42">
        <w:rPr>
          <w:b/>
          <w:bCs/>
          <w:szCs w:val="24"/>
        </w:rPr>
        <w:t>9183</w:t>
      </w:r>
      <w:r>
        <w:rPr>
          <w:szCs w:val="24"/>
        </w:rPr>
        <w:t xml:space="preserve"> is hereby deemed to be closed. Please do not hesitate to contact me if you have any questions.</w:t>
      </w:r>
    </w:p>
    <w:p w14:paraId="59B01ECB" w14:textId="77777777" w:rsidR="008765DB" w:rsidRDefault="008765DB" w:rsidP="00A24CC0">
      <w:pPr>
        <w:rPr>
          <w:szCs w:val="24"/>
        </w:rPr>
      </w:pPr>
    </w:p>
    <w:p w14:paraId="420D4617" w14:textId="3FC0920F" w:rsidR="008765DB" w:rsidRDefault="00765DFA" w:rsidP="00A24CC0">
      <w:pPr>
        <w:rPr>
          <w:szCs w:val="24"/>
        </w:rPr>
      </w:pPr>
      <w:r>
        <w:rPr>
          <w:szCs w:val="24"/>
        </w:rPr>
        <w:t>Thank you</w:t>
      </w:r>
      <w:r w:rsidR="00A24CC0">
        <w:rPr>
          <w:szCs w:val="24"/>
        </w:rPr>
        <w:t>,</w:t>
      </w:r>
    </w:p>
    <w:p w14:paraId="59F50AA1" w14:textId="77777777" w:rsidR="00A24CC0" w:rsidRDefault="00A24CC0" w:rsidP="00A24CC0">
      <w:pPr>
        <w:rPr>
          <w:szCs w:val="24"/>
        </w:rPr>
      </w:pPr>
    </w:p>
    <w:p w14:paraId="28A5B91A" w14:textId="6099AD9B" w:rsidR="00A24CC0" w:rsidRPr="00087281" w:rsidRDefault="00765DFA" w:rsidP="00A24CC0">
      <w:pPr>
        <w:rPr>
          <w:rFonts w:ascii="Brush Script MT" w:hAnsi="Brush Script MT"/>
          <w:color w:val="1F4E79" w:themeColor="accent5" w:themeShade="80"/>
          <w:sz w:val="28"/>
          <w:szCs w:val="28"/>
        </w:rPr>
      </w:pPr>
      <w:r w:rsidRPr="00087281">
        <w:rPr>
          <w:rFonts w:ascii="Brush Script MT" w:hAnsi="Brush Script MT"/>
          <w:color w:val="1F4E79" w:themeColor="accent5" w:themeShade="80"/>
          <w:sz w:val="28"/>
          <w:szCs w:val="28"/>
        </w:rPr>
        <w:t>Susan Carroll</w:t>
      </w:r>
    </w:p>
    <w:p w14:paraId="78BAE286" w14:textId="77777777" w:rsidR="00A24CC0" w:rsidRDefault="00A24CC0" w:rsidP="00A24CC0">
      <w:pPr>
        <w:rPr>
          <w:szCs w:val="24"/>
        </w:rPr>
      </w:pPr>
      <w:r>
        <w:rPr>
          <w:szCs w:val="24"/>
        </w:rPr>
        <w:t>OPRA Custodian</w:t>
      </w:r>
    </w:p>
    <w:p w14:paraId="349124D8" w14:textId="77777777" w:rsidR="00A24CC0" w:rsidRDefault="00A24CC0" w:rsidP="00A24CC0">
      <w:pPr>
        <w:rPr>
          <w:szCs w:val="24"/>
        </w:rPr>
      </w:pPr>
      <w:r>
        <w:rPr>
          <w:szCs w:val="24"/>
        </w:rPr>
        <w:t>Office of State &amp; Local Code Inspections</w:t>
      </w:r>
    </w:p>
    <w:p w14:paraId="3F3F372E" w14:textId="77777777" w:rsidR="00A24CC0" w:rsidRDefault="00A24CC0" w:rsidP="00A24CC0">
      <w:pPr>
        <w:rPr>
          <w:szCs w:val="24"/>
        </w:rPr>
      </w:pPr>
      <w:r>
        <w:rPr>
          <w:szCs w:val="24"/>
        </w:rPr>
        <w:t>Southern Regional Office</w:t>
      </w:r>
    </w:p>
    <w:p w14:paraId="0726D3B4" w14:textId="4AFF2D38" w:rsidR="009E1722" w:rsidRPr="00A24CC0" w:rsidRDefault="009E1722" w:rsidP="00A24CC0"/>
    <w:sectPr w:rsidR="009E1722" w:rsidRPr="00A24CC0" w:rsidSect="004E489A">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360" w:left="1440" w:header="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B6E31" w14:textId="77777777" w:rsidR="003A7828" w:rsidRDefault="003A7828">
      <w:r>
        <w:separator/>
      </w:r>
    </w:p>
  </w:endnote>
  <w:endnote w:type="continuationSeparator" w:id="0">
    <w:p w14:paraId="1268BDE4" w14:textId="77777777" w:rsidR="003A7828" w:rsidRDefault="003A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26A" w14:textId="77777777" w:rsidR="00032951" w:rsidRDefault="00032951" w:rsidP="0058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960963" w14:textId="77777777" w:rsidR="00032951" w:rsidRDefault="00032951" w:rsidP="00581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3EAA" w14:textId="77777777" w:rsidR="00032951" w:rsidRPr="006E10FD" w:rsidRDefault="00032951" w:rsidP="0058100B">
    <w:pPr>
      <w:pStyle w:val="Footer"/>
      <w:framePr w:wrap="around" w:vAnchor="text" w:hAnchor="margin" w:xAlign="right" w:y="1"/>
      <w:rPr>
        <w:rStyle w:val="PageNumber"/>
        <w:sz w:val="20"/>
      </w:rPr>
    </w:pPr>
    <w:r w:rsidRPr="006E10FD">
      <w:rPr>
        <w:rStyle w:val="PageNumber"/>
        <w:sz w:val="20"/>
      </w:rPr>
      <w:fldChar w:fldCharType="begin"/>
    </w:r>
    <w:r w:rsidRPr="006E10FD">
      <w:rPr>
        <w:rStyle w:val="PageNumber"/>
        <w:sz w:val="20"/>
      </w:rPr>
      <w:instrText xml:space="preserve">PAGE  </w:instrText>
    </w:r>
    <w:r w:rsidRPr="006E10FD">
      <w:rPr>
        <w:rStyle w:val="PageNumber"/>
        <w:sz w:val="20"/>
      </w:rPr>
      <w:fldChar w:fldCharType="separate"/>
    </w:r>
    <w:r w:rsidR="003D2AD8">
      <w:rPr>
        <w:rStyle w:val="PageNumber"/>
        <w:noProof/>
        <w:sz w:val="20"/>
      </w:rPr>
      <w:t>2</w:t>
    </w:r>
    <w:r w:rsidRPr="006E10FD">
      <w:rPr>
        <w:rStyle w:val="PageNumber"/>
        <w:sz w:val="20"/>
      </w:rPr>
      <w:fldChar w:fldCharType="end"/>
    </w:r>
  </w:p>
  <w:p w14:paraId="605A0042" w14:textId="77777777" w:rsidR="00032951" w:rsidRPr="00E00D40" w:rsidRDefault="00032951" w:rsidP="0058100B">
    <w:pPr>
      <w:pStyle w:val="Footer"/>
      <w:tabs>
        <w:tab w:val="clear" w:pos="8640"/>
        <w:tab w:val="center"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AE08" w14:textId="54114981" w:rsidR="00032951" w:rsidRDefault="003626ED">
    <w:pPr>
      <w:pStyle w:val="Footer"/>
    </w:pPr>
    <w:r>
      <w:rPr>
        <w:noProof/>
      </w:rPr>
      <w:drawing>
        <wp:anchor distT="0" distB="0" distL="114300" distR="114300" simplePos="0" relativeHeight="251657728" behindDoc="1" locked="0" layoutInCell="1" allowOverlap="1" wp14:anchorId="3F83EBDE" wp14:editId="43FCCB55">
          <wp:simplePos x="0" y="0"/>
          <wp:positionH relativeFrom="column">
            <wp:posOffset>-666750</wp:posOffset>
          </wp:positionH>
          <wp:positionV relativeFrom="paragraph">
            <wp:posOffset>-320040</wp:posOffset>
          </wp:positionV>
          <wp:extent cx="790575" cy="4781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478155"/>
                  </a:xfrm>
                  <a:prstGeom prst="rect">
                    <a:avLst/>
                  </a:prstGeom>
                  <a:noFill/>
                </pic:spPr>
              </pic:pic>
            </a:graphicData>
          </a:graphic>
          <wp14:sizeRelH relativeFrom="page">
            <wp14:pctWidth>0</wp14:pctWidth>
          </wp14:sizeRelH>
          <wp14:sizeRelV relativeFrom="page">
            <wp14:pctHeight>0</wp14:pctHeight>
          </wp14:sizeRelV>
        </wp:anchor>
      </w:drawing>
    </w:r>
    <w:r w:rsidR="00032951">
      <w:rPr>
        <w:i/>
        <w:iCs/>
        <w:color w:val="113661"/>
        <w:sz w:val="18"/>
        <w:szCs w:val="18"/>
      </w:rPr>
      <w:tab/>
    </w:r>
    <w:r w:rsidR="00032951" w:rsidRPr="00E00D40">
      <w:rPr>
        <w:i/>
        <w:iCs/>
        <w:color w:val="113661"/>
        <w:sz w:val="18"/>
        <w:szCs w:val="18"/>
      </w:rPr>
      <w:t xml:space="preserve">New Jersey is an Equal Opportunity Employer </w:t>
    </w:r>
    <w:r w:rsidR="00032951" w:rsidRPr="00E00D40">
      <w:rPr>
        <w:color w:val="113661"/>
        <w:sz w:val="18"/>
        <w:szCs w:val="18"/>
      </w:rPr>
      <w:t xml:space="preserve">• </w:t>
    </w:r>
    <w:r w:rsidR="00032951" w:rsidRPr="00E00D40">
      <w:rPr>
        <w:i/>
        <w:iCs/>
        <w:color w:val="113661"/>
        <w:sz w:val="18"/>
        <w:szCs w:val="18"/>
      </w:rPr>
      <w:t>Printed on Recycled paper and Recyclable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688C" w14:textId="77777777" w:rsidR="003A7828" w:rsidRDefault="003A7828">
      <w:r>
        <w:separator/>
      </w:r>
    </w:p>
  </w:footnote>
  <w:footnote w:type="continuationSeparator" w:id="0">
    <w:p w14:paraId="0F404976" w14:textId="77777777" w:rsidR="003A7828" w:rsidRDefault="003A7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451F" w14:textId="77777777" w:rsidR="003D2AD8" w:rsidRDefault="003D2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02FA" w14:textId="77777777" w:rsidR="003D2AD8" w:rsidRDefault="003D2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AA74" w14:textId="0DA04180" w:rsidR="00032951" w:rsidRDefault="003626ED" w:rsidP="00661C1E">
    <w:pPr>
      <w:pStyle w:val="Header"/>
      <w:ind w:left="-1440"/>
    </w:pPr>
    <w:r>
      <w:rPr>
        <w:noProof/>
      </w:rPr>
      <w:drawing>
        <wp:inline distT="0" distB="0" distL="0" distR="0" wp14:anchorId="23A301AC" wp14:editId="650F0E30">
          <wp:extent cx="7781925"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925" cy="213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5F95"/>
    <w:multiLevelType w:val="hybridMultilevel"/>
    <w:tmpl w:val="6FA69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66342"/>
    <w:multiLevelType w:val="hybridMultilevel"/>
    <w:tmpl w:val="5D924278"/>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 w15:restartNumberingAfterBreak="0">
    <w:nsid w:val="18330172"/>
    <w:multiLevelType w:val="hybridMultilevel"/>
    <w:tmpl w:val="40E27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517AB6"/>
    <w:multiLevelType w:val="hybridMultilevel"/>
    <w:tmpl w:val="79040616"/>
    <w:lvl w:ilvl="0" w:tplc="04090001">
      <w:numFmt w:val="decimal"/>
      <w:lvlText w:val=""/>
      <w:lvlJc w:val="left"/>
      <w:pPr>
        <w:ind w:left="225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30F762F"/>
    <w:multiLevelType w:val="hybridMultilevel"/>
    <w:tmpl w:val="59FC7E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3A54E1"/>
    <w:multiLevelType w:val="hybridMultilevel"/>
    <w:tmpl w:val="8CC4D5C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70D0FEC"/>
    <w:multiLevelType w:val="hybridMultilevel"/>
    <w:tmpl w:val="50C06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5C30601"/>
    <w:multiLevelType w:val="hybridMultilevel"/>
    <w:tmpl w:val="591E6C58"/>
    <w:lvl w:ilvl="0" w:tplc="0409000F">
      <w:start w:val="1"/>
      <w:numFmt w:val="decimal"/>
      <w:lvlText w:val="%1."/>
      <w:lvlJc w:val="left"/>
      <w:pPr>
        <w:ind w:left="1080" w:hanging="360"/>
      </w:pPr>
    </w:lvl>
    <w:lvl w:ilvl="1" w:tplc="04090003">
      <w:numFmt w:val="decimal"/>
      <w:lvlText w:val="o"/>
      <w:lvlJc w:val="left"/>
      <w:pPr>
        <w:ind w:left="1800" w:hanging="360"/>
      </w:pPr>
      <w:rPr>
        <w:rFonts w:ascii="Courier New" w:hAnsi="Courier New" w:cs="Courier New" w:hint="default"/>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8" w15:restartNumberingAfterBreak="0">
    <w:nsid w:val="78523828"/>
    <w:multiLevelType w:val="hybridMultilevel"/>
    <w:tmpl w:val="D748862E"/>
    <w:lvl w:ilvl="0" w:tplc="325EC94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375157482">
    <w:abstractNumId w:val="2"/>
  </w:num>
  <w:num w:numId="2" w16cid:durableId="651564799">
    <w:abstractNumId w:val="6"/>
  </w:num>
  <w:num w:numId="3" w16cid:durableId="808128766">
    <w:abstractNumId w:val="2"/>
  </w:num>
  <w:num w:numId="4" w16cid:durableId="1937901774">
    <w:abstractNumId w:val="6"/>
    <w:lvlOverride w:ilvl="0">
      <w:startOverride w:val="1"/>
    </w:lvlOverride>
    <w:lvlOverride w:ilvl="1"/>
    <w:lvlOverride w:ilvl="2"/>
    <w:lvlOverride w:ilvl="3"/>
    <w:lvlOverride w:ilvl="4"/>
    <w:lvlOverride w:ilvl="5"/>
    <w:lvlOverride w:ilvl="6"/>
    <w:lvlOverride w:ilvl="7"/>
    <w:lvlOverride w:ilvl="8"/>
  </w:num>
  <w:num w:numId="5" w16cid:durableId="734166093">
    <w:abstractNumId w:val="2"/>
  </w:num>
  <w:num w:numId="6" w16cid:durableId="2079984317">
    <w:abstractNumId w:val="6"/>
  </w:num>
  <w:num w:numId="7" w16cid:durableId="290936731">
    <w:abstractNumId w:val="2"/>
  </w:num>
  <w:num w:numId="8" w16cid:durableId="2017153820">
    <w:abstractNumId w:val="6"/>
  </w:num>
  <w:num w:numId="9" w16cid:durableId="842471766">
    <w:abstractNumId w:val="2"/>
  </w:num>
  <w:num w:numId="10" w16cid:durableId="1026829720">
    <w:abstractNumId w:val="6"/>
  </w:num>
  <w:num w:numId="11" w16cid:durableId="1710108871">
    <w:abstractNumId w:val="3"/>
  </w:num>
  <w:num w:numId="12" w16cid:durableId="1491099793">
    <w:abstractNumId w:val="2"/>
  </w:num>
  <w:num w:numId="13" w16cid:durableId="848567890">
    <w:abstractNumId w:val="6"/>
  </w:num>
  <w:num w:numId="14" w16cid:durableId="20583604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4284709">
    <w:abstractNumId w:val="2"/>
  </w:num>
  <w:num w:numId="16" w16cid:durableId="21786504">
    <w:abstractNumId w:val="6"/>
  </w:num>
  <w:num w:numId="17" w16cid:durableId="1147208233">
    <w:abstractNumId w:val="2"/>
  </w:num>
  <w:num w:numId="18" w16cid:durableId="1458835958">
    <w:abstractNumId w:val="6"/>
  </w:num>
  <w:num w:numId="19" w16cid:durableId="417336906">
    <w:abstractNumId w:val="2"/>
  </w:num>
  <w:num w:numId="20" w16cid:durableId="2013606424">
    <w:abstractNumId w:val="6"/>
  </w:num>
  <w:num w:numId="21" w16cid:durableId="547373415">
    <w:abstractNumId w:val="2"/>
  </w:num>
  <w:num w:numId="22" w16cid:durableId="321548530">
    <w:abstractNumId w:val="6"/>
  </w:num>
  <w:num w:numId="23" w16cid:durableId="1096246019">
    <w:abstractNumId w:val="2"/>
  </w:num>
  <w:num w:numId="24" w16cid:durableId="764232084">
    <w:abstractNumId w:val="6"/>
  </w:num>
  <w:num w:numId="25" w16cid:durableId="285695654">
    <w:abstractNumId w:val="2"/>
  </w:num>
  <w:num w:numId="26" w16cid:durableId="416707165">
    <w:abstractNumId w:val="7"/>
    <w:lvlOverride w:ilvl="0">
      <w:startOverride w:val="1"/>
    </w:lvlOverride>
    <w:lvlOverride w:ilvl="1"/>
    <w:lvlOverride w:ilvl="2"/>
    <w:lvlOverride w:ilvl="3"/>
    <w:lvlOverride w:ilvl="4"/>
    <w:lvlOverride w:ilvl="5"/>
    <w:lvlOverride w:ilvl="6"/>
    <w:lvlOverride w:ilvl="7"/>
    <w:lvlOverride w:ilvl="8"/>
  </w:num>
  <w:num w:numId="27" w16cid:durableId="1284072541">
    <w:abstractNumId w:val="2"/>
  </w:num>
  <w:num w:numId="28" w16cid:durableId="1007709324">
    <w:abstractNumId w:val="6"/>
  </w:num>
  <w:num w:numId="29" w16cid:durableId="1801070285">
    <w:abstractNumId w:val="2"/>
  </w:num>
  <w:num w:numId="30" w16cid:durableId="464927516">
    <w:abstractNumId w:val="6"/>
  </w:num>
  <w:num w:numId="31" w16cid:durableId="2131896643">
    <w:abstractNumId w:val="8"/>
  </w:num>
  <w:num w:numId="32" w16cid:durableId="1831363522">
    <w:abstractNumId w:val="2"/>
  </w:num>
  <w:num w:numId="33" w16cid:durableId="732584625">
    <w:abstractNumId w:val="6"/>
  </w:num>
  <w:num w:numId="34" w16cid:durableId="1709488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2921784">
    <w:abstractNumId w:val="2"/>
  </w:num>
  <w:num w:numId="36" w16cid:durableId="793838626">
    <w:abstractNumId w:val="6"/>
  </w:num>
  <w:num w:numId="37" w16cid:durableId="446239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8897000">
    <w:abstractNumId w:val="2"/>
  </w:num>
  <w:num w:numId="39" w16cid:durableId="528221233">
    <w:abstractNumId w:val="6"/>
  </w:num>
  <w:num w:numId="40" w16cid:durableId="7378705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3377154">
    <w:abstractNumId w:val="2"/>
  </w:num>
  <w:num w:numId="42" w16cid:durableId="1443528595">
    <w:abstractNumId w:val="6"/>
  </w:num>
  <w:num w:numId="43" w16cid:durableId="18199602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28472677">
    <w:abstractNumId w:val="2"/>
  </w:num>
  <w:num w:numId="45" w16cid:durableId="1317294378">
    <w:abstractNumId w:val="6"/>
  </w:num>
  <w:num w:numId="46" w16cid:durableId="507330942">
    <w:abstractNumId w:val="2"/>
  </w:num>
  <w:num w:numId="47" w16cid:durableId="1444576224">
    <w:abstractNumId w:val="6"/>
  </w:num>
  <w:num w:numId="48" w16cid:durableId="1879661571">
    <w:abstractNumId w:val="2"/>
  </w:num>
  <w:num w:numId="49" w16cid:durableId="212666192">
    <w:abstractNumId w:val="2"/>
  </w:num>
  <w:num w:numId="50" w16cid:durableId="1872304069">
    <w:abstractNumId w:val="6"/>
  </w:num>
  <w:num w:numId="51" w16cid:durableId="206843927">
    <w:abstractNumId w:val="1"/>
  </w:num>
  <w:num w:numId="52" w16cid:durableId="1500727735">
    <w:abstractNumId w:val="4"/>
  </w:num>
  <w:num w:numId="53" w16cid:durableId="211801379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89B"/>
    <w:rsid w:val="00002AB1"/>
    <w:rsid w:val="0000339E"/>
    <w:rsid w:val="000049DB"/>
    <w:rsid w:val="00004FE6"/>
    <w:rsid w:val="00006D66"/>
    <w:rsid w:val="00007914"/>
    <w:rsid w:val="00007E84"/>
    <w:rsid w:val="00010744"/>
    <w:rsid w:val="00012C79"/>
    <w:rsid w:val="0001307A"/>
    <w:rsid w:val="000151A0"/>
    <w:rsid w:val="00015A24"/>
    <w:rsid w:val="00020E1D"/>
    <w:rsid w:val="00022135"/>
    <w:rsid w:val="00022314"/>
    <w:rsid w:val="000223D1"/>
    <w:rsid w:val="000226AD"/>
    <w:rsid w:val="00022D3B"/>
    <w:rsid w:val="00023D6B"/>
    <w:rsid w:val="00023FA4"/>
    <w:rsid w:val="00024052"/>
    <w:rsid w:val="0002557A"/>
    <w:rsid w:val="00025A2D"/>
    <w:rsid w:val="00025AE2"/>
    <w:rsid w:val="00026045"/>
    <w:rsid w:val="00026292"/>
    <w:rsid w:val="00026B2E"/>
    <w:rsid w:val="00026E01"/>
    <w:rsid w:val="0002711C"/>
    <w:rsid w:val="000271CF"/>
    <w:rsid w:val="00027E47"/>
    <w:rsid w:val="00027EBE"/>
    <w:rsid w:val="000309A2"/>
    <w:rsid w:val="00030F65"/>
    <w:rsid w:val="000326FD"/>
    <w:rsid w:val="0003287D"/>
    <w:rsid w:val="00032951"/>
    <w:rsid w:val="00033718"/>
    <w:rsid w:val="0003428F"/>
    <w:rsid w:val="000346D5"/>
    <w:rsid w:val="00034840"/>
    <w:rsid w:val="00035DFA"/>
    <w:rsid w:val="00036B17"/>
    <w:rsid w:val="00036D60"/>
    <w:rsid w:val="00037838"/>
    <w:rsid w:val="00040611"/>
    <w:rsid w:val="00040A43"/>
    <w:rsid w:val="00041140"/>
    <w:rsid w:val="00041B27"/>
    <w:rsid w:val="00042530"/>
    <w:rsid w:val="000428E0"/>
    <w:rsid w:val="0004378A"/>
    <w:rsid w:val="000439C3"/>
    <w:rsid w:val="00044D9C"/>
    <w:rsid w:val="00044E28"/>
    <w:rsid w:val="000453BE"/>
    <w:rsid w:val="00045803"/>
    <w:rsid w:val="00046E12"/>
    <w:rsid w:val="00047F34"/>
    <w:rsid w:val="00052272"/>
    <w:rsid w:val="0005274A"/>
    <w:rsid w:val="00052ADE"/>
    <w:rsid w:val="00054200"/>
    <w:rsid w:val="00054424"/>
    <w:rsid w:val="000551F8"/>
    <w:rsid w:val="00056FBC"/>
    <w:rsid w:val="00057B1C"/>
    <w:rsid w:val="000607CA"/>
    <w:rsid w:val="00060950"/>
    <w:rsid w:val="00060B1F"/>
    <w:rsid w:val="00060F13"/>
    <w:rsid w:val="00061318"/>
    <w:rsid w:val="000615AB"/>
    <w:rsid w:val="00061E8F"/>
    <w:rsid w:val="00062685"/>
    <w:rsid w:val="0006309E"/>
    <w:rsid w:val="00063E3D"/>
    <w:rsid w:val="00064F23"/>
    <w:rsid w:val="00065278"/>
    <w:rsid w:val="000657C2"/>
    <w:rsid w:val="00065A39"/>
    <w:rsid w:val="00066092"/>
    <w:rsid w:val="000668AC"/>
    <w:rsid w:val="00066C83"/>
    <w:rsid w:val="00066D8E"/>
    <w:rsid w:val="000670B4"/>
    <w:rsid w:val="00067374"/>
    <w:rsid w:val="00067ED7"/>
    <w:rsid w:val="00070596"/>
    <w:rsid w:val="00070EEA"/>
    <w:rsid w:val="000713F9"/>
    <w:rsid w:val="00071A6E"/>
    <w:rsid w:val="00071E51"/>
    <w:rsid w:val="00072273"/>
    <w:rsid w:val="00073B57"/>
    <w:rsid w:val="0007419A"/>
    <w:rsid w:val="000743A5"/>
    <w:rsid w:val="00075C05"/>
    <w:rsid w:val="00076737"/>
    <w:rsid w:val="00080016"/>
    <w:rsid w:val="0008043C"/>
    <w:rsid w:val="00081029"/>
    <w:rsid w:val="00081F25"/>
    <w:rsid w:val="0008224B"/>
    <w:rsid w:val="0008229A"/>
    <w:rsid w:val="0008305F"/>
    <w:rsid w:val="0008306A"/>
    <w:rsid w:val="000846FF"/>
    <w:rsid w:val="0008499F"/>
    <w:rsid w:val="00084EA6"/>
    <w:rsid w:val="00085C23"/>
    <w:rsid w:val="00085C5B"/>
    <w:rsid w:val="00087281"/>
    <w:rsid w:val="00090241"/>
    <w:rsid w:val="000907B5"/>
    <w:rsid w:val="000909F1"/>
    <w:rsid w:val="00090DC2"/>
    <w:rsid w:val="00091481"/>
    <w:rsid w:val="00091616"/>
    <w:rsid w:val="000921D3"/>
    <w:rsid w:val="00092469"/>
    <w:rsid w:val="000936C6"/>
    <w:rsid w:val="00096698"/>
    <w:rsid w:val="00097B93"/>
    <w:rsid w:val="000A0A5C"/>
    <w:rsid w:val="000A1A55"/>
    <w:rsid w:val="000A1CF3"/>
    <w:rsid w:val="000A2F51"/>
    <w:rsid w:val="000A37A0"/>
    <w:rsid w:val="000A3901"/>
    <w:rsid w:val="000A4560"/>
    <w:rsid w:val="000A46F3"/>
    <w:rsid w:val="000A4C92"/>
    <w:rsid w:val="000A592D"/>
    <w:rsid w:val="000A59D5"/>
    <w:rsid w:val="000A5C10"/>
    <w:rsid w:val="000A63EE"/>
    <w:rsid w:val="000A6B3E"/>
    <w:rsid w:val="000A6DE3"/>
    <w:rsid w:val="000A6E7B"/>
    <w:rsid w:val="000A728B"/>
    <w:rsid w:val="000A7F19"/>
    <w:rsid w:val="000B192B"/>
    <w:rsid w:val="000B2226"/>
    <w:rsid w:val="000B2D12"/>
    <w:rsid w:val="000B35B1"/>
    <w:rsid w:val="000B3D92"/>
    <w:rsid w:val="000B3FBA"/>
    <w:rsid w:val="000B5609"/>
    <w:rsid w:val="000B5F32"/>
    <w:rsid w:val="000B64DA"/>
    <w:rsid w:val="000B6A9A"/>
    <w:rsid w:val="000B6CBC"/>
    <w:rsid w:val="000B7CCB"/>
    <w:rsid w:val="000C015F"/>
    <w:rsid w:val="000C07D8"/>
    <w:rsid w:val="000C0A5B"/>
    <w:rsid w:val="000C13A0"/>
    <w:rsid w:val="000C13CD"/>
    <w:rsid w:val="000C14C6"/>
    <w:rsid w:val="000C18C7"/>
    <w:rsid w:val="000C1CE1"/>
    <w:rsid w:val="000C22B7"/>
    <w:rsid w:val="000C2BEE"/>
    <w:rsid w:val="000C3393"/>
    <w:rsid w:val="000C414A"/>
    <w:rsid w:val="000C47EA"/>
    <w:rsid w:val="000C4857"/>
    <w:rsid w:val="000C4BD6"/>
    <w:rsid w:val="000C557A"/>
    <w:rsid w:val="000C6CA8"/>
    <w:rsid w:val="000D0508"/>
    <w:rsid w:val="000D07C5"/>
    <w:rsid w:val="000D08BE"/>
    <w:rsid w:val="000D2751"/>
    <w:rsid w:val="000D2FEE"/>
    <w:rsid w:val="000D3182"/>
    <w:rsid w:val="000D340A"/>
    <w:rsid w:val="000D3F8E"/>
    <w:rsid w:val="000D4064"/>
    <w:rsid w:val="000D4383"/>
    <w:rsid w:val="000D4587"/>
    <w:rsid w:val="000D6644"/>
    <w:rsid w:val="000D67B5"/>
    <w:rsid w:val="000D6E06"/>
    <w:rsid w:val="000D6ECC"/>
    <w:rsid w:val="000E0E17"/>
    <w:rsid w:val="000E119A"/>
    <w:rsid w:val="000E1BBD"/>
    <w:rsid w:val="000E1C61"/>
    <w:rsid w:val="000E326D"/>
    <w:rsid w:val="000E37B5"/>
    <w:rsid w:val="000E3916"/>
    <w:rsid w:val="000E4E14"/>
    <w:rsid w:val="000E604A"/>
    <w:rsid w:val="000E6646"/>
    <w:rsid w:val="000F01F4"/>
    <w:rsid w:val="000F0DF7"/>
    <w:rsid w:val="000F1EE9"/>
    <w:rsid w:val="000F2213"/>
    <w:rsid w:val="000F2700"/>
    <w:rsid w:val="000F2D80"/>
    <w:rsid w:val="000F2F46"/>
    <w:rsid w:val="000F312D"/>
    <w:rsid w:val="000F3B43"/>
    <w:rsid w:val="000F3C34"/>
    <w:rsid w:val="000F3D8B"/>
    <w:rsid w:val="000F40D9"/>
    <w:rsid w:val="000F6250"/>
    <w:rsid w:val="000F68A4"/>
    <w:rsid w:val="000F6FBB"/>
    <w:rsid w:val="001005E8"/>
    <w:rsid w:val="001011BC"/>
    <w:rsid w:val="00101446"/>
    <w:rsid w:val="001019FF"/>
    <w:rsid w:val="00101D31"/>
    <w:rsid w:val="0010291C"/>
    <w:rsid w:val="00102E3B"/>
    <w:rsid w:val="001036DD"/>
    <w:rsid w:val="001041AD"/>
    <w:rsid w:val="00104FF0"/>
    <w:rsid w:val="001050EC"/>
    <w:rsid w:val="00105556"/>
    <w:rsid w:val="00105713"/>
    <w:rsid w:val="0010621D"/>
    <w:rsid w:val="0010719A"/>
    <w:rsid w:val="001075FD"/>
    <w:rsid w:val="001076A1"/>
    <w:rsid w:val="001105A9"/>
    <w:rsid w:val="001110E9"/>
    <w:rsid w:val="00111ECA"/>
    <w:rsid w:val="001129AF"/>
    <w:rsid w:val="001133C9"/>
    <w:rsid w:val="00113C17"/>
    <w:rsid w:val="00113D88"/>
    <w:rsid w:val="00115814"/>
    <w:rsid w:val="00115D99"/>
    <w:rsid w:val="001161B2"/>
    <w:rsid w:val="0011634D"/>
    <w:rsid w:val="00117757"/>
    <w:rsid w:val="001177C3"/>
    <w:rsid w:val="0011789B"/>
    <w:rsid w:val="00117915"/>
    <w:rsid w:val="001209D1"/>
    <w:rsid w:val="00122461"/>
    <w:rsid w:val="001233AA"/>
    <w:rsid w:val="00123429"/>
    <w:rsid w:val="00123B4F"/>
    <w:rsid w:val="00124D17"/>
    <w:rsid w:val="0012579A"/>
    <w:rsid w:val="001302A3"/>
    <w:rsid w:val="00131DCB"/>
    <w:rsid w:val="00135455"/>
    <w:rsid w:val="001366A8"/>
    <w:rsid w:val="001367EE"/>
    <w:rsid w:val="00140DCD"/>
    <w:rsid w:val="00141055"/>
    <w:rsid w:val="00141B15"/>
    <w:rsid w:val="00141B76"/>
    <w:rsid w:val="0014279F"/>
    <w:rsid w:val="00143616"/>
    <w:rsid w:val="001438E8"/>
    <w:rsid w:val="00143A0D"/>
    <w:rsid w:val="001444A1"/>
    <w:rsid w:val="00144981"/>
    <w:rsid w:val="00144B7F"/>
    <w:rsid w:val="0014591D"/>
    <w:rsid w:val="00146091"/>
    <w:rsid w:val="00146C5C"/>
    <w:rsid w:val="001471E5"/>
    <w:rsid w:val="00150173"/>
    <w:rsid w:val="00150E0B"/>
    <w:rsid w:val="0015135E"/>
    <w:rsid w:val="001519B5"/>
    <w:rsid w:val="00151A71"/>
    <w:rsid w:val="001523CC"/>
    <w:rsid w:val="0015246C"/>
    <w:rsid w:val="001530DC"/>
    <w:rsid w:val="00153347"/>
    <w:rsid w:val="00154B8B"/>
    <w:rsid w:val="00154F23"/>
    <w:rsid w:val="00154FAC"/>
    <w:rsid w:val="001558EF"/>
    <w:rsid w:val="00156BB8"/>
    <w:rsid w:val="001574BD"/>
    <w:rsid w:val="001601E6"/>
    <w:rsid w:val="00160957"/>
    <w:rsid w:val="0016139F"/>
    <w:rsid w:val="001626F2"/>
    <w:rsid w:val="00162984"/>
    <w:rsid w:val="0016305E"/>
    <w:rsid w:val="0016346C"/>
    <w:rsid w:val="00165156"/>
    <w:rsid w:val="00166FA2"/>
    <w:rsid w:val="001704C0"/>
    <w:rsid w:val="00170542"/>
    <w:rsid w:val="00170B06"/>
    <w:rsid w:val="00171E69"/>
    <w:rsid w:val="0017294F"/>
    <w:rsid w:val="00172E14"/>
    <w:rsid w:val="00172F41"/>
    <w:rsid w:val="00173041"/>
    <w:rsid w:val="0017397D"/>
    <w:rsid w:val="00175AD6"/>
    <w:rsid w:val="001765D4"/>
    <w:rsid w:val="00176FAF"/>
    <w:rsid w:val="00177112"/>
    <w:rsid w:val="0017752E"/>
    <w:rsid w:val="00177B71"/>
    <w:rsid w:val="00177DB8"/>
    <w:rsid w:val="0018042C"/>
    <w:rsid w:val="00180DD6"/>
    <w:rsid w:val="00181206"/>
    <w:rsid w:val="001813EF"/>
    <w:rsid w:val="00181B0A"/>
    <w:rsid w:val="001829FC"/>
    <w:rsid w:val="0018350E"/>
    <w:rsid w:val="0018372E"/>
    <w:rsid w:val="0018426B"/>
    <w:rsid w:val="001854F3"/>
    <w:rsid w:val="00186E51"/>
    <w:rsid w:val="00186E93"/>
    <w:rsid w:val="00186F73"/>
    <w:rsid w:val="00187041"/>
    <w:rsid w:val="00187713"/>
    <w:rsid w:val="00187C70"/>
    <w:rsid w:val="00190905"/>
    <w:rsid w:val="00190BB0"/>
    <w:rsid w:val="00191B4C"/>
    <w:rsid w:val="00191F76"/>
    <w:rsid w:val="0019241F"/>
    <w:rsid w:val="00192973"/>
    <w:rsid w:val="001939C7"/>
    <w:rsid w:val="00193DC4"/>
    <w:rsid w:val="001943FE"/>
    <w:rsid w:val="0019452B"/>
    <w:rsid w:val="0019568A"/>
    <w:rsid w:val="00197B95"/>
    <w:rsid w:val="00197DCB"/>
    <w:rsid w:val="001A023C"/>
    <w:rsid w:val="001A0749"/>
    <w:rsid w:val="001A0D18"/>
    <w:rsid w:val="001A1333"/>
    <w:rsid w:val="001A24AC"/>
    <w:rsid w:val="001A2D2A"/>
    <w:rsid w:val="001A2E32"/>
    <w:rsid w:val="001A2F1C"/>
    <w:rsid w:val="001A3313"/>
    <w:rsid w:val="001A40C4"/>
    <w:rsid w:val="001A4E62"/>
    <w:rsid w:val="001A5AEB"/>
    <w:rsid w:val="001A6393"/>
    <w:rsid w:val="001A6BE4"/>
    <w:rsid w:val="001A6DB9"/>
    <w:rsid w:val="001A759C"/>
    <w:rsid w:val="001A7759"/>
    <w:rsid w:val="001B135D"/>
    <w:rsid w:val="001B145E"/>
    <w:rsid w:val="001B1C65"/>
    <w:rsid w:val="001B22A7"/>
    <w:rsid w:val="001B2F18"/>
    <w:rsid w:val="001B2F52"/>
    <w:rsid w:val="001B3066"/>
    <w:rsid w:val="001B408D"/>
    <w:rsid w:val="001B446E"/>
    <w:rsid w:val="001B5D04"/>
    <w:rsid w:val="001B64AA"/>
    <w:rsid w:val="001C0943"/>
    <w:rsid w:val="001C0B64"/>
    <w:rsid w:val="001C10B3"/>
    <w:rsid w:val="001C1D5F"/>
    <w:rsid w:val="001C30A7"/>
    <w:rsid w:val="001C4561"/>
    <w:rsid w:val="001C4ED8"/>
    <w:rsid w:val="001C51E2"/>
    <w:rsid w:val="001C5E06"/>
    <w:rsid w:val="001C6D6C"/>
    <w:rsid w:val="001C6F9B"/>
    <w:rsid w:val="001D187C"/>
    <w:rsid w:val="001D2AB7"/>
    <w:rsid w:val="001D2FF2"/>
    <w:rsid w:val="001D387C"/>
    <w:rsid w:val="001D38A6"/>
    <w:rsid w:val="001D3D55"/>
    <w:rsid w:val="001D40C9"/>
    <w:rsid w:val="001D45B5"/>
    <w:rsid w:val="001D610D"/>
    <w:rsid w:val="001D65B4"/>
    <w:rsid w:val="001D7EE1"/>
    <w:rsid w:val="001E0026"/>
    <w:rsid w:val="001E003D"/>
    <w:rsid w:val="001E0E25"/>
    <w:rsid w:val="001E10AB"/>
    <w:rsid w:val="001E289E"/>
    <w:rsid w:val="001E2D85"/>
    <w:rsid w:val="001E365E"/>
    <w:rsid w:val="001E4D1C"/>
    <w:rsid w:val="001E5244"/>
    <w:rsid w:val="001E5432"/>
    <w:rsid w:val="001E5436"/>
    <w:rsid w:val="001E5578"/>
    <w:rsid w:val="001E679A"/>
    <w:rsid w:val="001F0140"/>
    <w:rsid w:val="001F0209"/>
    <w:rsid w:val="001F092B"/>
    <w:rsid w:val="001F0CCA"/>
    <w:rsid w:val="001F1850"/>
    <w:rsid w:val="001F19A3"/>
    <w:rsid w:val="001F2098"/>
    <w:rsid w:val="001F2CCC"/>
    <w:rsid w:val="001F3EA4"/>
    <w:rsid w:val="001F53E7"/>
    <w:rsid w:val="001F5DA0"/>
    <w:rsid w:val="001F604D"/>
    <w:rsid w:val="001F6605"/>
    <w:rsid w:val="001F76EC"/>
    <w:rsid w:val="001F77E0"/>
    <w:rsid w:val="00200F7F"/>
    <w:rsid w:val="002011DC"/>
    <w:rsid w:val="0020284A"/>
    <w:rsid w:val="00202D40"/>
    <w:rsid w:val="0020355F"/>
    <w:rsid w:val="00205279"/>
    <w:rsid w:val="00206CCE"/>
    <w:rsid w:val="002074D5"/>
    <w:rsid w:val="002076A1"/>
    <w:rsid w:val="0021186B"/>
    <w:rsid w:val="00212801"/>
    <w:rsid w:val="00212D7A"/>
    <w:rsid w:val="002158B4"/>
    <w:rsid w:val="00215EB7"/>
    <w:rsid w:val="00215F49"/>
    <w:rsid w:val="0021604D"/>
    <w:rsid w:val="00216614"/>
    <w:rsid w:val="00217108"/>
    <w:rsid w:val="00220944"/>
    <w:rsid w:val="00220A87"/>
    <w:rsid w:val="00220BEB"/>
    <w:rsid w:val="00221078"/>
    <w:rsid w:val="00221424"/>
    <w:rsid w:val="00224929"/>
    <w:rsid w:val="002249A8"/>
    <w:rsid w:val="00224D8A"/>
    <w:rsid w:val="0023216F"/>
    <w:rsid w:val="0023345B"/>
    <w:rsid w:val="0023382F"/>
    <w:rsid w:val="00233CE9"/>
    <w:rsid w:val="0023457D"/>
    <w:rsid w:val="002356CD"/>
    <w:rsid w:val="0023630B"/>
    <w:rsid w:val="00236FCD"/>
    <w:rsid w:val="00237167"/>
    <w:rsid w:val="00237461"/>
    <w:rsid w:val="00237A0C"/>
    <w:rsid w:val="002415AB"/>
    <w:rsid w:val="0024219A"/>
    <w:rsid w:val="00243353"/>
    <w:rsid w:val="002439E5"/>
    <w:rsid w:val="00243C40"/>
    <w:rsid w:val="002449D7"/>
    <w:rsid w:val="002466C6"/>
    <w:rsid w:val="00246912"/>
    <w:rsid w:val="0024694E"/>
    <w:rsid w:val="00250512"/>
    <w:rsid w:val="00250538"/>
    <w:rsid w:val="00250C3E"/>
    <w:rsid w:val="00251560"/>
    <w:rsid w:val="00252536"/>
    <w:rsid w:val="00254215"/>
    <w:rsid w:val="00255218"/>
    <w:rsid w:val="002557E8"/>
    <w:rsid w:val="00260584"/>
    <w:rsid w:val="00262370"/>
    <w:rsid w:val="00262820"/>
    <w:rsid w:val="002628F9"/>
    <w:rsid w:val="00262BB7"/>
    <w:rsid w:val="00264694"/>
    <w:rsid w:val="00265B21"/>
    <w:rsid w:val="00270472"/>
    <w:rsid w:val="002710E9"/>
    <w:rsid w:val="00271435"/>
    <w:rsid w:val="002736C4"/>
    <w:rsid w:val="00274D65"/>
    <w:rsid w:val="002755BC"/>
    <w:rsid w:val="002755BF"/>
    <w:rsid w:val="00276269"/>
    <w:rsid w:val="0027689C"/>
    <w:rsid w:val="00276E08"/>
    <w:rsid w:val="00277360"/>
    <w:rsid w:val="00280A1D"/>
    <w:rsid w:val="00281148"/>
    <w:rsid w:val="0028176A"/>
    <w:rsid w:val="00282C8B"/>
    <w:rsid w:val="00285FDB"/>
    <w:rsid w:val="00290E3E"/>
    <w:rsid w:val="002917B1"/>
    <w:rsid w:val="00291E8A"/>
    <w:rsid w:val="00295657"/>
    <w:rsid w:val="00295A26"/>
    <w:rsid w:val="002965A2"/>
    <w:rsid w:val="002969DF"/>
    <w:rsid w:val="00296C07"/>
    <w:rsid w:val="00297197"/>
    <w:rsid w:val="002977EB"/>
    <w:rsid w:val="00297CC3"/>
    <w:rsid w:val="002A02E5"/>
    <w:rsid w:val="002A17AB"/>
    <w:rsid w:val="002A1AA6"/>
    <w:rsid w:val="002A1F73"/>
    <w:rsid w:val="002A24DA"/>
    <w:rsid w:val="002A2DF5"/>
    <w:rsid w:val="002A3554"/>
    <w:rsid w:val="002A42E0"/>
    <w:rsid w:val="002A46C7"/>
    <w:rsid w:val="002A4DE8"/>
    <w:rsid w:val="002A4F0D"/>
    <w:rsid w:val="002A5645"/>
    <w:rsid w:val="002A59DC"/>
    <w:rsid w:val="002A6CD9"/>
    <w:rsid w:val="002A6F61"/>
    <w:rsid w:val="002A7AE0"/>
    <w:rsid w:val="002B1A0A"/>
    <w:rsid w:val="002B2082"/>
    <w:rsid w:val="002B26C9"/>
    <w:rsid w:val="002B274F"/>
    <w:rsid w:val="002B2BCA"/>
    <w:rsid w:val="002B30AB"/>
    <w:rsid w:val="002B57A5"/>
    <w:rsid w:val="002B687F"/>
    <w:rsid w:val="002B6FD1"/>
    <w:rsid w:val="002B6FF9"/>
    <w:rsid w:val="002B7520"/>
    <w:rsid w:val="002B7AE7"/>
    <w:rsid w:val="002C1343"/>
    <w:rsid w:val="002C2AD2"/>
    <w:rsid w:val="002C3E49"/>
    <w:rsid w:val="002C40FD"/>
    <w:rsid w:val="002C489D"/>
    <w:rsid w:val="002C4B30"/>
    <w:rsid w:val="002C4B98"/>
    <w:rsid w:val="002C6B9D"/>
    <w:rsid w:val="002C6BFE"/>
    <w:rsid w:val="002D043C"/>
    <w:rsid w:val="002D1157"/>
    <w:rsid w:val="002D1246"/>
    <w:rsid w:val="002D1841"/>
    <w:rsid w:val="002D21D6"/>
    <w:rsid w:val="002D245C"/>
    <w:rsid w:val="002D24AC"/>
    <w:rsid w:val="002D2873"/>
    <w:rsid w:val="002D2AF7"/>
    <w:rsid w:val="002D3D6E"/>
    <w:rsid w:val="002D3D91"/>
    <w:rsid w:val="002D5014"/>
    <w:rsid w:val="002D56CB"/>
    <w:rsid w:val="002D5C9B"/>
    <w:rsid w:val="002D61E2"/>
    <w:rsid w:val="002D685C"/>
    <w:rsid w:val="002D6985"/>
    <w:rsid w:val="002D7326"/>
    <w:rsid w:val="002D76DF"/>
    <w:rsid w:val="002E0537"/>
    <w:rsid w:val="002E15D9"/>
    <w:rsid w:val="002E1E17"/>
    <w:rsid w:val="002E21EF"/>
    <w:rsid w:val="002E280A"/>
    <w:rsid w:val="002E3C39"/>
    <w:rsid w:val="002E44F2"/>
    <w:rsid w:val="002E4780"/>
    <w:rsid w:val="002E60A9"/>
    <w:rsid w:val="002E724D"/>
    <w:rsid w:val="002F0058"/>
    <w:rsid w:val="002F0ECC"/>
    <w:rsid w:val="002F11A6"/>
    <w:rsid w:val="002F1CC5"/>
    <w:rsid w:val="002F358A"/>
    <w:rsid w:val="002F46E5"/>
    <w:rsid w:val="002F5352"/>
    <w:rsid w:val="002F5418"/>
    <w:rsid w:val="002F602C"/>
    <w:rsid w:val="002F60D1"/>
    <w:rsid w:val="002F7786"/>
    <w:rsid w:val="002F7AA6"/>
    <w:rsid w:val="002F7C69"/>
    <w:rsid w:val="00301122"/>
    <w:rsid w:val="00301C47"/>
    <w:rsid w:val="00302315"/>
    <w:rsid w:val="00302AE0"/>
    <w:rsid w:val="003035DA"/>
    <w:rsid w:val="00304515"/>
    <w:rsid w:val="00304BD4"/>
    <w:rsid w:val="00305E30"/>
    <w:rsid w:val="00306647"/>
    <w:rsid w:val="00310E23"/>
    <w:rsid w:val="00310E41"/>
    <w:rsid w:val="00311868"/>
    <w:rsid w:val="003119EC"/>
    <w:rsid w:val="0031296D"/>
    <w:rsid w:val="00312D32"/>
    <w:rsid w:val="00313BBE"/>
    <w:rsid w:val="003147AE"/>
    <w:rsid w:val="003169C6"/>
    <w:rsid w:val="0031781B"/>
    <w:rsid w:val="003213C4"/>
    <w:rsid w:val="00321F02"/>
    <w:rsid w:val="00322EC2"/>
    <w:rsid w:val="00324F67"/>
    <w:rsid w:val="00325E3D"/>
    <w:rsid w:val="00326252"/>
    <w:rsid w:val="00326824"/>
    <w:rsid w:val="00327788"/>
    <w:rsid w:val="00327BBC"/>
    <w:rsid w:val="00327D51"/>
    <w:rsid w:val="00327FA6"/>
    <w:rsid w:val="0033184D"/>
    <w:rsid w:val="003348E6"/>
    <w:rsid w:val="003351AD"/>
    <w:rsid w:val="00335825"/>
    <w:rsid w:val="00336D0F"/>
    <w:rsid w:val="00337015"/>
    <w:rsid w:val="00340130"/>
    <w:rsid w:val="003406F8"/>
    <w:rsid w:val="00340A51"/>
    <w:rsid w:val="00341D6F"/>
    <w:rsid w:val="00341E13"/>
    <w:rsid w:val="003420ED"/>
    <w:rsid w:val="00342192"/>
    <w:rsid w:val="00342FB8"/>
    <w:rsid w:val="0034434C"/>
    <w:rsid w:val="00345438"/>
    <w:rsid w:val="003455CB"/>
    <w:rsid w:val="00347F46"/>
    <w:rsid w:val="0035032E"/>
    <w:rsid w:val="0035106E"/>
    <w:rsid w:val="0035117C"/>
    <w:rsid w:val="00351304"/>
    <w:rsid w:val="00351528"/>
    <w:rsid w:val="00351902"/>
    <w:rsid w:val="00352ACB"/>
    <w:rsid w:val="0035336D"/>
    <w:rsid w:val="00354E2A"/>
    <w:rsid w:val="00355E02"/>
    <w:rsid w:val="00356B03"/>
    <w:rsid w:val="00357879"/>
    <w:rsid w:val="0036013E"/>
    <w:rsid w:val="00360E1F"/>
    <w:rsid w:val="0036171D"/>
    <w:rsid w:val="003624BC"/>
    <w:rsid w:val="003626ED"/>
    <w:rsid w:val="00362D78"/>
    <w:rsid w:val="0036346E"/>
    <w:rsid w:val="00363533"/>
    <w:rsid w:val="003635B0"/>
    <w:rsid w:val="0036362A"/>
    <w:rsid w:val="003645CE"/>
    <w:rsid w:val="003662A3"/>
    <w:rsid w:val="00366591"/>
    <w:rsid w:val="003677F8"/>
    <w:rsid w:val="003678D6"/>
    <w:rsid w:val="00370889"/>
    <w:rsid w:val="00370DF5"/>
    <w:rsid w:val="00371C90"/>
    <w:rsid w:val="00371CDB"/>
    <w:rsid w:val="00372052"/>
    <w:rsid w:val="0037296C"/>
    <w:rsid w:val="00372A84"/>
    <w:rsid w:val="00372DB9"/>
    <w:rsid w:val="00373A10"/>
    <w:rsid w:val="00373DB0"/>
    <w:rsid w:val="00374310"/>
    <w:rsid w:val="00375487"/>
    <w:rsid w:val="003756A0"/>
    <w:rsid w:val="003778DC"/>
    <w:rsid w:val="00377E81"/>
    <w:rsid w:val="0038011C"/>
    <w:rsid w:val="003805A2"/>
    <w:rsid w:val="00382204"/>
    <w:rsid w:val="003826E4"/>
    <w:rsid w:val="00383842"/>
    <w:rsid w:val="00384487"/>
    <w:rsid w:val="003850F1"/>
    <w:rsid w:val="00385550"/>
    <w:rsid w:val="0038579F"/>
    <w:rsid w:val="00386440"/>
    <w:rsid w:val="0038665E"/>
    <w:rsid w:val="00387241"/>
    <w:rsid w:val="003872FB"/>
    <w:rsid w:val="0038766E"/>
    <w:rsid w:val="003877D7"/>
    <w:rsid w:val="0038794D"/>
    <w:rsid w:val="003902FF"/>
    <w:rsid w:val="00390420"/>
    <w:rsid w:val="00390484"/>
    <w:rsid w:val="003905A1"/>
    <w:rsid w:val="003935B1"/>
    <w:rsid w:val="00394B05"/>
    <w:rsid w:val="00394BE0"/>
    <w:rsid w:val="00396212"/>
    <w:rsid w:val="0039628C"/>
    <w:rsid w:val="00396F9E"/>
    <w:rsid w:val="003977DD"/>
    <w:rsid w:val="003979A6"/>
    <w:rsid w:val="00397A71"/>
    <w:rsid w:val="003A01AD"/>
    <w:rsid w:val="003A0D8E"/>
    <w:rsid w:val="003A275B"/>
    <w:rsid w:val="003A421F"/>
    <w:rsid w:val="003A4B3A"/>
    <w:rsid w:val="003A4B7F"/>
    <w:rsid w:val="003A4C05"/>
    <w:rsid w:val="003A56C5"/>
    <w:rsid w:val="003A5EFF"/>
    <w:rsid w:val="003A6D54"/>
    <w:rsid w:val="003A7828"/>
    <w:rsid w:val="003A783F"/>
    <w:rsid w:val="003B0DCE"/>
    <w:rsid w:val="003B15A8"/>
    <w:rsid w:val="003B1A46"/>
    <w:rsid w:val="003B21AC"/>
    <w:rsid w:val="003B2717"/>
    <w:rsid w:val="003B2C6B"/>
    <w:rsid w:val="003B2EA8"/>
    <w:rsid w:val="003B3183"/>
    <w:rsid w:val="003B3270"/>
    <w:rsid w:val="003B3329"/>
    <w:rsid w:val="003B3EF7"/>
    <w:rsid w:val="003B42EC"/>
    <w:rsid w:val="003B4EF7"/>
    <w:rsid w:val="003B539C"/>
    <w:rsid w:val="003C0594"/>
    <w:rsid w:val="003C18F8"/>
    <w:rsid w:val="003C2A1A"/>
    <w:rsid w:val="003C2EAD"/>
    <w:rsid w:val="003C393B"/>
    <w:rsid w:val="003C39F0"/>
    <w:rsid w:val="003C6C31"/>
    <w:rsid w:val="003C72CC"/>
    <w:rsid w:val="003C7C30"/>
    <w:rsid w:val="003D0672"/>
    <w:rsid w:val="003D0786"/>
    <w:rsid w:val="003D1C90"/>
    <w:rsid w:val="003D1FDD"/>
    <w:rsid w:val="003D2AD8"/>
    <w:rsid w:val="003D35EA"/>
    <w:rsid w:val="003D394A"/>
    <w:rsid w:val="003D3D5A"/>
    <w:rsid w:val="003D4448"/>
    <w:rsid w:val="003D53AE"/>
    <w:rsid w:val="003D59BB"/>
    <w:rsid w:val="003D5CEB"/>
    <w:rsid w:val="003D5F61"/>
    <w:rsid w:val="003D6533"/>
    <w:rsid w:val="003D71BF"/>
    <w:rsid w:val="003E0653"/>
    <w:rsid w:val="003E0A96"/>
    <w:rsid w:val="003E0AEE"/>
    <w:rsid w:val="003E1466"/>
    <w:rsid w:val="003E29CA"/>
    <w:rsid w:val="003E3CA8"/>
    <w:rsid w:val="003E4230"/>
    <w:rsid w:val="003E59FE"/>
    <w:rsid w:val="003E7664"/>
    <w:rsid w:val="003F1277"/>
    <w:rsid w:val="003F136B"/>
    <w:rsid w:val="003F1409"/>
    <w:rsid w:val="003F1F71"/>
    <w:rsid w:val="003F20C0"/>
    <w:rsid w:val="003F3A6B"/>
    <w:rsid w:val="003F3B61"/>
    <w:rsid w:val="003F53C8"/>
    <w:rsid w:val="003F5831"/>
    <w:rsid w:val="003F62BB"/>
    <w:rsid w:val="003F732C"/>
    <w:rsid w:val="003F7A89"/>
    <w:rsid w:val="003F7F5C"/>
    <w:rsid w:val="004002BC"/>
    <w:rsid w:val="00400443"/>
    <w:rsid w:val="0040092D"/>
    <w:rsid w:val="00401140"/>
    <w:rsid w:val="004011DF"/>
    <w:rsid w:val="0040137A"/>
    <w:rsid w:val="0040287D"/>
    <w:rsid w:val="00402F04"/>
    <w:rsid w:val="00403217"/>
    <w:rsid w:val="004036C0"/>
    <w:rsid w:val="0040422C"/>
    <w:rsid w:val="00404622"/>
    <w:rsid w:val="00405524"/>
    <w:rsid w:val="00406619"/>
    <w:rsid w:val="00406AE6"/>
    <w:rsid w:val="00406E05"/>
    <w:rsid w:val="00410B65"/>
    <w:rsid w:val="00411134"/>
    <w:rsid w:val="004137BD"/>
    <w:rsid w:val="00414A84"/>
    <w:rsid w:val="00415293"/>
    <w:rsid w:val="00415793"/>
    <w:rsid w:val="004158A8"/>
    <w:rsid w:val="0041678A"/>
    <w:rsid w:val="00416DEE"/>
    <w:rsid w:val="004170D7"/>
    <w:rsid w:val="0041735B"/>
    <w:rsid w:val="004200C3"/>
    <w:rsid w:val="0042057D"/>
    <w:rsid w:val="00420952"/>
    <w:rsid w:val="00422547"/>
    <w:rsid w:val="00423153"/>
    <w:rsid w:val="00423486"/>
    <w:rsid w:val="00423879"/>
    <w:rsid w:val="0042478D"/>
    <w:rsid w:val="004250C4"/>
    <w:rsid w:val="00426207"/>
    <w:rsid w:val="004272D2"/>
    <w:rsid w:val="004316A6"/>
    <w:rsid w:val="004320B7"/>
    <w:rsid w:val="00432F10"/>
    <w:rsid w:val="004334B0"/>
    <w:rsid w:val="00434022"/>
    <w:rsid w:val="00434302"/>
    <w:rsid w:val="00434775"/>
    <w:rsid w:val="00434FE9"/>
    <w:rsid w:val="00435A4D"/>
    <w:rsid w:val="004368AE"/>
    <w:rsid w:val="00436C28"/>
    <w:rsid w:val="00436C8F"/>
    <w:rsid w:val="00437093"/>
    <w:rsid w:val="00437CCC"/>
    <w:rsid w:val="00440289"/>
    <w:rsid w:val="004404A3"/>
    <w:rsid w:val="004404D2"/>
    <w:rsid w:val="004431C1"/>
    <w:rsid w:val="004435A0"/>
    <w:rsid w:val="00444A7C"/>
    <w:rsid w:val="00444E8B"/>
    <w:rsid w:val="00446DAF"/>
    <w:rsid w:val="00447077"/>
    <w:rsid w:val="00450128"/>
    <w:rsid w:val="00450753"/>
    <w:rsid w:val="00450AB4"/>
    <w:rsid w:val="00450BA8"/>
    <w:rsid w:val="00450D63"/>
    <w:rsid w:val="00451CB9"/>
    <w:rsid w:val="00453122"/>
    <w:rsid w:val="00453B24"/>
    <w:rsid w:val="00454C1D"/>
    <w:rsid w:val="00455D34"/>
    <w:rsid w:val="00456A5D"/>
    <w:rsid w:val="00457602"/>
    <w:rsid w:val="004608C5"/>
    <w:rsid w:val="0046213F"/>
    <w:rsid w:val="004629FB"/>
    <w:rsid w:val="00465B4C"/>
    <w:rsid w:val="004664F2"/>
    <w:rsid w:val="00466F55"/>
    <w:rsid w:val="0046784F"/>
    <w:rsid w:val="00467A7C"/>
    <w:rsid w:val="0047047B"/>
    <w:rsid w:val="00470480"/>
    <w:rsid w:val="00471F5B"/>
    <w:rsid w:val="0047429C"/>
    <w:rsid w:val="00474F7A"/>
    <w:rsid w:val="004763DF"/>
    <w:rsid w:val="00476B36"/>
    <w:rsid w:val="004774DE"/>
    <w:rsid w:val="00477F35"/>
    <w:rsid w:val="004802EF"/>
    <w:rsid w:val="004805C9"/>
    <w:rsid w:val="00480DCB"/>
    <w:rsid w:val="004827BD"/>
    <w:rsid w:val="00482DA3"/>
    <w:rsid w:val="004863A2"/>
    <w:rsid w:val="0048675B"/>
    <w:rsid w:val="00486C8A"/>
    <w:rsid w:val="00487826"/>
    <w:rsid w:val="00487C19"/>
    <w:rsid w:val="00487F80"/>
    <w:rsid w:val="004901A6"/>
    <w:rsid w:val="00490543"/>
    <w:rsid w:val="00493603"/>
    <w:rsid w:val="004938CE"/>
    <w:rsid w:val="0049390E"/>
    <w:rsid w:val="00494557"/>
    <w:rsid w:val="004945A4"/>
    <w:rsid w:val="00494F73"/>
    <w:rsid w:val="00495C64"/>
    <w:rsid w:val="00495C9B"/>
    <w:rsid w:val="00495CC0"/>
    <w:rsid w:val="00495FDE"/>
    <w:rsid w:val="004A06EF"/>
    <w:rsid w:val="004A2686"/>
    <w:rsid w:val="004A3955"/>
    <w:rsid w:val="004A4100"/>
    <w:rsid w:val="004A420C"/>
    <w:rsid w:val="004A4AC1"/>
    <w:rsid w:val="004A53E5"/>
    <w:rsid w:val="004A6A2E"/>
    <w:rsid w:val="004A78D9"/>
    <w:rsid w:val="004A7E6D"/>
    <w:rsid w:val="004B03F2"/>
    <w:rsid w:val="004B0B2D"/>
    <w:rsid w:val="004B2A36"/>
    <w:rsid w:val="004B2C0C"/>
    <w:rsid w:val="004B2D0B"/>
    <w:rsid w:val="004B4072"/>
    <w:rsid w:val="004B444F"/>
    <w:rsid w:val="004B5B66"/>
    <w:rsid w:val="004B5B70"/>
    <w:rsid w:val="004B649A"/>
    <w:rsid w:val="004B68FA"/>
    <w:rsid w:val="004C328F"/>
    <w:rsid w:val="004C3524"/>
    <w:rsid w:val="004C3A02"/>
    <w:rsid w:val="004C3F52"/>
    <w:rsid w:val="004C45ED"/>
    <w:rsid w:val="004C4976"/>
    <w:rsid w:val="004C55A0"/>
    <w:rsid w:val="004C5859"/>
    <w:rsid w:val="004C61A8"/>
    <w:rsid w:val="004C66DA"/>
    <w:rsid w:val="004C7446"/>
    <w:rsid w:val="004C7749"/>
    <w:rsid w:val="004C7C51"/>
    <w:rsid w:val="004D0FA1"/>
    <w:rsid w:val="004D10AD"/>
    <w:rsid w:val="004D1169"/>
    <w:rsid w:val="004D125A"/>
    <w:rsid w:val="004D12E6"/>
    <w:rsid w:val="004D1374"/>
    <w:rsid w:val="004D15DB"/>
    <w:rsid w:val="004D2AF4"/>
    <w:rsid w:val="004D3212"/>
    <w:rsid w:val="004D33E0"/>
    <w:rsid w:val="004D3A1C"/>
    <w:rsid w:val="004D3BF4"/>
    <w:rsid w:val="004D492C"/>
    <w:rsid w:val="004D5144"/>
    <w:rsid w:val="004D6056"/>
    <w:rsid w:val="004D68F1"/>
    <w:rsid w:val="004D6929"/>
    <w:rsid w:val="004D74ED"/>
    <w:rsid w:val="004D7B58"/>
    <w:rsid w:val="004E0F6F"/>
    <w:rsid w:val="004E22BE"/>
    <w:rsid w:val="004E339F"/>
    <w:rsid w:val="004E3D85"/>
    <w:rsid w:val="004E4224"/>
    <w:rsid w:val="004E489A"/>
    <w:rsid w:val="004E52CA"/>
    <w:rsid w:val="004F0E7F"/>
    <w:rsid w:val="004F1E12"/>
    <w:rsid w:val="004F3D29"/>
    <w:rsid w:val="004F4E62"/>
    <w:rsid w:val="004F4F75"/>
    <w:rsid w:val="004F57AC"/>
    <w:rsid w:val="004F5872"/>
    <w:rsid w:val="004F6073"/>
    <w:rsid w:val="004F61C3"/>
    <w:rsid w:val="004F77F4"/>
    <w:rsid w:val="00500148"/>
    <w:rsid w:val="0050103B"/>
    <w:rsid w:val="0050130E"/>
    <w:rsid w:val="005021A7"/>
    <w:rsid w:val="00502ED1"/>
    <w:rsid w:val="005035FC"/>
    <w:rsid w:val="0050436C"/>
    <w:rsid w:val="005052B7"/>
    <w:rsid w:val="0050543C"/>
    <w:rsid w:val="00505639"/>
    <w:rsid w:val="00505B4C"/>
    <w:rsid w:val="00505CCA"/>
    <w:rsid w:val="0050622F"/>
    <w:rsid w:val="0050724E"/>
    <w:rsid w:val="0050781E"/>
    <w:rsid w:val="00507989"/>
    <w:rsid w:val="00507AFC"/>
    <w:rsid w:val="00507F08"/>
    <w:rsid w:val="00510005"/>
    <w:rsid w:val="00510292"/>
    <w:rsid w:val="005113CC"/>
    <w:rsid w:val="0051175C"/>
    <w:rsid w:val="00512170"/>
    <w:rsid w:val="00513B76"/>
    <w:rsid w:val="00514961"/>
    <w:rsid w:val="00515FE0"/>
    <w:rsid w:val="00516601"/>
    <w:rsid w:val="00516B2E"/>
    <w:rsid w:val="0051799F"/>
    <w:rsid w:val="00520680"/>
    <w:rsid w:val="005209CA"/>
    <w:rsid w:val="00521312"/>
    <w:rsid w:val="005242CA"/>
    <w:rsid w:val="0052489A"/>
    <w:rsid w:val="00524D0C"/>
    <w:rsid w:val="00525694"/>
    <w:rsid w:val="00527787"/>
    <w:rsid w:val="005278EC"/>
    <w:rsid w:val="005304C5"/>
    <w:rsid w:val="00530937"/>
    <w:rsid w:val="00530CF7"/>
    <w:rsid w:val="005313F2"/>
    <w:rsid w:val="00531632"/>
    <w:rsid w:val="005319E0"/>
    <w:rsid w:val="00532B72"/>
    <w:rsid w:val="00533EAD"/>
    <w:rsid w:val="00534044"/>
    <w:rsid w:val="00536DA4"/>
    <w:rsid w:val="005372BF"/>
    <w:rsid w:val="005431E6"/>
    <w:rsid w:val="00543886"/>
    <w:rsid w:val="00543E9D"/>
    <w:rsid w:val="005440BE"/>
    <w:rsid w:val="00544467"/>
    <w:rsid w:val="005457A1"/>
    <w:rsid w:val="00547AD1"/>
    <w:rsid w:val="0055009D"/>
    <w:rsid w:val="00550D82"/>
    <w:rsid w:val="005516B6"/>
    <w:rsid w:val="005523C1"/>
    <w:rsid w:val="00552867"/>
    <w:rsid w:val="005534CE"/>
    <w:rsid w:val="0055387A"/>
    <w:rsid w:val="0055593A"/>
    <w:rsid w:val="00555BE1"/>
    <w:rsid w:val="00556C0A"/>
    <w:rsid w:val="00556E8C"/>
    <w:rsid w:val="0055771A"/>
    <w:rsid w:val="00557CBD"/>
    <w:rsid w:val="00560C85"/>
    <w:rsid w:val="00560E75"/>
    <w:rsid w:val="00561182"/>
    <w:rsid w:val="00562789"/>
    <w:rsid w:val="00563585"/>
    <w:rsid w:val="0056404C"/>
    <w:rsid w:val="005651ED"/>
    <w:rsid w:val="0056628B"/>
    <w:rsid w:val="005662B1"/>
    <w:rsid w:val="005705D9"/>
    <w:rsid w:val="00571CD5"/>
    <w:rsid w:val="0057216A"/>
    <w:rsid w:val="00572700"/>
    <w:rsid w:val="00572B52"/>
    <w:rsid w:val="00572BEE"/>
    <w:rsid w:val="00573837"/>
    <w:rsid w:val="00573C02"/>
    <w:rsid w:val="00574DD4"/>
    <w:rsid w:val="0057566F"/>
    <w:rsid w:val="005759E1"/>
    <w:rsid w:val="0057674B"/>
    <w:rsid w:val="00576D20"/>
    <w:rsid w:val="0057731C"/>
    <w:rsid w:val="005778B5"/>
    <w:rsid w:val="0058100B"/>
    <w:rsid w:val="00582923"/>
    <w:rsid w:val="00584AB8"/>
    <w:rsid w:val="005854EC"/>
    <w:rsid w:val="00586EFE"/>
    <w:rsid w:val="00586F82"/>
    <w:rsid w:val="0058790B"/>
    <w:rsid w:val="00587EFB"/>
    <w:rsid w:val="00592C89"/>
    <w:rsid w:val="005944A8"/>
    <w:rsid w:val="00594A0B"/>
    <w:rsid w:val="00594F06"/>
    <w:rsid w:val="00596DC8"/>
    <w:rsid w:val="00597AAF"/>
    <w:rsid w:val="005A01D8"/>
    <w:rsid w:val="005A05E1"/>
    <w:rsid w:val="005A0FA1"/>
    <w:rsid w:val="005A147C"/>
    <w:rsid w:val="005A18AA"/>
    <w:rsid w:val="005A33CE"/>
    <w:rsid w:val="005A3A19"/>
    <w:rsid w:val="005A6BF7"/>
    <w:rsid w:val="005A7021"/>
    <w:rsid w:val="005A724F"/>
    <w:rsid w:val="005A75D4"/>
    <w:rsid w:val="005A7DAA"/>
    <w:rsid w:val="005B00D0"/>
    <w:rsid w:val="005B158D"/>
    <w:rsid w:val="005B2A59"/>
    <w:rsid w:val="005B4B83"/>
    <w:rsid w:val="005B54C6"/>
    <w:rsid w:val="005B5A1D"/>
    <w:rsid w:val="005B6B61"/>
    <w:rsid w:val="005B757C"/>
    <w:rsid w:val="005C1634"/>
    <w:rsid w:val="005C1797"/>
    <w:rsid w:val="005C188A"/>
    <w:rsid w:val="005C37F6"/>
    <w:rsid w:val="005C3904"/>
    <w:rsid w:val="005C4FAE"/>
    <w:rsid w:val="005C6052"/>
    <w:rsid w:val="005C7AE2"/>
    <w:rsid w:val="005C7D5E"/>
    <w:rsid w:val="005D09F9"/>
    <w:rsid w:val="005D1A91"/>
    <w:rsid w:val="005D2435"/>
    <w:rsid w:val="005D51D8"/>
    <w:rsid w:val="005D5B60"/>
    <w:rsid w:val="005D6F6B"/>
    <w:rsid w:val="005D717A"/>
    <w:rsid w:val="005E0B04"/>
    <w:rsid w:val="005E0C68"/>
    <w:rsid w:val="005E1146"/>
    <w:rsid w:val="005E19B3"/>
    <w:rsid w:val="005E39E7"/>
    <w:rsid w:val="005E3EB7"/>
    <w:rsid w:val="005E5271"/>
    <w:rsid w:val="005E5332"/>
    <w:rsid w:val="005E707A"/>
    <w:rsid w:val="005E7658"/>
    <w:rsid w:val="005E7CDF"/>
    <w:rsid w:val="005F0072"/>
    <w:rsid w:val="005F2560"/>
    <w:rsid w:val="005F30C1"/>
    <w:rsid w:val="005F31C1"/>
    <w:rsid w:val="005F36D6"/>
    <w:rsid w:val="005F3AE0"/>
    <w:rsid w:val="005F46DB"/>
    <w:rsid w:val="005F46E9"/>
    <w:rsid w:val="005F4E81"/>
    <w:rsid w:val="005F6142"/>
    <w:rsid w:val="006004BF"/>
    <w:rsid w:val="006006DB"/>
    <w:rsid w:val="00600B03"/>
    <w:rsid w:val="00602222"/>
    <w:rsid w:val="00602554"/>
    <w:rsid w:val="006026AD"/>
    <w:rsid w:val="00602F4E"/>
    <w:rsid w:val="00603F21"/>
    <w:rsid w:val="0060431A"/>
    <w:rsid w:val="00604A54"/>
    <w:rsid w:val="00605253"/>
    <w:rsid w:val="00606068"/>
    <w:rsid w:val="00606736"/>
    <w:rsid w:val="00607560"/>
    <w:rsid w:val="0061054A"/>
    <w:rsid w:val="00610752"/>
    <w:rsid w:val="00610A78"/>
    <w:rsid w:val="006111D2"/>
    <w:rsid w:val="00612482"/>
    <w:rsid w:val="0061387A"/>
    <w:rsid w:val="00614DC3"/>
    <w:rsid w:val="00616BE2"/>
    <w:rsid w:val="00617914"/>
    <w:rsid w:val="00617E00"/>
    <w:rsid w:val="00623B30"/>
    <w:rsid w:val="00624477"/>
    <w:rsid w:val="006245F3"/>
    <w:rsid w:val="0062583F"/>
    <w:rsid w:val="00627387"/>
    <w:rsid w:val="00627D7F"/>
    <w:rsid w:val="006303B2"/>
    <w:rsid w:val="00630937"/>
    <w:rsid w:val="006309E2"/>
    <w:rsid w:val="00630C58"/>
    <w:rsid w:val="00630F6D"/>
    <w:rsid w:val="00630FE5"/>
    <w:rsid w:val="00633B19"/>
    <w:rsid w:val="00634069"/>
    <w:rsid w:val="006340A9"/>
    <w:rsid w:val="006341FE"/>
    <w:rsid w:val="00635284"/>
    <w:rsid w:val="006357AA"/>
    <w:rsid w:val="006358E0"/>
    <w:rsid w:val="00635A37"/>
    <w:rsid w:val="00635ABE"/>
    <w:rsid w:val="00636FE4"/>
    <w:rsid w:val="00637119"/>
    <w:rsid w:val="00637169"/>
    <w:rsid w:val="00641484"/>
    <w:rsid w:val="006421F4"/>
    <w:rsid w:val="00642EE7"/>
    <w:rsid w:val="00643834"/>
    <w:rsid w:val="00643835"/>
    <w:rsid w:val="00643E83"/>
    <w:rsid w:val="00644F8B"/>
    <w:rsid w:val="00645581"/>
    <w:rsid w:val="00645C0C"/>
    <w:rsid w:val="006462E4"/>
    <w:rsid w:val="00646A12"/>
    <w:rsid w:val="006470F5"/>
    <w:rsid w:val="006477D1"/>
    <w:rsid w:val="00647982"/>
    <w:rsid w:val="006513D8"/>
    <w:rsid w:val="006518C9"/>
    <w:rsid w:val="00651D99"/>
    <w:rsid w:val="00651EA0"/>
    <w:rsid w:val="006520B0"/>
    <w:rsid w:val="00653498"/>
    <w:rsid w:val="00654A83"/>
    <w:rsid w:val="006554F0"/>
    <w:rsid w:val="00655B9F"/>
    <w:rsid w:val="006568EA"/>
    <w:rsid w:val="00657405"/>
    <w:rsid w:val="006576CC"/>
    <w:rsid w:val="00660C8D"/>
    <w:rsid w:val="0066107D"/>
    <w:rsid w:val="00661C1E"/>
    <w:rsid w:val="00662269"/>
    <w:rsid w:val="00662B55"/>
    <w:rsid w:val="00662EEA"/>
    <w:rsid w:val="006633FB"/>
    <w:rsid w:val="0066385E"/>
    <w:rsid w:val="00663ABD"/>
    <w:rsid w:val="006644C0"/>
    <w:rsid w:val="00664563"/>
    <w:rsid w:val="00665685"/>
    <w:rsid w:val="00665B08"/>
    <w:rsid w:val="00665C58"/>
    <w:rsid w:val="00665CD4"/>
    <w:rsid w:val="00666F79"/>
    <w:rsid w:val="0067021B"/>
    <w:rsid w:val="00670523"/>
    <w:rsid w:val="0067068B"/>
    <w:rsid w:val="00671045"/>
    <w:rsid w:val="00671353"/>
    <w:rsid w:val="00672061"/>
    <w:rsid w:val="00672531"/>
    <w:rsid w:val="00672CF1"/>
    <w:rsid w:val="00673FBE"/>
    <w:rsid w:val="00674F8B"/>
    <w:rsid w:val="00675EB6"/>
    <w:rsid w:val="00675FCE"/>
    <w:rsid w:val="0067621C"/>
    <w:rsid w:val="0067622C"/>
    <w:rsid w:val="00676BEF"/>
    <w:rsid w:val="00677013"/>
    <w:rsid w:val="0067714A"/>
    <w:rsid w:val="00677A8B"/>
    <w:rsid w:val="00677F1D"/>
    <w:rsid w:val="00680E5D"/>
    <w:rsid w:val="00681694"/>
    <w:rsid w:val="00681AA7"/>
    <w:rsid w:val="00681EBC"/>
    <w:rsid w:val="006837EB"/>
    <w:rsid w:val="00683930"/>
    <w:rsid w:val="00684D9C"/>
    <w:rsid w:val="006855C7"/>
    <w:rsid w:val="006867F9"/>
    <w:rsid w:val="00686FD4"/>
    <w:rsid w:val="00687892"/>
    <w:rsid w:val="00687F3A"/>
    <w:rsid w:val="00690764"/>
    <w:rsid w:val="006911A2"/>
    <w:rsid w:val="00691734"/>
    <w:rsid w:val="0069197D"/>
    <w:rsid w:val="00691C5D"/>
    <w:rsid w:val="00692F1D"/>
    <w:rsid w:val="0069396C"/>
    <w:rsid w:val="00693E60"/>
    <w:rsid w:val="00693F83"/>
    <w:rsid w:val="0069414E"/>
    <w:rsid w:val="00694784"/>
    <w:rsid w:val="00694A39"/>
    <w:rsid w:val="00694CE2"/>
    <w:rsid w:val="00695304"/>
    <w:rsid w:val="006955F4"/>
    <w:rsid w:val="00695C47"/>
    <w:rsid w:val="00695CEA"/>
    <w:rsid w:val="00695E65"/>
    <w:rsid w:val="006965E2"/>
    <w:rsid w:val="006966DF"/>
    <w:rsid w:val="00696872"/>
    <w:rsid w:val="0069687F"/>
    <w:rsid w:val="00696EF5"/>
    <w:rsid w:val="00697369"/>
    <w:rsid w:val="00697960"/>
    <w:rsid w:val="006A0162"/>
    <w:rsid w:val="006A0658"/>
    <w:rsid w:val="006A067B"/>
    <w:rsid w:val="006A2F6B"/>
    <w:rsid w:val="006A3590"/>
    <w:rsid w:val="006A384F"/>
    <w:rsid w:val="006A5130"/>
    <w:rsid w:val="006A5588"/>
    <w:rsid w:val="006A5A63"/>
    <w:rsid w:val="006A6866"/>
    <w:rsid w:val="006A700E"/>
    <w:rsid w:val="006A74D9"/>
    <w:rsid w:val="006B1723"/>
    <w:rsid w:val="006B2624"/>
    <w:rsid w:val="006B2CCD"/>
    <w:rsid w:val="006B3152"/>
    <w:rsid w:val="006B3419"/>
    <w:rsid w:val="006B3680"/>
    <w:rsid w:val="006B56CE"/>
    <w:rsid w:val="006B5B65"/>
    <w:rsid w:val="006B5C20"/>
    <w:rsid w:val="006B5C6C"/>
    <w:rsid w:val="006B64A9"/>
    <w:rsid w:val="006B6648"/>
    <w:rsid w:val="006B6D46"/>
    <w:rsid w:val="006B6DE1"/>
    <w:rsid w:val="006B7F21"/>
    <w:rsid w:val="006C1347"/>
    <w:rsid w:val="006C14E6"/>
    <w:rsid w:val="006C1F30"/>
    <w:rsid w:val="006C3A6E"/>
    <w:rsid w:val="006C3A9C"/>
    <w:rsid w:val="006C6BE4"/>
    <w:rsid w:val="006C6D02"/>
    <w:rsid w:val="006D0D26"/>
    <w:rsid w:val="006D1FF5"/>
    <w:rsid w:val="006D21F7"/>
    <w:rsid w:val="006D279F"/>
    <w:rsid w:val="006D29B3"/>
    <w:rsid w:val="006D2DF7"/>
    <w:rsid w:val="006D335E"/>
    <w:rsid w:val="006D3EB8"/>
    <w:rsid w:val="006D4DAC"/>
    <w:rsid w:val="006D5E34"/>
    <w:rsid w:val="006D60C6"/>
    <w:rsid w:val="006D6449"/>
    <w:rsid w:val="006D7686"/>
    <w:rsid w:val="006E014F"/>
    <w:rsid w:val="006E0A7B"/>
    <w:rsid w:val="006E0CC7"/>
    <w:rsid w:val="006E10FD"/>
    <w:rsid w:val="006E165A"/>
    <w:rsid w:val="006E184F"/>
    <w:rsid w:val="006E2292"/>
    <w:rsid w:val="006E249E"/>
    <w:rsid w:val="006E3025"/>
    <w:rsid w:val="006E3BD0"/>
    <w:rsid w:val="006E41C9"/>
    <w:rsid w:val="006E51CE"/>
    <w:rsid w:val="006E692A"/>
    <w:rsid w:val="006E70E1"/>
    <w:rsid w:val="006E7D1A"/>
    <w:rsid w:val="006E7FD4"/>
    <w:rsid w:val="006F03BD"/>
    <w:rsid w:val="006F1851"/>
    <w:rsid w:val="006F3116"/>
    <w:rsid w:val="006F3404"/>
    <w:rsid w:val="006F38C5"/>
    <w:rsid w:val="006F4FFB"/>
    <w:rsid w:val="006F5610"/>
    <w:rsid w:val="006F56ED"/>
    <w:rsid w:val="006F61AB"/>
    <w:rsid w:val="006F65AF"/>
    <w:rsid w:val="006F75A7"/>
    <w:rsid w:val="007032FC"/>
    <w:rsid w:val="00704284"/>
    <w:rsid w:val="00704327"/>
    <w:rsid w:val="00704A7C"/>
    <w:rsid w:val="00704B0E"/>
    <w:rsid w:val="00706246"/>
    <w:rsid w:val="00706426"/>
    <w:rsid w:val="00707137"/>
    <w:rsid w:val="00710B5B"/>
    <w:rsid w:val="00710E49"/>
    <w:rsid w:val="007110F8"/>
    <w:rsid w:val="00711BB7"/>
    <w:rsid w:val="00711DB2"/>
    <w:rsid w:val="007120BC"/>
    <w:rsid w:val="00712D57"/>
    <w:rsid w:val="00713AA1"/>
    <w:rsid w:val="007156F6"/>
    <w:rsid w:val="00715CA5"/>
    <w:rsid w:val="00715EE6"/>
    <w:rsid w:val="00715F7B"/>
    <w:rsid w:val="00716675"/>
    <w:rsid w:val="00716A41"/>
    <w:rsid w:val="00717390"/>
    <w:rsid w:val="00717D99"/>
    <w:rsid w:val="00720A00"/>
    <w:rsid w:val="00720DC7"/>
    <w:rsid w:val="00721DF6"/>
    <w:rsid w:val="00722633"/>
    <w:rsid w:val="0072320B"/>
    <w:rsid w:val="00723572"/>
    <w:rsid w:val="0072507B"/>
    <w:rsid w:val="00727B34"/>
    <w:rsid w:val="00727CBD"/>
    <w:rsid w:val="00730175"/>
    <w:rsid w:val="00730401"/>
    <w:rsid w:val="007315B0"/>
    <w:rsid w:val="00731E23"/>
    <w:rsid w:val="0073200E"/>
    <w:rsid w:val="007320F3"/>
    <w:rsid w:val="0073212D"/>
    <w:rsid w:val="00733F78"/>
    <w:rsid w:val="007343F2"/>
    <w:rsid w:val="007344B8"/>
    <w:rsid w:val="007354ED"/>
    <w:rsid w:val="00735C9D"/>
    <w:rsid w:val="00736857"/>
    <w:rsid w:val="00736CC9"/>
    <w:rsid w:val="00737719"/>
    <w:rsid w:val="0074199E"/>
    <w:rsid w:val="0074275C"/>
    <w:rsid w:val="0074277D"/>
    <w:rsid w:val="00743949"/>
    <w:rsid w:val="007447EF"/>
    <w:rsid w:val="00745099"/>
    <w:rsid w:val="0074515B"/>
    <w:rsid w:val="00746437"/>
    <w:rsid w:val="00746518"/>
    <w:rsid w:val="0074721D"/>
    <w:rsid w:val="00747595"/>
    <w:rsid w:val="00747B27"/>
    <w:rsid w:val="00747DA3"/>
    <w:rsid w:val="00747E08"/>
    <w:rsid w:val="00747E5D"/>
    <w:rsid w:val="007503DD"/>
    <w:rsid w:val="00751136"/>
    <w:rsid w:val="007521E1"/>
    <w:rsid w:val="00752C71"/>
    <w:rsid w:val="00753550"/>
    <w:rsid w:val="007535AF"/>
    <w:rsid w:val="00754235"/>
    <w:rsid w:val="00755524"/>
    <w:rsid w:val="00756347"/>
    <w:rsid w:val="0075645F"/>
    <w:rsid w:val="0075673A"/>
    <w:rsid w:val="00756D1F"/>
    <w:rsid w:val="00760F5F"/>
    <w:rsid w:val="0076126C"/>
    <w:rsid w:val="00761735"/>
    <w:rsid w:val="00763086"/>
    <w:rsid w:val="007631E7"/>
    <w:rsid w:val="007634EE"/>
    <w:rsid w:val="00763588"/>
    <w:rsid w:val="0076461E"/>
    <w:rsid w:val="0076471B"/>
    <w:rsid w:val="00765DFA"/>
    <w:rsid w:val="00765EE1"/>
    <w:rsid w:val="00766AEE"/>
    <w:rsid w:val="00766FA2"/>
    <w:rsid w:val="00767D87"/>
    <w:rsid w:val="007707E6"/>
    <w:rsid w:val="0077212B"/>
    <w:rsid w:val="00772678"/>
    <w:rsid w:val="007726BE"/>
    <w:rsid w:val="0077274E"/>
    <w:rsid w:val="007733A8"/>
    <w:rsid w:val="00774298"/>
    <w:rsid w:val="007758EF"/>
    <w:rsid w:val="00776D07"/>
    <w:rsid w:val="00776EE6"/>
    <w:rsid w:val="00777196"/>
    <w:rsid w:val="0077745B"/>
    <w:rsid w:val="007817F4"/>
    <w:rsid w:val="00781943"/>
    <w:rsid w:val="007819B7"/>
    <w:rsid w:val="007823D5"/>
    <w:rsid w:val="007828FB"/>
    <w:rsid w:val="00782FB9"/>
    <w:rsid w:val="00783094"/>
    <w:rsid w:val="00783502"/>
    <w:rsid w:val="00783B5A"/>
    <w:rsid w:val="007840C9"/>
    <w:rsid w:val="00785931"/>
    <w:rsid w:val="00786162"/>
    <w:rsid w:val="0078621F"/>
    <w:rsid w:val="00786AA6"/>
    <w:rsid w:val="007877C9"/>
    <w:rsid w:val="00790539"/>
    <w:rsid w:val="00790F87"/>
    <w:rsid w:val="007912D2"/>
    <w:rsid w:val="00791B57"/>
    <w:rsid w:val="0079209C"/>
    <w:rsid w:val="007938E2"/>
    <w:rsid w:val="00793D84"/>
    <w:rsid w:val="007960F1"/>
    <w:rsid w:val="00796C6C"/>
    <w:rsid w:val="0079783B"/>
    <w:rsid w:val="007A03FD"/>
    <w:rsid w:val="007A1E89"/>
    <w:rsid w:val="007A3910"/>
    <w:rsid w:val="007A39F1"/>
    <w:rsid w:val="007A3C45"/>
    <w:rsid w:val="007A412E"/>
    <w:rsid w:val="007A554C"/>
    <w:rsid w:val="007A6AF5"/>
    <w:rsid w:val="007A78C7"/>
    <w:rsid w:val="007A7E8D"/>
    <w:rsid w:val="007B12DA"/>
    <w:rsid w:val="007B15EE"/>
    <w:rsid w:val="007B1833"/>
    <w:rsid w:val="007B35AF"/>
    <w:rsid w:val="007B3BEE"/>
    <w:rsid w:val="007B4882"/>
    <w:rsid w:val="007B4CB4"/>
    <w:rsid w:val="007B5639"/>
    <w:rsid w:val="007B649C"/>
    <w:rsid w:val="007B748C"/>
    <w:rsid w:val="007B7F39"/>
    <w:rsid w:val="007C025F"/>
    <w:rsid w:val="007C059B"/>
    <w:rsid w:val="007C18B8"/>
    <w:rsid w:val="007C1A50"/>
    <w:rsid w:val="007C1B75"/>
    <w:rsid w:val="007C31C4"/>
    <w:rsid w:val="007C3DEB"/>
    <w:rsid w:val="007C5CD4"/>
    <w:rsid w:val="007C6583"/>
    <w:rsid w:val="007C6D7F"/>
    <w:rsid w:val="007C75FD"/>
    <w:rsid w:val="007C785F"/>
    <w:rsid w:val="007D0347"/>
    <w:rsid w:val="007D13B0"/>
    <w:rsid w:val="007D1B39"/>
    <w:rsid w:val="007D3658"/>
    <w:rsid w:val="007D4450"/>
    <w:rsid w:val="007D4D13"/>
    <w:rsid w:val="007D5058"/>
    <w:rsid w:val="007D68B4"/>
    <w:rsid w:val="007D6AB5"/>
    <w:rsid w:val="007D70F4"/>
    <w:rsid w:val="007D739F"/>
    <w:rsid w:val="007D79F0"/>
    <w:rsid w:val="007D7CC0"/>
    <w:rsid w:val="007E05DE"/>
    <w:rsid w:val="007E119A"/>
    <w:rsid w:val="007E217B"/>
    <w:rsid w:val="007E2759"/>
    <w:rsid w:val="007E29D3"/>
    <w:rsid w:val="007E2B84"/>
    <w:rsid w:val="007E2F2B"/>
    <w:rsid w:val="007E4763"/>
    <w:rsid w:val="007E4A97"/>
    <w:rsid w:val="007E6B17"/>
    <w:rsid w:val="007F0633"/>
    <w:rsid w:val="007F0CAF"/>
    <w:rsid w:val="007F127A"/>
    <w:rsid w:val="007F14E6"/>
    <w:rsid w:val="007F34B9"/>
    <w:rsid w:val="007F37D9"/>
    <w:rsid w:val="007F49D4"/>
    <w:rsid w:val="007F49FD"/>
    <w:rsid w:val="007F5065"/>
    <w:rsid w:val="007F51BE"/>
    <w:rsid w:val="007F55DB"/>
    <w:rsid w:val="007F58F6"/>
    <w:rsid w:val="007F6252"/>
    <w:rsid w:val="00800EBE"/>
    <w:rsid w:val="0080122F"/>
    <w:rsid w:val="0080214C"/>
    <w:rsid w:val="008023A6"/>
    <w:rsid w:val="00803400"/>
    <w:rsid w:val="00804D75"/>
    <w:rsid w:val="00806653"/>
    <w:rsid w:val="00810A42"/>
    <w:rsid w:val="00810DB4"/>
    <w:rsid w:val="00814615"/>
    <w:rsid w:val="00815E23"/>
    <w:rsid w:val="00815E99"/>
    <w:rsid w:val="00816751"/>
    <w:rsid w:val="00816C25"/>
    <w:rsid w:val="008203F9"/>
    <w:rsid w:val="0082056E"/>
    <w:rsid w:val="00820883"/>
    <w:rsid w:val="008216AA"/>
    <w:rsid w:val="00821D72"/>
    <w:rsid w:val="00822178"/>
    <w:rsid w:val="008223CF"/>
    <w:rsid w:val="00822999"/>
    <w:rsid w:val="00822D1B"/>
    <w:rsid w:val="0082326C"/>
    <w:rsid w:val="008234B0"/>
    <w:rsid w:val="00824E80"/>
    <w:rsid w:val="00824F2D"/>
    <w:rsid w:val="00824F90"/>
    <w:rsid w:val="00825A9D"/>
    <w:rsid w:val="00825C22"/>
    <w:rsid w:val="00825FC0"/>
    <w:rsid w:val="0082674A"/>
    <w:rsid w:val="00826A38"/>
    <w:rsid w:val="0083009D"/>
    <w:rsid w:val="00830CC9"/>
    <w:rsid w:val="00830D35"/>
    <w:rsid w:val="0083279E"/>
    <w:rsid w:val="008329AD"/>
    <w:rsid w:val="00832E12"/>
    <w:rsid w:val="00832F76"/>
    <w:rsid w:val="00833A84"/>
    <w:rsid w:val="00835FA5"/>
    <w:rsid w:val="008360B9"/>
    <w:rsid w:val="00836DF4"/>
    <w:rsid w:val="00840350"/>
    <w:rsid w:val="00842864"/>
    <w:rsid w:val="00843049"/>
    <w:rsid w:val="008436CE"/>
    <w:rsid w:val="008438A8"/>
    <w:rsid w:val="00843C05"/>
    <w:rsid w:val="00844A09"/>
    <w:rsid w:val="00846458"/>
    <w:rsid w:val="00846D5F"/>
    <w:rsid w:val="008476D5"/>
    <w:rsid w:val="0084778B"/>
    <w:rsid w:val="00847C96"/>
    <w:rsid w:val="00850564"/>
    <w:rsid w:val="00850A4C"/>
    <w:rsid w:val="00850C19"/>
    <w:rsid w:val="00850CE6"/>
    <w:rsid w:val="0085248A"/>
    <w:rsid w:val="00852CBF"/>
    <w:rsid w:val="00852D1D"/>
    <w:rsid w:val="00855313"/>
    <w:rsid w:val="00856073"/>
    <w:rsid w:val="0085634E"/>
    <w:rsid w:val="00856B87"/>
    <w:rsid w:val="00856BC4"/>
    <w:rsid w:val="00856D74"/>
    <w:rsid w:val="00856E8D"/>
    <w:rsid w:val="00856F50"/>
    <w:rsid w:val="008621E7"/>
    <w:rsid w:val="00862643"/>
    <w:rsid w:val="0086279F"/>
    <w:rsid w:val="008638E1"/>
    <w:rsid w:val="00863BA3"/>
    <w:rsid w:val="00863DDB"/>
    <w:rsid w:val="008640B5"/>
    <w:rsid w:val="0086516B"/>
    <w:rsid w:val="00865AE1"/>
    <w:rsid w:val="00870185"/>
    <w:rsid w:val="008706E4"/>
    <w:rsid w:val="0087094A"/>
    <w:rsid w:val="00870F22"/>
    <w:rsid w:val="00872B6D"/>
    <w:rsid w:val="00872EE4"/>
    <w:rsid w:val="0087314F"/>
    <w:rsid w:val="008746DD"/>
    <w:rsid w:val="0087568E"/>
    <w:rsid w:val="008759DB"/>
    <w:rsid w:val="00876167"/>
    <w:rsid w:val="008765DB"/>
    <w:rsid w:val="008770FD"/>
    <w:rsid w:val="00877558"/>
    <w:rsid w:val="00877C18"/>
    <w:rsid w:val="00877FD0"/>
    <w:rsid w:val="008816AE"/>
    <w:rsid w:val="00883142"/>
    <w:rsid w:val="0088456D"/>
    <w:rsid w:val="008848A3"/>
    <w:rsid w:val="00885A6B"/>
    <w:rsid w:val="00885B7E"/>
    <w:rsid w:val="00885C66"/>
    <w:rsid w:val="008868FA"/>
    <w:rsid w:val="00890555"/>
    <w:rsid w:val="00890B00"/>
    <w:rsid w:val="00893425"/>
    <w:rsid w:val="0089414E"/>
    <w:rsid w:val="00895672"/>
    <w:rsid w:val="008958E4"/>
    <w:rsid w:val="00895FB6"/>
    <w:rsid w:val="00896E20"/>
    <w:rsid w:val="008973B1"/>
    <w:rsid w:val="008977C0"/>
    <w:rsid w:val="008A0267"/>
    <w:rsid w:val="008A09E7"/>
    <w:rsid w:val="008A0EC8"/>
    <w:rsid w:val="008A151E"/>
    <w:rsid w:val="008A3398"/>
    <w:rsid w:val="008A42DB"/>
    <w:rsid w:val="008A5034"/>
    <w:rsid w:val="008A53E9"/>
    <w:rsid w:val="008A63E2"/>
    <w:rsid w:val="008A681C"/>
    <w:rsid w:val="008A6A02"/>
    <w:rsid w:val="008A7BBC"/>
    <w:rsid w:val="008B1113"/>
    <w:rsid w:val="008B1C42"/>
    <w:rsid w:val="008B1F9D"/>
    <w:rsid w:val="008B227E"/>
    <w:rsid w:val="008B25C8"/>
    <w:rsid w:val="008B3231"/>
    <w:rsid w:val="008B496D"/>
    <w:rsid w:val="008B562D"/>
    <w:rsid w:val="008B57A4"/>
    <w:rsid w:val="008B66B4"/>
    <w:rsid w:val="008B6E6F"/>
    <w:rsid w:val="008B6F07"/>
    <w:rsid w:val="008B7A78"/>
    <w:rsid w:val="008C0C1C"/>
    <w:rsid w:val="008C0D40"/>
    <w:rsid w:val="008C1978"/>
    <w:rsid w:val="008C1A6E"/>
    <w:rsid w:val="008C1C5A"/>
    <w:rsid w:val="008C1FF8"/>
    <w:rsid w:val="008C24B5"/>
    <w:rsid w:val="008C280A"/>
    <w:rsid w:val="008C296A"/>
    <w:rsid w:val="008C2D99"/>
    <w:rsid w:val="008C30F0"/>
    <w:rsid w:val="008C4C02"/>
    <w:rsid w:val="008C51C1"/>
    <w:rsid w:val="008C58FA"/>
    <w:rsid w:val="008C7326"/>
    <w:rsid w:val="008D0883"/>
    <w:rsid w:val="008D0A1B"/>
    <w:rsid w:val="008D0DA9"/>
    <w:rsid w:val="008D0F88"/>
    <w:rsid w:val="008D104C"/>
    <w:rsid w:val="008D1AC1"/>
    <w:rsid w:val="008D2F7B"/>
    <w:rsid w:val="008D3FA4"/>
    <w:rsid w:val="008D4776"/>
    <w:rsid w:val="008D53E0"/>
    <w:rsid w:val="008D620C"/>
    <w:rsid w:val="008D636D"/>
    <w:rsid w:val="008D6A38"/>
    <w:rsid w:val="008D6F49"/>
    <w:rsid w:val="008D7F25"/>
    <w:rsid w:val="008E12C8"/>
    <w:rsid w:val="008E1EFD"/>
    <w:rsid w:val="008E225D"/>
    <w:rsid w:val="008E2AB1"/>
    <w:rsid w:val="008E30F6"/>
    <w:rsid w:val="008E3340"/>
    <w:rsid w:val="008E380E"/>
    <w:rsid w:val="008E3C7B"/>
    <w:rsid w:val="008E3CDC"/>
    <w:rsid w:val="008E4631"/>
    <w:rsid w:val="008E4AA3"/>
    <w:rsid w:val="008E61B9"/>
    <w:rsid w:val="008E64AC"/>
    <w:rsid w:val="008E681F"/>
    <w:rsid w:val="008E6B0D"/>
    <w:rsid w:val="008F0B8A"/>
    <w:rsid w:val="008F0B90"/>
    <w:rsid w:val="008F10E6"/>
    <w:rsid w:val="008F1290"/>
    <w:rsid w:val="008F1C1D"/>
    <w:rsid w:val="008F1E23"/>
    <w:rsid w:val="008F29D1"/>
    <w:rsid w:val="008F34E8"/>
    <w:rsid w:val="008F388F"/>
    <w:rsid w:val="008F3D22"/>
    <w:rsid w:val="008F4819"/>
    <w:rsid w:val="008F54B9"/>
    <w:rsid w:val="008F55A7"/>
    <w:rsid w:val="008F61DE"/>
    <w:rsid w:val="008F68A9"/>
    <w:rsid w:val="009003BE"/>
    <w:rsid w:val="009006BE"/>
    <w:rsid w:val="009008AD"/>
    <w:rsid w:val="00901378"/>
    <w:rsid w:val="00901BC3"/>
    <w:rsid w:val="00903A9B"/>
    <w:rsid w:val="00904676"/>
    <w:rsid w:val="00905696"/>
    <w:rsid w:val="009064FE"/>
    <w:rsid w:val="00907773"/>
    <w:rsid w:val="00910351"/>
    <w:rsid w:val="00910785"/>
    <w:rsid w:val="00910B84"/>
    <w:rsid w:val="009111D3"/>
    <w:rsid w:val="0091130E"/>
    <w:rsid w:val="00912804"/>
    <w:rsid w:val="00913BA7"/>
    <w:rsid w:val="00913C08"/>
    <w:rsid w:val="00913D96"/>
    <w:rsid w:val="0091470F"/>
    <w:rsid w:val="00914D3F"/>
    <w:rsid w:val="00914DC8"/>
    <w:rsid w:val="00914FFA"/>
    <w:rsid w:val="00916D25"/>
    <w:rsid w:val="00916EB0"/>
    <w:rsid w:val="00916F8F"/>
    <w:rsid w:val="009235CA"/>
    <w:rsid w:val="00923D21"/>
    <w:rsid w:val="00923F68"/>
    <w:rsid w:val="00924C12"/>
    <w:rsid w:val="00924D37"/>
    <w:rsid w:val="00925338"/>
    <w:rsid w:val="0092552D"/>
    <w:rsid w:val="00926225"/>
    <w:rsid w:val="0092670E"/>
    <w:rsid w:val="0092785E"/>
    <w:rsid w:val="00927D20"/>
    <w:rsid w:val="00930941"/>
    <w:rsid w:val="009311C7"/>
    <w:rsid w:val="0093162A"/>
    <w:rsid w:val="009316D7"/>
    <w:rsid w:val="00931FCC"/>
    <w:rsid w:val="00932294"/>
    <w:rsid w:val="0093264A"/>
    <w:rsid w:val="009330F3"/>
    <w:rsid w:val="00933964"/>
    <w:rsid w:val="00934298"/>
    <w:rsid w:val="00934383"/>
    <w:rsid w:val="0093453B"/>
    <w:rsid w:val="00935197"/>
    <w:rsid w:val="00935E95"/>
    <w:rsid w:val="009362BA"/>
    <w:rsid w:val="00936542"/>
    <w:rsid w:val="009368FE"/>
    <w:rsid w:val="00936D55"/>
    <w:rsid w:val="00936F84"/>
    <w:rsid w:val="00937998"/>
    <w:rsid w:val="00937FF0"/>
    <w:rsid w:val="009423B4"/>
    <w:rsid w:val="009424D3"/>
    <w:rsid w:val="00942E91"/>
    <w:rsid w:val="00944C9E"/>
    <w:rsid w:val="00944CB9"/>
    <w:rsid w:val="00946186"/>
    <w:rsid w:val="0094655A"/>
    <w:rsid w:val="009466A1"/>
    <w:rsid w:val="00946A46"/>
    <w:rsid w:val="00947F0D"/>
    <w:rsid w:val="009503FC"/>
    <w:rsid w:val="009509DD"/>
    <w:rsid w:val="00950A49"/>
    <w:rsid w:val="00951688"/>
    <w:rsid w:val="0095235B"/>
    <w:rsid w:val="0095257F"/>
    <w:rsid w:val="00952BCC"/>
    <w:rsid w:val="0095326E"/>
    <w:rsid w:val="009540FB"/>
    <w:rsid w:val="009554FA"/>
    <w:rsid w:val="00955910"/>
    <w:rsid w:val="00956167"/>
    <w:rsid w:val="00956BE2"/>
    <w:rsid w:val="00957C32"/>
    <w:rsid w:val="00960C0E"/>
    <w:rsid w:val="00960ED3"/>
    <w:rsid w:val="009613A9"/>
    <w:rsid w:val="0096278F"/>
    <w:rsid w:val="00962ECC"/>
    <w:rsid w:val="00963036"/>
    <w:rsid w:val="00963055"/>
    <w:rsid w:val="00963830"/>
    <w:rsid w:val="00963F74"/>
    <w:rsid w:val="00963FE7"/>
    <w:rsid w:val="00964FC4"/>
    <w:rsid w:val="009662DB"/>
    <w:rsid w:val="0096657B"/>
    <w:rsid w:val="009667A6"/>
    <w:rsid w:val="009668BF"/>
    <w:rsid w:val="00966A15"/>
    <w:rsid w:val="0096751C"/>
    <w:rsid w:val="00967583"/>
    <w:rsid w:val="0097002C"/>
    <w:rsid w:val="00970BB9"/>
    <w:rsid w:val="00970C35"/>
    <w:rsid w:val="009713AD"/>
    <w:rsid w:val="00971421"/>
    <w:rsid w:val="00971A2F"/>
    <w:rsid w:val="0097245C"/>
    <w:rsid w:val="00973000"/>
    <w:rsid w:val="009735B8"/>
    <w:rsid w:val="009738FD"/>
    <w:rsid w:val="00975A7A"/>
    <w:rsid w:val="00976CE6"/>
    <w:rsid w:val="0097791B"/>
    <w:rsid w:val="00977E16"/>
    <w:rsid w:val="009806D7"/>
    <w:rsid w:val="0098087F"/>
    <w:rsid w:val="009809D9"/>
    <w:rsid w:val="00980B38"/>
    <w:rsid w:val="00981E49"/>
    <w:rsid w:val="009835D7"/>
    <w:rsid w:val="009839DE"/>
    <w:rsid w:val="009841DE"/>
    <w:rsid w:val="009841E4"/>
    <w:rsid w:val="00985570"/>
    <w:rsid w:val="0098613F"/>
    <w:rsid w:val="00986416"/>
    <w:rsid w:val="009874B7"/>
    <w:rsid w:val="00987DA2"/>
    <w:rsid w:val="00987E7C"/>
    <w:rsid w:val="009900E1"/>
    <w:rsid w:val="009917AA"/>
    <w:rsid w:val="009918C6"/>
    <w:rsid w:val="00991C59"/>
    <w:rsid w:val="00991D8C"/>
    <w:rsid w:val="00992D22"/>
    <w:rsid w:val="00993C8B"/>
    <w:rsid w:val="0099545D"/>
    <w:rsid w:val="009955E4"/>
    <w:rsid w:val="00995EB7"/>
    <w:rsid w:val="009961A7"/>
    <w:rsid w:val="009A19E8"/>
    <w:rsid w:val="009A1C43"/>
    <w:rsid w:val="009A1E50"/>
    <w:rsid w:val="009A248F"/>
    <w:rsid w:val="009A26D4"/>
    <w:rsid w:val="009A39A4"/>
    <w:rsid w:val="009A3EF6"/>
    <w:rsid w:val="009A4368"/>
    <w:rsid w:val="009A5412"/>
    <w:rsid w:val="009A561A"/>
    <w:rsid w:val="009A7AD9"/>
    <w:rsid w:val="009B0336"/>
    <w:rsid w:val="009B0C67"/>
    <w:rsid w:val="009B0CFF"/>
    <w:rsid w:val="009B1727"/>
    <w:rsid w:val="009B1763"/>
    <w:rsid w:val="009B1A40"/>
    <w:rsid w:val="009B1CDC"/>
    <w:rsid w:val="009B1CFA"/>
    <w:rsid w:val="009B227D"/>
    <w:rsid w:val="009B2465"/>
    <w:rsid w:val="009B287C"/>
    <w:rsid w:val="009B3151"/>
    <w:rsid w:val="009B3BFE"/>
    <w:rsid w:val="009B40C7"/>
    <w:rsid w:val="009B44FE"/>
    <w:rsid w:val="009B4DA2"/>
    <w:rsid w:val="009B5975"/>
    <w:rsid w:val="009B6893"/>
    <w:rsid w:val="009B7E1A"/>
    <w:rsid w:val="009C037E"/>
    <w:rsid w:val="009C097E"/>
    <w:rsid w:val="009C0D60"/>
    <w:rsid w:val="009C1019"/>
    <w:rsid w:val="009C1053"/>
    <w:rsid w:val="009C15AA"/>
    <w:rsid w:val="009C181E"/>
    <w:rsid w:val="009C183B"/>
    <w:rsid w:val="009C196F"/>
    <w:rsid w:val="009C1A00"/>
    <w:rsid w:val="009C1FBF"/>
    <w:rsid w:val="009C28E9"/>
    <w:rsid w:val="009C3617"/>
    <w:rsid w:val="009C3831"/>
    <w:rsid w:val="009C3A98"/>
    <w:rsid w:val="009C4AB5"/>
    <w:rsid w:val="009C5840"/>
    <w:rsid w:val="009C5871"/>
    <w:rsid w:val="009C5A5A"/>
    <w:rsid w:val="009C73BC"/>
    <w:rsid w:val="009C7563"/>
    <w:rsid w:val="009D02DF"/>
    <w:rsid w:val="009D03CE"/>
    <w:rsid w:val="009D04E3"/>
    <w:rsid w:val="009D089C"/>
    <w:rsid w:val="009D1801"/>
    <w:rsid w:val="009D1C69"/>
    <w:rsid w:val="009D1CFB"/>
    <w:rsid w:val="009D2415"/>
    <w:rsid w:val="009D293F"/>
    <w:rsid w:val="009D2EEB"/>
    <w:rsid w:val="009D312D"/>
    <w:rsid w:val="009D42D9"/>
    <w:rsid w:val="009D50DD"/>
    <w:rsid w:val="009D61BD"/>
    <w:rsid w:val="009D71FA"/>
    <w:rsid w:val="009D7FE8"/>
    <w:rsid w:val="009E0B28"/>
    <w:rsid w:val="009E1722"/>
    <w:rsid w:val="009E1B9B"/>
    <w:rsid w:val="009E36F9"/>
    <w:rsid w:val="009E39C0"/>
    <w:rsid w:val="009E6CC7"/>
    <w:rsid w:val="009E7423"/>
    <w:rsid w:val="009E7A14"/>
    <w:rsid w:val="009E7AE0"/>
    <w:rsid w:val="009F0848"/>
    <w:rsid w:val="009F0BED"/>
    <w:rsid w:val="009F1CB2"/>
    <w:rsid w:val="009F1D15"/>
    <w:rsid w:val="009F2853"/>
    <w:rsid w:val="009F3208"/>
    <w:rsid w:val="009F3357"/>
    <w:rsid w:val="009F3FDB"/>
    <w:rsid w:val="009F510F"/>
    <w:rsid w:val="009F535A"/>
    <w:rsid w:val="009F620A"/>
    <w:rsid w:val="009F6AE3"/>
    <w:rsid w:val="009F6E8E"/>
    <w:rsid w:val="00A00225"/>
    <w:rsid w:val="00A00300"/>
    <w:rsid w:val="00A00C2A"/>
    <w:rsid w:val="00A01AC2"/>
    <w:rsid w:val="00A01F0C"/>
    <w:rsid w:val="00A021B3"/>
    <w:rsid w:val="00A021CE"/>
    <w:rsid w:val="00A0253F"/>
    <w:rsid w:val="00A026B1"/>
    <w:rsid w:val="00A02CFD"/>
    <w:rsid w:val="00A0373D"/>
    <w:rsid w:val="00A04C3F"/>
    <w:rsid w:val="00A05586"/>
    <w:rsid w:val="00A05A23"/>
    <w:rsid w:val="00A104F4"/>
    <w:rsid w:val="00A124C2"/>
    <w:rsid w:val="00A13ACD"/>
    <w:rsid w:val="00A14042"/>
    <w:rsid w:val="00A205DD"/>
    <w:rsid w:val="00A20E5D"/>
    <w:rsid w:val="00A218DC"/>
    <w:rsid w:val="00A21D7F"/>
    <w:rsid w:val="00A23B40"/>
    <w:rsid w:val="00A24112"/>
    <w:rsid w:val="00A24CC0"/>
    <w:rsid w:val="00A25134"/>
    <w:rsid w:val="00A2518A"/>
    <w:rsid w:val="00A25A20"/>
    <w:rsid w:val="00A26E67"/>
    <w:rsid w:val="00A2741F"/>
    <w:rsid w:val="00A278A6"/>
    <w:rsid w:val="00A3007A"/>
    <w:rsid w:val="00A30879"/>
    <w:rsid w:val="00A32275"/>
    <w:rsid w:val="00A350AE"/>
    <w:rsid w:val="00A356E8"/>
    <w:rsid w:val="00A370FE"/>
    <w:rsid w:val="00A37110"/>
    <w:rsid w:val="00A372D2"/>
    <w:rsid w:val="00A42DDA"/>
    <w:rsid w:val="00A42EC8"/>
    <w:rsid w:val="00A43146"/>
    <w:rsid w:val="00A43181"/>
    <w:rsid w:val="00A432C1"/>
    <w:rsid w:val="00A44475"/>
    <w:rsid w:val="00A44AEB"/>
    <w:rsid w:val="00A45126"/>
    <w:rsid w:val="00A457AE"/>
    <w:rsid w:val="00A4710B"/>
    <w:rsid w:val="00A4719C"/>
    <w:rsid w:val="00A476CE"/>
    <w:rsid w:val="00A5046B"/>
    <w:rsid w:val="00A517D4"/>
    <w:rsid w:val="00A51C97"/>
    <w:rsid w:val="00A537CE"/>
    <w:rsid w:val="00A541C5"/>
    <w:rsid w:val="00A56765"/>
    <w:rsid w:val="00A56CAA"/>
    <w:rsid w:val="00A57B8A"/>
    <w:rsid w:val="00A6076B"/>
    <w:rsid w:val="00A60DC2"/>
    <w:rsid w:val="00A61CB7"/>
    <w:rsid w:val="00A62172"/>
    <w:rsid w:val="00A63857"/>
    <w:rsid w:val="00A6416D"/>
    <w:rsid w:val="00A658B9"/>
    <w:rsid w:val="00A65E3A"/>
    <w:rsid w:val="00A66D57"/>
    <w:rsid w:val="00A67053"/>
    <w:rsid w:val="00A7254B"/>
    <w:rsid w:val="00A737F7"/>
    <w:rsid w:val="00A738B8"/>
    <w:rsid w:val="00A739D9"/>
    <w:rsid w:val="00A73B30"/>
    <w:rsid w:val="00A73C22"/>
    <w:rsid w:val="00A74F56"/>
    <w:rsid w:val="00A75C3E"/>
    <w:rsid w:val="00A75E58"/>
    <w:rsid w:val="00A760AE"/>
    <w:rsid w:val="00A760B2"/>
    <w:rsid w:val="00A77203"/>
    <w:rsid w:val="00A80A7E"/>
    <w:rsid w:val="00A81D6F"/>
    <w:rsid w:val="00A8232B"/>
    <w:rsid w:val="00A826BF"/>
    <w:rsid w:val="00A84770"/>
    <w:rsid w:val="00A84ED8"/>
    <w:rsid w:val="00A852D3"/>
    <w:rsid w:val="00A869F1"/>
    <w:rsid w:val="00A90754"/>
    <w:rsid w:val="00A90D16"/>
    <w:rsid w:val="00A95410"/>
    <w:rsid w:val="00A95C4C"/>
    <w:rsid w:val="00A95C4D"/>
    <w:rsid w:val="00A96F62"/>
    <w:rsid w:val="00A97F5B"/>
    <w:rsid w:val="00AA0CE0"/>
    <w:rsid w:val="00AA127B"/>
    <w:rsid w:val="00AA2016"/>
    <w:rsid w:val="00AA20AE"/>
    <w:rsid w:val="00AA2B4A"/>
    <w:rsid w:val="00AA2C83"/>
    <w:rsid w:val="00AA39FE"/>
    <w:rsid w:val="00AA4667"/>
    <w:rsid w:val="00AA49A0"/>
    <w:rsid w:val="00AA5B5B"/>
    <w:rsid w:val="00AA6240"/>
    <w:rsid w:val="00AA69DF"/>
    <w:rsid w:val="00AA72C8"/>
    <w:rsid w:val="00AB17CA"/>
    <w:rsid w:val="00AB3D14"/>
    <w:rsid w:val="00AB48EC"/>
    <w:rsid w:val="00AB5A5B"/>
    <w:rsid w:val="00AB753F"/>
    <w:rsid w:val="00AB76A7"/>
    <w:rsid w:val="00AB78A8"/>
    <w:rsid w:val="00AC0395"/>
    <w:rsid w:val="00AC0B3A"/>
    <w:rsid w:val="00AC0C33"/>
    <w:rsid w:val="00AC1084"/>
    <w:rsid w:val="00AC125A"/>
    <w:rsid w:val="00AC1419"/>
    <w:rsid w:val="00AC1F4A"/>
    <w:rsid w:val="00AC372A"/>
    <w:rsid w:val="00AC489D"/>
    <w:rsid w:val="00AC558F"/>
    <w:rsid w:val="00AC7621"/>
    <w:rsid w:val="00AC7672"/>
    <w:rsid w:val="00AD0A3D"/>
    <w:rsid w:val="00AD0ACF"/>
    <w:rsid w:val="00AD0AD7"/>
    <w:rsid w:val="00AD0BFC"/>
    <w:rsid w:val="00AD0D64"/>
    <w:rsid w:val="00AD1729"/>
    <w:rsid w:val="00AD2174"/>
    <w:rsid w:val="00AD247D"/>
    <w:rsid w:val="00AD24E5"/>
    <w:rsid w:val="00AD2D72"/>
    <w:rsid w:val="00AD2F78"/>
    <w:rsid w:val="00AD38EF"/>
    <w:rsid w:val="00AD3AD1"/>
    <w:rsid w:val="00AD69A4"/>
    <w:rsid w:val="00AD776F"/>
    <w:rsid w:val="00AD7D79"/>
    <w:rsid w:val="00AE0EF4"/>
    <w:rsid w:val="00AE1C15"/>
    <w:rsid w:val="00AE2DDF"/>
    <w:rsid w:val="00AE37F2"/>
    <w:rsid w:val="00AE4E1A"/>
    <w:rsid w:val="00AE50A7"/>
    <w:rsid w:val="00AE6351"/>
    <w:rsid w:val="00AE63A6"/>
    <w:rsid w:val="00AE7A2E"/>
    <w:rsid w:val="00AE7E38"/>
    <w:rsid w:val="00AF07AC"/>
    <w:rsid w:val="00AF086B"/>
    <w:rsid w:val="00AF0AA7"/>
    <w:rsid w:val="00AF1B3C"/>
    <w:rsid w:val="00AF1BC6"/>
    <w:rsid w:val="00AF2D2E"/>
    <w:rsid w:val="00AF2E7D"/>
    <w:rsid w:val="00AF2F78"/>
    <w:rsid w:val="00AF33CB"/>
    <w:rsid w:val="00AF3E9E"/>
    <w:rsid w:val="00AF56F8"/>
    <w:rsid w:val="00AF764C"/>
    <w:rsid w:val="00B004EF"/>
    <w:rsid w:val="00B016EC"/>
    <w:rsid w:val="00B01E12"/>
    <w:rsid w:val="00B01EFA"/>
    <w:rsid w:val="00B01F5F"/>
    <w:rsid w:val="00B02F27"/>
    <w:rsid w:val="00B03195"/>
    <w:rsid w:val="00B04A34"/>
    <w:rsid w:val="00B05784"/>
    <w:rsid w:val="00B0615A"/>
    <w:rsid w:val="00B06631"/>
    <w:rsid w:val="00B07E73"/>
    <w:rsid w:val="00B10096"/>
    <w:rsid w:val="00B1061C"/>
    <w:rsid w:val="00B10A7A"/>
    <w:rsid w:val="00B10C24"/>
    <w:rsid w:val="00B126CD"/>
    <w:rsid w:val="00B1299A"/>
    <w:rsid w:val="00B147CF"/>
    <w:rsid w:val="00B171AD"/>
    <w:rsid w:val="00B17418"/>
    <w:rsid w:val="00B17527"/>
    <w:rsid w:val="00B21952"/>
    <w:rsid w:val="00B220C3"/>
    <w:rsid w:val="00B226D1"/>
    <w:rsid w:val="00B230CC"/>
    <w:rsid w:val="00B24207"/>
    <w:rsid w:val="00B255E1"/>
    <w:rsid w:val="00B25A3E"/>
    <w:rsid w:val="00B25CEC"/>
    <w:rsid w:val="00B27BA1"/>
    <w:rsid w:val="00B316AD"/>
    <w:rsid w:val="00B323E8"/>
    <w:rsid w:val="00B32716"/>
    <w:rsid w:val="00B332E4"/>
    <w:rsid w:val="00B33511"/>
    <w:rsid w:val="00B33D59"/>
    <w:rsid w:val="00B33FAD"/>
    <w:rsid w:val="00B340F0"/>
    <w:rsid w:val="00B3451B"/>
    <w:rsid w:val="00B350A7"/>
    <w:rsid w:val="00B3672B"/>
    <w:rsid w:val="00B369C6"/>
    <w:rsid w:val="00B3798F"/>
    <w:rsid w:val="00B37B79"/>
    <w:rsid w:val="00B41510"/>
    <w:rsid w:val="00B41B61"/>
    <w:rsid w:val="00B43248"/>
    <w:rsid w:val="00B4327B"/>
    <w:rsid w:val="00B44390"/>
    <w:rsid w:val="00B443F3"/>
    <w:rsid w:val="00B457F2"/>
    <w:rsid w:val="00B45C0F"/>
    <w:rsid w:val="00B467D8"/>
    <w:rsid w:val="00B475B4"/>
    <w:rsid w:val="00B47F43"/>
    <w:rsid w:val="00B52051"/>
    <w:rsid w:val="00B53A98"/>
    <w:rsid w:val="00B53CDE"/>
    <w:rsid w:val="00B5427E"/>
    <w:rsid w:val="00B5432D"/>
    <w:rsid w:val="00B54EF7"/>
    <w:rsid w:val="00B55458"/>
    <w:rsid w:val="00B556D6"/>
    <w:rsid w:val="00B561C8"/>
    <w:rsid w:val="00B5700E"/>
    <w:rsid w:val="00B57065"/>
    <w:rsid w:val="00B572D3"/>
    <w:rsid w:val="00B57A63"/>
    <w:rsid w:val="00B62073"/>
    <w:rsid w:val="00B62C0B"/>
    <w:rsid w:val="00B64524"/>
    <w:rsid w:val="00B65869"/>
    <w:rsid w:val="00B659A1"/>
    <w:rsid w:val="00B65DA5"/>
    <w:rsid w:val="00B65FE5"/>
    <w:rsid w:val="00B6675A"/>
    <w:rsid w:val="00B6693E"/>
    <w:rsid w:val="00B66A2C"/>
    <w:rsid w:val="00B66AD5"/>
    <w:rsid w:val="00B679C9"/>
    <w:rsid w:val="00B717B3"/>
    <w:rsid w:val="00B71F1E"/>
    <w:rsid w:val="00B73951"/>
    <w:rsid w:val="00B741A4"/>
    <w:rsid w:val="00B7453E"/>
    <w:rsid w:val="00B7481A"/>
    <w:rsid w:val="00B75590"/>
    <w:rsid w:val="00B7584B"/>
    <w:rsid w:val="00B75C67"/>
    <w:rsid w:val="00B7622B"/>
    <w:rsid w:val="00B76EAE"/>
    <w:rsid w:val="00B77080"/>
    <w:rsid w:val="00B77AE3"/>
    <w:rsid w:val="00B80496"/>
    <w:rsid w:val="00B807AC"/>
    <w:rsid w:val="00B82678"/>
    <w:rsid w:val="00B82904"/>
    <w:rsid w:val="00B82996"/>
    <w:rsid w:val="00B841C5"/>
    <w:rsid w:val="00B8481D"/>
    <w:rsid w:val="00B84D6B"/>
    <w:rsid w:val="00B854D0"/>
    <w:rsid w:val="00B855E3"/>
    <w:rsid w:val="00B8561B"/>
    <w:rsid w:val="00B90B56"/>
    <w:rsid w:val="00B91772"/>
    <w:rsid w:val="00B92120"/>
    <w:rsid w:val="00B94A85"/>
    <w:rsid w:val="00B95AAD"/>
    <w:rsid w:val="00B961C0"/>
    <w:rsid w:val="00B9675E"/>
    <w:rsid w:val="00B96A72"/>
    <w:rsid w:val="00B97391"/>
    <w:rsid w:val="00BA0D7E"/>
    <w:rsid w:val="00BA1680"/>
    <w:rsid w:val="00BA2060"/>
    <w:rsid w:val="00BA206F"/>
    <w:rsid w:val="00BA21E4"/>
    <w:rsid w:val="00BA2AE6"/>
    <w:rsid w:val="00BA2C9C"/>
    <w:rsid w:val="00BA3136"/>
    <w:rsid w:val="00BA34F8"/>
    <w:rsid w:val="00BA57E9"/>
    <w:rsid w:val="00BA6888"/>
    <w:rsid w:val="00BA69AD"/>
    <w:rsid w:val="00BA709B"/>
    <w:rsid w:val="00BA798E"/>
    <w:rsid w:val="00BB0579"/>
    <w:rsid w:val="00BB0E58"/>
    <w:rsid w:val="00BB12E2"/>
    <w:rsid w:val="00BB1D8C"/>
    <w:rsid w:val="00BB2C5E"/>
    <w:rsid w:val="00BB3989"/>
    <w:rsid w:val="00BB3EB3"/>
    <w:rsid w:val="00BB4068"/>
    <w:rsid w:val="00BB5737"/>
    <w:rsid w:val="00BB5869"/>
    <w:rsid w:val="00BB5B69"/>
    <w:rsid w:val="00BB6072"/>
    <w:rsid w:val="00BB6550"/>
    <w:rsid w:val="00BB6817"/>
    <w:rsid w:val="00BB6893"/>
    <w:rsid w:val="00BC0AC9"/>
    <w:rsid w:val="00BC0BBF"/>
    <w:rsid w:val="00BC0C16"/>
    <w:rsid w:val="00BC0EE6"/>
    <w:rsid w:val="00BC11CC"/>
    <w:rsid w:val="00BC23AA"/>
    <w:rsid w:val="00BC2647"/>
    <w:rsid w:val="00BC2DA2"/>
    <w:rsid w:val="00BC341B"/>
    <w:rsid w:val="00BC3820"/>
    <w:rsid w:val="00BC4409"/>
    <w:rsid w:val="00BC4B7D"/>
    <w:rsid w:val="00BC7518"/>
    <w:rsid w:val="00BC7C9F"/>
    <w:rsid w:val="00BD0DA7"/>
    <w:rsid w:val="00BD0FEF"/>
    <w:rsid w:val="00BD1329"/>
    <w:rsid w:val="00BD1FC2"/>
    <w:rsid w:val="00BD2667"/>
    <w:rsid w:val="00BD346E"/>
    <w:rsid w:val="00BD3FFD"/>
    <w:rsid w:val="00BD4A25"/>
    <w:rsid w:val="00BD4D19"/>
    <w:rsid w:val="00BD6751"/>
    <w:rsid w:val="00BD6D71"/>
    <w:rsid w:val="00BD6F6C"/>
    <w:rsid w:val="00BD70BD"/>
    <w:rsid w:val="00BE111C"/>
    <w:rsid w:val="00BE1936"/>
    <w:rsid w:val="00BE1D58"/>
    <w:rsid w:val="00BE1EB8"/>
    <w:rsid w:val="00BE215C"/>
    <w:rsid w:val="00BE365E"/>
    <w:rsid w:val="00BE3C2F"/>
    <w:rsid w:val="00BE3E6C"/>
    <w:rsid w:val="00BE4762"/>
    <w:rsid w:val="00BE4834"/>
    <w:rsid w:val="00BE5D99"/>
    <w:rsid w:val="00BE6DB8"/>
    <w:rsid w:val="00BF0517"/>
    <w:rsid w:val="00BF0EEF"/>
    <w:rsid w:val="00BF0FD6"/>
    <w:rsid w:val="00BF1E29"/>
    <w:rsid w:val="00BF3103"/>
    <w:rsid w:val="00BF3563"/>
    <w:rsid w:val="00BF359F"/>
    <w:rsid w:val="00BF3B8A"/>
    <w:rsid w:val="00BF4D22"/>
    <w:rsid w:val="00BF5A7D"/>
    <w:rsid w:val="00BF5D19"/>
    <w:rsid w:val="00BF6E6B"/>
    <w:rsid w:val="00BF74A9"/>
    <w:rsid w:val="00BF7B4F"/>
    <w:rsid w:val="00C010D2"/>
    <w:rsid w:val="00C011C7"/>
    <w:rsid w:val="00C01E0B"/>
    <w:rsid w:val="00C043B2"/>
    <w:rsid w:val="00C04736"/>
    <w:rsid w:val="00C04984"/>
    <w:rsid w:val="00C07121"/>
    <w:rsid w:val="00C07FDB"/>
    <w:rsid w:val="00C11397"/>
    <w:rsid w:val="00C1160C"/>
    <w:rsid w:val="00C11E76"/>
    <w:rsid w:val="00C124AC"/>
    <w:rsid w:val="00C136EC"/>
    <w:rsid w:val="00C1597E"/>
    <w:rsid w:val="00C15A6D"/>
    <w:rsid w:val="00C16A99"/>
    <w:rsid w:val="00C17087"/>
    <w:rsid w:val="00C17105"/>
    <w:rsid w:val="00C1779F"/>
    <w:rsid w:val="00C17B3D"/>
    <w:rsid w:val="00C17F9E"/>
    <w:rsid w:val="00C20777"/>
    <w:rsid w:val="00C22B6C"/>
    <w:rsid w:val="00C251B4"/>
    <w:rsid w:val="00C25983"/>
    <w:rsid w:val="00C25C87"/>
    <w:rsid w:val="00C25E50"/>
    <w:rsid w:val="00C26DA1"/>
    <w:rsid w:val="00C27B91"/>
    <w:rsid w:val="00C30863"/>
    <w:rsid w:val="00C30BF1"/>
    <w:rsid w:val="00C30D53"/>
    <w:rsid w:val="00C31115"/>
    <w:rsid w:val="00C31625"/>
    <w:rsid w:val="00C316A4"/>
    <w:rsid w:val="00C32E74"/>
    <w:rsid w:val="00C333E6"/>
    <w:rsid w:val="00C338E5"/>
    <w:rsid w:val="00C339E8"/>
    <w:rsid w:val="00C3544D"/>
    <w:rsid w:val="00C37B4D"/>
    <w:rsid w:val="00C404D5"/>
    <w:rsid w:val="00C409F2"/>
    <w:rsid w:val="00C40E15"/>
    <w:rsid w:val="00C40FDC"/>
    <w:rsid w:val="00C411EA"/>
    <w:rsid w:val="00C41243"/>
    <w:rsid w:val="00C42745"/>
    <w:rsid w:val="00C437A9"/>
    <w:rsid w:val="00C43F3B"/>
    <w:rsid w:val="00C45368"/>
    <w:rsid w:val="00C45C81"/>
    <w:rsid w:val="00C515BB"/>
    <w:rsid w:val="00C525BA"/>
    <w:rsid w:val="00C5387D"/>
    <w:rsid w:val="00C5518A"/>
    <w:rsid w:val="00C56057"/>
    <w:rsid w:val="00C560BD"/>
    <w:rsid w:val="00C56537"/>
    <w:rsid w:val="00C572EE"/>
    <w:rsid w:val="00C57CE9"/>
    <w:rsid w:val="00C60629"/>
    <w:rsid w:val="00C60835"/>
    <w:rsid w:val="00C61600"/>
    <w:rsid w:val="00C61E62"/>
    <w:rsid w:val="00C62611"/>
    <w:rsid w:val="00C6269D"/>
    <w:rsid w:val="00C62AAE"/>
    <w:rsid w:val="00C62D9B"/>
    <w:rsid w:val="00C63B9F"/>
    <w:rsid w:val="00C63E0A"/>
    <w:rsid w:val="00C64FC1"/>
    <w:rsid w:val="00C65228"/>
    <w:rsid w:val="00C67404"/>
    <w:rsid w:val="00C677BD"/>
    <w:rsid w:val="00C677C4"/>
    <w:rsid w:val="00C67965"/>
    <w:rsid w:val="00C67CB7"/>
    <w:rsid w:val="00C71F15"/>
    <w:rsid w:val="00C724CD"/>
    <w:rsid w:val="00C72A4F"/>
    <w:rsid w:val="00C73075"/>
    <w:rsid w:val="00C742F2"/>
    <w:rsid w:val="00C74311"/>
    <w:rsid w:val="00C747C7"/>
    <w:rsid w:val="00C75707"/>
    <w:rsid w:val="00C764D5"/>
    <w:rsid w:val="00C76B80"/>
    <w:rsid w:val="00C77F68"/>
    <w:rsid w:val="00C80552"/>
    <w:rsid w:val="00C80895"/>
    <w:rsid w:val="00C81B09"/>
    <w:rsid w:val="00C81DC5"/>
    <w:rsid w:val="00C820DE"/>
    <w:rsid w:val="00C82140"/>
    <w:rsid w:val="00C83E78"/>
    <w:rsid w:val="00C853C1"/>
    <w:rsid w:val="00C855B8"/>
    <w:rsid w:val="00C85734"/>
    <w:rsid w:val="00C86D1F"/>
    <w:rsid w:val="00C86E38"/>
    <w:rsid w:val="00C87A3C"/>
    <w:rsid w:val="00C901DA"/>
    <w:rsid w:val="00C9084B"/>
    <w:rsid w:val="00C909AF"/>
    <w:rsid w:val="00C915D5"/>
    <w:rsid w:val="00C916E2"/>
    <w:rsid w:val="00C91CEA"/>
    <w:rsid w:val="00C928F0"/>
    <w:rsid w:val="00C92AC4"/>
    <w:rsid w:val="00C930D4"/>
    <w:rsid w:val="00C9384E"/>
    <w:rsid w:val="00C94613"/>
    <w:rsid w:val="00C94833"/>
    <w:rsid w:val="00C95B7F"/>
    <w:rsid w:val="00C95F0A"/>
    <w:rsid w:val="00C965C4"/>
    <w:rsid w:val="00CA1269"/>
    <w:rsid w:val="00CA1356"/>
    <w:rsid w:val="00CA1A0B"/>
    <w:rsid w:val="00CA1D8B"/>
    <w:rsid w:val="00CA1FFA"/>
    <w:rsid w:val="00CA2E5B"/>
    <w:rsid w:val="00CA46A1"/>
    <w:rsid w:val="00CA53BE"/>
    <w:rsid w:val="00CA5734"/>
    <w:rsid w:val="00CA5CEB"/>
    <w:rsid w:val="00CA6515"/>
    <w:rsid w:val="00CA6E47"/>
    <w:rsid w:val="00CB02D5"/>
    <w:rsid w:val="00CB0B2E"/>
    <w:rsid w:val="00CB124B"/>
    <w:rsid w:val="00CB1333"/>
    <w:rsid w:val="00CB4069"/>
    <w:rsid w:val="00CB53C8"/>
    <w:rsid w:val="00CB585E"/>
    <w:rsid w:val="00CB5F14"/>
    <w:rsid w:val="00CB667C"/>
    <w:rsid w:val="00CB68F2"/>
    <w:rsid w:val="00CB7635"/>
    <w:rsid w:val="00CC0572"/>
    <w:rsid w:val="00CC07D0"/>
    <w:rsid w:val="00CC0978"/>
    <w:rsid w:val="00CC09CA"/>
    <w:rsid w:val="00CC0E9E"/>
    <w:rsid w:val="00CC0F48"/>
    <w:rsid w:val="00CC2CB7"/>
    <w:rsid w:val="00CC2E23"/>
    <w:rsid w:val="00CC3CE1"/>
    <w:rsid w:val="00CC3DD0"/>
    <w:rsid w:val="00CC49EE"/>
    <w:rsid w:val="00CC5149"/>
    <w:rsid w:val="00CC5E4D"/>
    <w:rsid w:val="00CC6288"/>
    <w:rsid w:val="00CC7576"/>
    <w:rsid w:val="00CD04F1"/>
    <w:rsid w:val="00CD1865"/>
    <w:rsid w:val="00CD1C69"/>
    <w:rsid w:val="00CD3442"/>
    <w:rsid w:val="00CD3679"/>
    <w:rsid w:val="00CD37EE"/>
    <w:rsid w:val="00CD3F10"/>
    <w:rsid w:val="00CD48A2"/>
    <w:rsid w:val="00CD4B47"/>
    <w:rsid w:val="00CD52AA"/>
    <w:rsid w:val="00CD6601"/>
    <w:rsid w:val="00CD758A"/>
    <w:rsid w:val="00CE040B"/>
    <w:rsid w:val="00CE0DA9"/>
    <w:rsid w:val="00CE14FC"/>
    <w:rsid w:val="00CE17D8"/>
    <w:rsid w:val="00CE18BF"/>
    <w:rsid w:val="00CE1C39"/>
    <w:rsid w:val="00CE24CB"/>
    <w:rsid w:val="00CE29B2"/>
    <w:rsid w:val="00CE3EFC"/>
    <w:rsid w:val="00CE43FE"/>
    <w:rsid w:val="00CE46B5"/>
    <w:rsid w:val="00CE5404"/>
    <w:rsid w:val="00CE5717"/>
    <w:rsid w:val="00CE62B4"/>
    <w:rsid w:val="00CE716D"/>
    <w:rsid w:val="00CE745C"/>
    <w:rsid w:val="00CE759E"/>
    <w:rsid w:val="00CE78FC"/>
    <w:rsid w:val="00CF0056"/>
    <w:rsid w:val="00CF0290"/>
    <w:rsid w:val="00CF1726"/>
    <w:rsid w:val="00CF21E6"/>
    <w:rsid w:val="00CF21F7"/>
    <w:rsid w:val="00CF2C48"/>
    <w:rsid w:val="00CF2C4B"/>
    <w:rsid w:val="00CF40B7"/>
    <w:rsid w:val="00CF44ED"/>
    <w:rsid w:val="00CF662C"/>
    <w:rsid w:val="00CF7DAE"/>
    <w:rsid w:val="00D00667"/>
    <w:rsid w:val="00D035E4"/>
    <w:rsid w:val="00D03999"/>
    <w:rsid w:val="00D03E3A"/>
    <w:rsid w:val="00D03EC2"/>
    <w:rsid w:val="00D04198"/>
    <w:rsid w:val="00D047D9"/>
    <w:rsid w:val="00D0615D"/>
    <w:rsid w:val="00D07531"/>
    <w:rsid w:val="00D07BB6"/>
    <w:rsid w:val="00D07F1B"/>
    <w:rsid w:val="00D101E5"/>
    <w:rsid w:val="00D1202F"/>
    <w:rsid w:val="00D12360"/>
    <w:rsid w:val="00D12F2E"/>
    <w:rsid w:val="00D13902"/>
    <w:rsid w:val="00D13FD4"/>
    <w:rsid w:val="00D13FE8"/>
    <w:rsid w:val="00D141A3"/>
    <w:rsid w:val="00D141E9"/>
    <w:rsid w:val="00D149AE"/>
    <w:rsid w:val="00D15285"/>
    <w:rsid w:val="00D15321"/>
    <w:rsid w:val="00D157A1"/>
    <w:rsid w:val="00D16EE6"/>
    <w:rsid w:val="00D201D1"/>
    <w:rsid w:val="00D20853"/>
    <w:rsid w:val="00D20DA3"/>
    <w:rsid w:val="00D21B3B"/>
    <w:rsid w:val="00D21FAA"/>
    <w:rsid w:val="00D2248B"/>
    <w:rsid w:val="00D23176"/>
    <w:rsid w:val="00D23547"/>
    <w:rsid w:val="00D24BA4"/>
    <w:rsid w:val="00D2531B"/>
    <w:rsid w:val="00D25B49"/>
    <w:rsid w:val="00D25B94"/>
    <w:rsid w:val="00D26B21"/>
    <w:rsid w:val="00D27489"/>
    <w:rsid w:val="00D27A5F"/>
    <w:rsid w:val="00D27D94"/>
    <w:rsid w:val="00D3013B"/>
    <w:rsid w:val="00D30162"/>
    <w:rsid w:val="00D301B6"/>
    <w:rsid w:val="00D3118C"/>
    <w:rsid w:val="00D31996"/>
    <w:rsid w:val="00D31BF8"/>
    <w:rsid w:val="00D330C9"/>
    <w:rsid w:val="00D33107"/>
    <w:rsid w:val="00D3333A"/>
    <w:rsid w:val="00D3384F"/>
    <w:rsid w:val="00D34129"/>
    <w:rsid w:val="00D3449B"/>
    <w:rsid w:val="00D413C7"/>
    <w:rsid w:val="00D41D80"/>
    <w:rsid w:val="00D42D94"/>
    <w:rsid w:val="00D44192"/>
    <w:rsid w:val="00D44445"/>
    <w:rsid w:val="00D4607B"/>
    <w:rsid w:val="00D463E1"/>
    <w:rsid w:val="00D46C05"/>
    <w:rsid w:val="00D4703D"/>
    <w:rsid w:val="00D475D7"/>
    <w:rsid w:val="00D47BD2"/>
    <w:rsid w:val="00D47D3F"/>
    <w:rsid w:val="00D50B14"/>
    <w:rsid w:val="00D51C4C"/>
    <w:rsid w:val="00D52359"/>
    <w:rsid w:val="00D52BE9"/>
    <w:rsid w:val="00D532AC"/>
    <w:rsid w:val="00D53415"/>
    <w:rsid w:val="00D54CF0"/>
    <w:rsid w:val="00D550F5"/>
    <w:rsid w:val="00D5692D"/>
    <w:rsid w:val="00D56ACC"/>
    <w:rsid w:val="00D56D67"/>
    <w:rsid w:val="00D56DD8"/>
    <w:rsid w:val="00D5735F"/>
    <w:rsid w:val="00D604AA"/>
    <w:rsid w:val="00D61598"/>
    <w:rsid w:val="00D621FF"/>
    <w:rsid w:val="00D63397"/>
    <w:rsid w:val="00D641EB"/>
    <w:rsid w:val="00D659F2"/>
    <w:rsid w:val="00D661CD"/>
    <w:rsid w:val="00D66A8A"/>
    <w:rsid w:val="00D66B54"/>
    <w:rsid w:val="00D67092"/>
    <w:rsid w:val="00D67728"/>
    <w:rsid w:val="00D705D4"/>
    <w:rsid w:val="00D70B29"/>
    <w:rsid w:val="00D71B7F"/>
    <w:rsid w:val="00D72395"/>
    <w:rsid w:val="00D74EE0"/>
    <w:rsid w:val="00D751EB"/>
    <w:rsid w:val="00D76137"/>
    <w:rsid w:val="00D76174"/>
    <w:rsid w:val="00D76AB4"/>
    <w:rsid w:val="00D77A78"/>
    <w:rsid w:val="00D77DAE"/>
    <w:rsid w:val="00D80713"/>
    <w:rsid w:val="00D80DC7"/>
    <w:rsid w:val="00D812BF"/>
    <w:rsid w:val="00D81EE0"/>
    <w:rsid w:val="00D8246C"/>
    <w:rsid w:val="00D82858"/>
    <w:rsid w:val="00D82F0E"/>
    <w:rsid w:val="00D8335F"/>
    <w:rsid w:val="00D83A77"/>
    <w:rsid w:val="00D85AF8"/>
    <w:rsid w:val="00D85CF3"/>
    <w:rsid w:val="00D87280"/>
    <w:rsid w:val="00D87672"/>
    <w:rsid w:val="00D92745"/>
    <w:rsid w:val="00D928A7"/>
    <w:rsid w:val="00D92A8F"/>
    <w:rsid w:val="00D92CB0"/>
    <w:rsid w:val="00D936ED"/>
    <w:rsid w:val="00D9449F"/>
    <w:rsid w:val="00D94ACD"/>
    <w:rsid w:val="00D94C01"/>
    <w:rsid w:val="00D953AA"/>
    <w:rsid w:val="00D953DA"/>
    <w:rsid w:val="00D97728"/>
    <w:rsid w:val="00D97A2C"/>
    <w:rsid w:val="00DA0B01"/>
    <w:rsid w:val="00DA0FBB"/>
    <w:rsid w:val="00DA119E"/>
    <w:rsid w:val="00DA17AF"/>
    <w:rsid w:val="00DA2302"/>
    <w:rsid w:val="00DA289F"/>
    <w:rsid w:val="00DA36DF"/>
    <w:rsid w:val="00DA3C4A"/>
    <w:rsid w:val="00DA4302"/>
    <w:rsid w:val="00DA5836"/>
    <w:rsid w:val="00DA599B"/>
    <w:rsid w:val="00DA613E"/>
    <w:rsid w:val="00DA66F5"/>
    <w:rsid w:val="00DA6B90"/>
    <w:rsid w:val="00DA6F65"/>
    <w:rsid w:val="00DB04EF"/>
    <w:rsid w:val="00DB100B"/>
    <w:rsid w:val="00DB178F"/>
    <w:rsid w:val="00DB180A"/>
    <w:rsid w:val="00DB3807"/>
    <w:rsid w:val="00DB409B"/>
    <w:rsid w:val="00DB50FC"/>
    <w:rsid w:val="00DB5160"/>
    <w:rsid w:val="00DB5F5C"/>
    <w:rsid w:val="00DB61AF"/>
    <w:rsid w:val="00DB668C"/>
    <w:rsid w:val="00DB6DBF"/>
    <w:rsid w:val="00DB70D2"/>
    <w:rsid w:val="00DB71AA"/>
    <w:rsid w:val="00DB7852"/>
    <w:rsid w:val="00DC0879"/>
    <w:rsid w:val="00DC2250"/>
    <w:rsid w:val="00DC2A34"/>
    <w:rsid w:val="00DC4758"/>
    <w:rsid w:val="00DC51E9"/>
    <w:rsid w:val="00DC5574"/>
    <w:rsid w:val="00DD1EC3"/>
    <w:rsid w:val="00DD202B"/>
    <w:rsid w:val="00DD2993"/>
    <w:rsid w:val="00DD40B6"/>
    <w:rsid w:val="00DD4CEB"/>
    <w:rsid w:val="00DD4DCD"/>
    <w:rsid w:val="00DD50FB"/>
    <w:rsid w:val="00DD5505"/>
    <w:rsid w:val="00DD6E76"/>
    <w:rsid w:val="00DD6FC3"/>
    <w:rsid w:val="00DD747A"/>
    <w:rsid w:val="00DD77FE"/>
    <w:rsid w:val="00DE049D"/>
    <w:rsid w:val="00DE1E2C"/>
    <w:rsid w:val="00DE2236"/>
    <w:rsid w:val="00DE3EEB"/>
    <w:rsid w:val="00DE4F9E"/>
    <w:rsid w:val="00DE507E"/>
    <w:rsid w:val="00DE547C"/>
    <w:rsid w:val="00DE6664"/>
    <w:rsid w:val="00DE7E35"/>
    <w:rsid w:val="00DF0C19"/>
    <w:rsid w:val="00DF12BF"/>
    <w:rsid w:val="00DF2A88"/>
    <w:rsid w:val="00DF2B47"/>
    <w:rsid w:val="00DF2BB1"/>
    <w:rsid w:val="00DF38E6"/>
    <w:rsid w:val="00DF3F37"/>
    <w:rsid w:val="00DF46D1"/>
    <w:rsid w:val="00DF4A0B"/>
    <w:rsid w:val="00DF5DC5"/>
    <w:rsid w:val="00E00B38"/>
    <w:rsid w:val="00E00D40"/>
    <w:rsid w:val="00E01783"/>
    <w:rsid w:val="00E022A7"/>
    <w:rsid w:val="00E026C0"/>
    <w:rsid w:val="00E028CF"/>
    <w:rsid w:val="00E04FAC"/>
    <w:rsid w:val="00E071CC"/>
    <w:rsid w:val="00E07470"/>
    <w:rsid w:val="00E0748A"/>
    <w:rsid w:val="00E077C6"/>
    <w:rsid w:val="00E106BB"/>
    <w:rsid w:val="00E117DA"/>
    <w:rsid w:val="00E1214B"/>
    <w:rsid w:val="00E150D0"/>
    <w:rsid w:val="00E15EFE"/>
    <w:rsid w:val="00E16AAC"/>
    <w:rsid w:val="00E16B8C"/>
    <w:rsid w:val="00E201A5"/>
    <w:rsid w:val="00E2108C"/>
    <w:rsid w:val="00E21576"/>
    <w:rsid w:val="00E24E6A"/>
    <w:rsid w:val="00E24F82"/>
    <w:rsid w:val="00E2594A"/>
    <w:rsid w:val="00E25FAE"/>
    <w:rsid w:val="00E26665"/>
    <w:rsid w:val="00E277CF"/>
    <w:rsid w:val="00E27EAD"/>
    <w:rsid w:val="00E31090"/>
    <w:rsid w:val="00E314D7"/>
    <w:rsid w:val="00E315E4"/>
    <w:rsid w:val="00E318B1"/>
    <w:rsid w:val="00E31A5E"/>
    <w:rsid w:val="00E3275A"/>
    <w:rsid w:val="00E32A5D"/>
    <w:rsid w:val="00E32F08"/>
    <w:rsid w:val="00E3371B"/>
    <w:rsid w:val="00E33ED9"/>
    <w:rsid w:val="00E342F5"/>
    <w:rsid w:val="00E34F8C"/>
    <w:rsid w:val="00E353FD"/>
    <w:rsid w:val="00E355E4"/>
    <w:rsid w:val="00E3574B"/>
    <w:rsid w:val="00E3613C"/>
    <w:rsid w:val="00E36802"/>
    <w:rsid w:val="00E414B7"/>
    <w:rsid w:val="00E4166E"/>
    <w:rsid w:val="00E41DDA"/>
    <w:rsid w:val="00E42289"/>
    <w:rsid w:val="00E426A7"/>
    <w:rsid w:val="00E43E45"/>
    <w:rsid w:val="00E462F7"/>
    <w:rsid w:val="00E5194A"/>
    <w:rsid w:val="00E51C61"/>
    <w:rsid w:val="00E51CBA"/>
    <w:rsid w:val="00E51E18"/>
    <w:rsid w:val="00E5349A"/>
    <w:rsid w:val="00E53658"/>
    <w:rsid w:val="00E53D88"/>
    <w:rsid w:val="00E542E1"/>
    <w:rsid w:val="00E544C2"/>
    <w:rsid w:val="00E54A61"/>
    <w:rsid w:val="00E54E73"/>
    <w:rsid w:val="00E564C5"/>
    <w:rsid w:val="00E56718"/>
    <w:rsid w:val="00E569FA"/>
    <w:rsid w:val="00E56A20"/>
    <w:rsid w:val="00E56E65"/>
    <w:rsid w:val="00E56F2C"/>
    <w:rsid w:val="00E57C97"/>
    <w:rsid w:val="00E610D8"/>
    <w:rsid w:val="00E62D46"/>
    <w:rsid w:val="00E6303A"/>
    <w:rsid w:val="00E63338"/>
    <w:rsid w:val="00E64842"/>
    <w:rsid w:val="00E65798"/>
    <w:rsid w:val="00E67658"/>
    <w:rsid w:val="00E67C21"/>
    <w:rsid w:val="00E7092D"/>
    <w:rsid w:val="00E718AC"/>
    <w:rsid w:val="00E71991"/>
    <w:rsid w:val="00E734EB"/>
    <w:rsid w:val="00E73EF2"/>
    <w:rsid w:val="00E74AD7"/>
    <w:rsid w:val="00E75439"/>
    <w:rsid w:val="00E75D6B"/>
    <w:rsid w:val="00E816D0"/>
    <w:rsid w:val="00E81744"/>
    <w:rsid w:val="00E8187F"/>
    <w:rsid w:val="00E81917"/>
    <w:rsid w:val="00E81D13"/>
    <w:rsid w:val="00E82B99"/>
    <w:rsid w:val="00E83989"/>
    <w:rsid w:val="00E83DBB"/>
    <w:rsid w:val="00E83ED6"/>
    <w:rsid w:val="00E8462C"/>
    <w:rsid w:val="00E86233"/>
    <w:rsid w:val="00E8635F"/>
    <w:rsid w:val="00E866FE"/>
    <w:rsid w:val="00E8703C"/>
    <w:rsid w:val="00E87284"/>
    <w:rsid w:val="00E8776A"/>
    <w:rsid w:val="00E87C51"/>
    <w:rsid w:val="00E902A0"/>
    <w:rsid w:val="00E916A0"/>
    <w:rsid w:val="00E92F50"/>
    <w:rsid w:val="00E9305B"/>
    <w:rsid w:val="00E93977"/>
    <w:rsid w:val="00E94415"/>
    <w:rsid w:val="00E94C36"/>
    <w:rsid w:val="00E960E7"/>
    <w:rsid w:val="00E96D05"/>
    <w:rsid w:val="00E9783E"/>
    <w:rsid w:val="00EA02D8"/>
    <w:rsid w:val="00EA03EC"/>
    <w:rsid w:val="00EA0938"/>
    <w:rsid w:val="00EA1380"/>
    <w:rsid w:val="00EA2575"/>
    <w:rsid w:val="00EA27E7"/>
    <w:rsid w:val="00EA3399"/>
    <w:rsid w:val="00EA7C2C"/>
    <w:rsid w:val="00EA7D4D"/>
    <w:rsid w:val="00EB07AB"/>
    <w:rsid w:val="00EB1885"/>
    <w:rsid w:val="00EB1CFD"/>
    <w:rsid w:val="00EB21E8"/>
    <w:rsid w:val="00EB2381"/>
    <w:rsid w:val="00EB3800"/>
    <w:rsid w:val="00EB598C"/>
    <w:rsid w:val="00EB6F72"/>
    <w:rsid w:val="00EB7130"/>
    <w:rsid w:val="00EC2199"/>
    <w:rsid w:val="00EC2ECB"/>
    <w:rsid w:val="00EC33C2"/>
    <w:rsid w:val="00EC4B79"/>
    <w:rsid w:val="00EC59E0"/>
    <w:rsid w:val="00EC644C"/>
    <w:rsid w:val="00ED07B0"/>
    <w:rsid w:val="00ED0B82"/>
    <w:rsid w:val="00ED0D57"/>
    <w:rsid w:val="00ED0DC6"/>
    <w:rsid w:val="00ED13F4"/>
    <w:rsid w:val="00ED23CD"/>
    <w:rsid w:val="00ED3703"/>
    <w:rsid w:val="00ED4550"/>
    <w:rsid w:val="00ED459C"/>
    <w:rsid w:val="00ED4D43"/>
    <w:rsid w:val="00ED610C"/>
    <w:rsid w:val="00ED674E"/>
    <w:rsid w:val="00ED716D"/>
    <w:rsid w:val="00ED7B9F"/>
    <w:rsid w:val="00EE0B5A"/>
    <w:rsid w:val="00EE1FC2"/>
    <w:rsid w:val="00EE2576"/>
    <w:rsid w:val="00EE42DB"/>
    <w:rsid w:val="00EE4ABE"/>
    <w:rsid w:val="00EE5D44"/>
    <w:rsid w:val="00EE64FF"/>
    <w:rsid w:val="00EE6E46"/>
    <w:rsid w:val="00EE7F85"/>
    <w:rsid w:val="00EE7FAC"/>
    <w:rsid w:val="00EF01A3"/>
    <w:rsid w:val="00EF01B0"/>
    <w:rsid w:val="00EF0366"/>
    <w:rsid w:val="00EF0A87"/>
    <w:rsid w:val="00EF152A"/>
    <w:rsid w:val="00EF1C7B"/>
    <w:rsid w:val="00EF2282"/>
    <w:rsid w:val="00EF2795"/>
    <w:rsid w:val="00EF2E0E"/>
    <w:rsid w:val="00EF2E5F"/>
    <w:rsid w:val="00EF3429"/>
    <w:rsid w:val="00EF37B9"/>
    <w:rsid w:val="00EF503B"/>
    <w:rsid w:val="00EF5C35"/>
    <w:rsid w:val="00EF6475"/>
    <w:rsid w:val="00EF6DEB"/>
    <w:rsid w:val="00EF724D"/>
    <w:rsid w:val="00EF73C8"/>
    <w:rsid w:val="00EF7CCD"/>
    <w:rsid w:val="00EF7D64"/>
    <w:rsid w:val="00F014D5"/>
    <w:rsid w:val="00F01544"/>
    <w:rsid w:val="00F01BCD"/>
    <w:rsid w:val="00F028AB"/>
    <w:rsid w:val="00F03BDD"/>
    <w:rsid w:val="00F03C5C"/>
    <w:rsid w:val="00F0414D"/>
    <w:rsid w:val="00F04C4D"/>
    <w:rsid w:val="00F05670"/>
    <w:rsid w:val="00F05E61"/>
    <w:rsid w:val="00F061E0"/>
    <w:rsid w:val="00F06B37"/>
    <w:rsid w:val="00F07A41"/>
    <w:rsid w:val="00F07BBB"/>
    <w:rsid w:val="00F10238"/>
    <w:rsid w:val="00F10755"/>
    <w:rsid w:val="00F10AD6"/>
    <w:rsid w:val="00F114D6"/>
    <w:rsid w:val="00F1286A"/>
    <w:rsid w:val="00F12929"/>
    <w:rsid w:val="00F12BBB"/>
    <w:rsid w:val="00F144E7"/>
    <w:rsid w:val="00F148DF"/>
    <w:rsid w:val="00F16EE0"/>
    <w:rsid w:val="00F17113"/>
    <w:rsid w:val="00F177EE"/>
    <w:rsid w:val="00F17B3C"/>
    <w:rsid w:val="00F17BDD"/>
    <w:rsid w:val="00F20093"/>
    <w:rsid w:val="00F207E8"/>
    <w:rsid w:val="00F25309"/>
    <w:rsid w:val="00F262FA"/>
    <w:rsid w:val="00F263DA"/>
    <w:rsid w:val="00F27D87"/>
    <w:rsid w:val="00F27F33"/>
    <w:rsid w:val="00F27F79"/>
    <w:rsid w:val="00F30223"/>
    <w:rsid w:val="00F31C30"/>
    <w:rsid w:val="00F32246"/>
    <w:rsid w:val="00F32AF4"/>
    <w:rsid w:val="00F32B6F"/>
    <w:rsid w:val="00F32D5D"/>
    <w:rsid w:val="00F33A77"/>
    <w:rsid w:val="00F33EAA"/>
    <w:rsid w:val="00F34C83"/>
    <w:rsid w:val="00F35A07"/>
    <w:rsid w:val="00F35D9B"/>
    <w:rsid w:val="00F36301"/>
    <w:rsid w:val="00F36867"/>
    <w:rsid w:val="00F36E04"/>
    <w:rsid w:val="00F376B9"/>
    <w:rsid w:val="00F37933"/>
    <w:rsid w:val="00F37B79"/>
    <w:rsid w:val="00F37C92"/>
    <w:rsid w:val="00F400CA"/>
    <w:rsid w:val="00F41A3F"/>
    <w:rsid w:val="00F41C04"/>
    <w:rsid w:val="00F41F0E"/>
    <w:rsid w:val="00F42745"/>
    <w:rsid w:val="00F42EAC"/>
    <w:rsid w:val="00F44BCA"/>
    <w:rsid w:val="00F4619B"/>
    <w:rsid w:val="00F47068"/>
    <w:rsid w:val="00F473C8"/>
    <w:rsid w:val="00F505C9"/>
    <w:rsid w:val="00F5199E"/>
    <w:rsid w:val="00F51C50"/>
    <w:rsid w:val="00F51CA7"/>
    <w:rsid w:val="00F525E6"/>
    <w:rsid w:val="00F531D1"/>
    <w:rsid w:val="00F53E41"/>
    <w:rsid w:val="00F54AAE"/>
    <w:rsid w:val="00F54B22"/>
    <w:rsid w:val="00F54DAD"/>
    <w:rsid w:val="00F5584B"/>
    <w:rsid w:val="00F572F1"/>
    <w:rsid w:val="00F6054B"/>
    <w:rsid w:val="00F624E1"/>
    <w:rsid w:val="00F62E8B"/>
    <w:rsid w:val="00F6359A"/>
    <w:rsid w:val="00F63C5A"/>
    <w:rsid w:val="00F63F78"/>
    <w:rsid w:val="00F64686"/>
    <w:rsid w:val="00F646CE"/>
    <w:rsid w:val="00F65391"/>
    <w:rsid w:val="00F662ED"/>
    <w:rsid w:val="00F669C1"/>
    <w:rsid w:val="00F67D7F"/>
    <w:rsid w:val="00F67F86"/>
    <w:rsid w:val="00F70052"/>
    <w:rsid w:val="00F718DE"/>
    <w:rsid w:val="00F72222"/>
    <w:rsid w:val="00F72891"/>
    <w:rsid w:val="00F73F18"/>
    <w:rsid w:val="00F74A75"/>
    <w:rsid w:val="00F754DB"/>
    <w:rsid w:val="00F75FEA"/>
    <w:rsid w:val="00F77733"/>
    <w:rsid w:val="00F77952"/>
    <w:rsid w:val="00F77F6D"/>
    <w:rsid w:val="00F8099A"/>
    <w:rsid w:val="00F8205C"/>
    <w:rsid w:val="00F822C1"/>
    <w:rsid w:val="00F830E3"/>
    <w:rsid w:val="00F8334E"/>
    <w:rsid w:val="00F83674"/>
    <w:rsid w:val="00F83ACE"/>
    <w:rsid w:val="00F8414B"/>
    <w:rsid w:val="00F843A5"/>
    <w:rsid w:val="00F84418"/>
    <w:rsid w:val="00F84D9C"/>
    <w:rsid w:val="00F85BCA"/>
    <w:rsid w:val="00F86B00"/>
    <w:rsid w:val="00F86B5D"/>
    <w:rsid w:val="00F90D6E"/>
    <w:rsid w:val="00F90DAE"/>
    <w:rsid w:val="00F9132C"/>
    <w:rsid w:val="00F91876"/>
    <w:rsid w:val="00F91BA5"/>
    <w:rsid w:val="00F926DF"/>
    <w:rsid w:val="00F934D0"/>
    <w:rsid w:val="00F9564B"/>
    <w:rsid w:val="00F9578B"/>
    <w:rsid w:val="00F95F86"/>
    <w:rsid w:val="00F96189"/>
    <w:rsid w:val="00F96B19"/>
    <w:rsid w:val="00F97072"/>
    <w:rsid w:val="00F97A92"/>
    <w:rsid w:val="00F97C32"/>
    <w:rsid w:val="00F97DEA"/>
    <w:rsid w:val="00FA0184"/>
    <w:rsid w:val="00FA0390"/>
    <w:rsid w:val="00FA0EA6"/>
    <w:rsid w:val="00FA1345"/>
    <w:rsid w:val="00FA1478"/>
    <w:rsid w:val="00FA3563"/>
    <w:rsid w:val="00FA407D"/>
    <w:rsid w:val="00FA4CF4"/>
    <w:rsid w:val="00FA4FE3"/>
    <w:rsid w:val="00FA6545"/>
    <w:rsid w:val="00FA7039"/>
    <w:rsid w:val="00FB033E"/>
    <w:rsid w:val="00FB0A92"/>
    <w:rsid w:val="00FB196D"/>
    <w:rsid w:val="00FB2F4A"/>
    <w:rsid w:val="00FB3B75"/>
    <w:rsid w:val="00FB5B60"/>
    <w:rsid w:val="00FB6CC8"/>
    <w:rsid w:val="00FC016F"/>
    <w:rsid w:val="00FC0571"/>
    <w:rsid w:val="00FC20C2"/>
    <w:rsid w:val="00FC57CF"/>
    <w:rsid w:val="00FC68CE"/>
    <w:rsid w:val="00FC6D16"/>
    <w:rsid w:val="00FD00CC"/>
    <w:rsid w:val="00FD0416"/>
    <w:rsid w:val="00FD05E8"/>
    <w:rsid w:val="00FD0C5B"/>
    <w:rsid w:val="00FD0F0D"/>
    <w:rsid w:val="00FD15EE"/>
    <w:rsid w:val="00FD18AD"/>
    <w:rsid w:val="00FD2530"/>
    <w:rsid w:val="00FD285E"/>
    <w:rsid w:val="00FD34FF"/>
    <w:rsid w:val="00FD466B"/>
    <w:rsid w:val="00FD46B2"/>
    <w:rsid w:val="00FD4FEB"/>
    <w:rsid w:val="00FD52A7"/>
    <w:rsid w:val="00FD5814"/>
    <w:rsid w:val="00FD5B6E"/>
    <w:rsid w:val="00FD5D86"/>
    <w:rsid w:val="00FD64E5"/>
    <w:rsid w:val="00FD66DE"/>
    <w:rsid w:val="00FD6A57"/>
    <w:rsid w:val="00FD73D1"/>
    <w:rsid w:val="00FD797E"/>
    <w:rsid w:val="00FE034E"/>
    <w:rsid w:val="00FE0733"/>
    <w:rsid w:val="00FE2050"/>
    <w:rsid w:val="00FE2B5D"/>
    <w:rsid w:val="00FE365C"/>
    <w:rsid w:val="00FE3D3D"/>
    <w:rsid w:val="00FE400C"/>
    <w:rsid w:val="00FE43B6"/>
    <w:rsid w:val="00FE5F34"/>
    <w:rsid w:val="00FE6D17"/>
    <w:rsid w:val="00FE7C2B"/>
    <w:rsid w:val="00FF02B2"/>
    <w:rsid w:val="00FF30B2"/>
    <w:rsid w:val="00FF3222"/>
    <w:rsid w:val="00FF3300"/>
    <w:rsid w:val="00FF3A95"/>
    <w:rsid w:val="00FF41DA"/>
    <w:rsid w:val="00FF5193"/>
    <w:rsid w:val="00FF53CE"/>
    <w:rsid w:val="00FF6630"/>
    <w:rsid w:val="00FF6D79"/>
    <w:rsid w:val="00FF75B5"/>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35984"/>
  <w15:chartTrackingRefBased/>
  <w15:docId w15:val="{8990DE80-E0CA-44D1-81CA-833699DC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4FA"/>
    <w:pPr>
      <w:overflowPunct w:val="0"/>
      <w:autoSpaceDE w:val="0"/>
      <w:autoSpaceDN w:val="0"/>
      <w:adjustRightInd w:val="0"/>
    </w:pPr>
    <w:rPr>
      <w:rFonts w:ascii="Souvenir" w:hAnsi="Souveni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4CEB"/>
    <w:pPr>
      <w:tabs>
        <w:tab w:val="center" w:pos="4320"/>
        <w:tab w:val="right" w:pos="8640"/>
      </w:tabs>
    </w:pPr>
  </w:style>
  <w:style w:type="paragraph" w:styleId="Footer">
    <w:name w:val="footer"/>
    <w:basedOn w:val="Normal"/>
    <w:rsid w:val="00DD4CEB"/>
    <w:pPr>
      <w:tabs>
        <w:tab w:val="center" w:pos="4320"/>
        <w:tab w:val="right" w:pos="8640"/>
      </w:tabs>
    </w:pPr>
  </w:style>
  <w:style w:type="character" w:styleId="PageNumber">
    <w:name w:val="page number"/>
    <w:basedOn w:val="DefaultParagraphFont"/>
    <w:rsid w:val="0058100B"/>
  </w:style>
  <w:style w:type="paragraph" w:styleId="BalloonText">
    <w:name w:val="Balloon Text"/>
    <w:basedOn w:val="Normal"/>
    <w:link w:val="BalloonTextChar"/>
    <w:rsid w:val="003D53AE"/>
    <w:rPr>
      <w:rFonts w:ascii="Segoe UI" w:hAnsi="Segoe UI" w:cs="Segoe UI"/>
      <w:sz w:val="18"/>
      <w:szCs w:val="18"/>
    </w:rPr>
  </w:style>
  <w:style w:type="character" w:customStyle="1" w:styleId="BalloonTextChar">
    <w:name w:val="Balloon Text Char"/>
    <w:link w:val="BalloonText"/>
    <w:rsid w:val="003D53AE"/>
    <w:rPr>
      <w:rFonts w:ascii="Segoe UI" w:hAnsi="Segoe UI" w:cs="Segoe UI"/>
      <w:sz w:val="18"/>
      <w:szCs w:val="18"/>
    </w:rPr>
  </w:style>
  <w:style w:type="paragraph" w:styleId="ListParagraph">
    <w:name w:val="List Paragraph"/>
    <w:basedOn w:val="Normal"/>
    <w:uiPriority w:val="34"/>
    <w:qFormat/>
    <w:rsid w:val="009554FA"/>
    <w:pPr>
      <w:overflowPunct/>
      <w:autoSpaceDE/>
      <w:autoSpaceDN/>
      <w:adjustRightInd/>
      <w:ind w:left="720"/>
      <w:contextualSpacing/>
    </w:pPr>
    <w:rPr>
      <w:rFonts w:ascii="Calibri" w:eastAsia="Calibri" w:hAnsi="Calibri" w:cs="Calibri"/>
      <w:sz w:val="22"/>
      <w:szCs w:val="22"/>
    </w:rPr>
  </w:style>
  <w:style w:type="paragraph" w:customStyle="1" w:styleId="paragraph">
    <w:name w:val="paragraph"/>
    <w:basedOn w:val="Normal"/>
    <w:rsid w:val="00600B03"/>
    <w:pPr>
      <w:overflowPunct/>
      <w:autoSpaceDE/>
      <w:autoSpaceDN/>
      <w:adjustRightInd/>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3630B"/>
  </w:style>
  <w:style w:type="character" w:customStyle="1" w:styleId="tabchar">
    <w:name w:val="tabchar"/>
    <w:basedOn w:val="DefaultParagraphFont"/>
    <w:rsid w:val="0023630B"/>
  </w:style>
  <w:style w:type="character" w:customStyle="1" w:styleId="eop">
    <w:name w:val="eop"/>
    <w:basedOn w:val="DefaultParagraphFont"/>
    <w:rsid w:val="0023630B"/>
  </w:style>
  <w:style w:type="character" w:styleId="Strong">
    <w:name w:val="Strong"/>
    <w:uiPriority w:val="22"/>
    <w:qFormat/>
    <w:rsid w:val="00DC0879"/>
    <w:rPr>
      <w:b/>
      <w:bCs/>
    </w:rPr>
  </w:style>
  <w:style w:type="character" w:styleId="Hyperlink">
    <w:name w:val="Hyperlink"/>
    <w:rsid w:val="005C1634"/>
    <w:rPr>
      <w:color w:val="0563C1"/>
      <w:u w:val="single"/>
    </w:rPr>
  </w:style>
  <w:style w:type="character" w:styleId="UnresolvedMention">
    <w:name w:val="Unresolved Mention"/>
    <w:uiPriority w:val="99"/>
    <w:semiHidden/>
    <w:unhideWhenUsed/>
    <w:rsid w:val="005C1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6222">
      <w:bodyDiv w:val="1"/>
      <w:marLeft w:val="0"/>
      <w:marRight w:val="0"/>
      <w:marTop w:val="0"/>
      <w:marBottom w:val="0"/>
      <w:divBdr>
        <w:top w:val="none" w:sz="0" w:space="0" w:color="auto"/>
        <w:left w:val="none" w:sz="0" w:space="0" w:color="auto"/>
        <w:bottom w:val="none" w:sz="0" w:space="0" w:color="auto"/>
        <w:right w:val="none" w:sz="0" w:space="0" w:color="auto"/>
      </w:divBdr>
    </w:div>
    <w:div w:id="51656572">
      <w:bodyDiv w:val="1"/>
      <w:marLeft w:val="0"/>
      <w:marRight w:val="0"/>
      <w:marTop w:val="0"/>
      <w:marBottom w:val="0"/>
      <w:divBdr>
        <w:top w:val="none" w:sz="0" w:space="0" w:color="auto"/>
        <w:left w:val="none" w:sz="0" w:space="0" w:color="auto"/>
        <w:bottom w:val="none" w:sz="0" w:space="0" w:color="auto"/>
        <w:right w:val="none" w:sz="0" w:space="0" w:color="auto"/>
      </w:divBdr>
    </w:div>
    <w:div w:id="61753078">
      <w:bodyDiv w:val="1"/>
      <w:marLeft w:val="0"/>
      <w:marRight w:val="0"/>
      <w:marTop w:val="0"/>
      <w:marBottom w:val="0"/>
      <w:divBdr>
        <w:top w:val="none" w:sz="0" w:space="0" w:color="auto"/>
        <w:left w:val="none" w:sz="0" w:space="0" w:color="auto"/>
        <w:bottom w:val="none" w:sz="0" w:space="0" w:color="auto"/>
        <w:right w:val="none" w:sz="0" w:space="0" w:color="auto"/>
      </w:divBdr>
    </w:div>
    <w:div w:id="76900700">
      <w:bodyDiv w:val="1"/>
      <w:marLeft w:val="0"/>
      <w:marRight w:val="0"/>
      <w:marTop w:val="0"/>
      <w:marBottom w:val="0"/>
      <w:divBdr>
        <w:top w:val="none" w:sz="0" w:space="0" w:color="auto"/>
        <w:left w:val="none" w:sz="0" w:space="0" w:color="auto"/>
        <w:bottom w:val="none" w:sz="0" w:space="0" w:color="auto"/>
        <w:right w:val="none" w:sz="0" w:space="0" w:color="auto"/>
      </w:divBdr>
    </w:div>
    <w:div w:id="94400935">
      <w:bodyDiv w:val="1"/>
      <w:marLeft w:val="0"/>
      <w:marRight w:val="0"/>
      <w:marTop w:val="0"/>
      <w:marBottom w:val="0"/>
      <w:divBdr>
        <w:top w:val="none" w:sz="0" w:space="0" w:color="auto"/>
        <w:left w:val="none" w:sz="0" w:space="0" w:color="auto"/>
        <w:bottom w:val="none" w:sz="0" w:space="0" w:color="auto"/>
        <w:right w:val="none" w:sz="0" w:space="0" w:color="auto"/>
      </w:divBdr>
    </w:div>
    <w:div w:id="96289114">
      <w:bodyDiv w:val="1"/>
      <w:marLeft w:val="0"/>
      <w:marRight w:val="0"/>
      <w:marTop w:val="0"/>
      <w:marBottom w:val="0"/>
      <w:divBdr>
        <w:top w:val="none" w:sz="0" w:space="0" w:color="auto"/>
        <w:left w:val="none" w:sz="0" w:space="0" w:color="auto"/>
        <w:bottom w:val="none" w:sz="0" w:space="0" w:color="auto"/>
        <w:right w:val="none" w:sz="0" w:space="0" w:color="auto"/>
      </w:divBdr>
    </w:div>
    <w:div w:id="96604439">
      <w:bodyDiv w:val="1"/>
      <w:marLeft w:val="0"/>
      <w:marRight w:val="0"/>
      <w:marTop w:val="0"/>
      <w:marBottom w:val="0"/>
      <w:divBdr>
        <w:top w:val="none" w:sz="0" w:space="0" w:color="auto"/>
        <w:left w:val="none" w:sz="0" w:space="0" w:color="auto"/>
        <w:bottom w:val="none" w:sz="0" w:space="0" w:color="auto"/>
        <w:right w:val="none" w:sz="0" w:space="0" w:color="auto"/>
      </w:divBdr>
    </w:div>
    <w:div w:id="119079170">
      <w:bodyDiv w:val="1"/>
      <w:marLeft w:val="0"/>
      <w:marRight w:val="0"/>
      <w:marTop w:val="0"/>
      <w:marBottom w:val="0"/>
      <w:divBdr>
        <w:top w:val="none" w:sz="0" w:space="0" w:color="auto"/>
        <w:left w:val="none" w:sz="0" w:space="0" w:color="auto"/>
        <w:bottom w:val="none" w:sz="0" w:space="0" w:color="auto"/>
        <w:right w:val="none" w:sz="0" w:space="0" w:color="auto"/>
      </w:divBdr>
    </w:div>
    <w:div w:id="163861577">
      <w:bodyDiv w:val="1"/>
      <w:marLeft w:val="0"/>
      <w:marRight w:val="0"/>
      <w:marTop w:val="0"/>
      <w:marBottom w:val="0"/>
      <w:divBdr>
        <w:top w:val="none" w:sz="0" w:space="0" w:color="auto"/>
        <w:left w:val="none" w:sz="0" w:space="0" w:color="auto"/>
        <w:bottom w:val="none" w:sz="0" w:space="0" w:color="auto"/>
        <w:right w:val="none" w:sz="0" w:space="0" w:color="auto"/>
      </w:divBdr>
    </w:div>
    <w:div w:id="163934386">
      <w:bodyDiv w:val="1"/>
      <w:marLeft w:val="0"/>
      <w:marRight w:val="0"/>
      <w:marTop w:val="0"/>
      <w:marBottom w:val="0"/>
      <w:divBdr>
        <w:top w:val="none" w:sz="0" w:space="0" w:color="auto"/>
        <w:left w:val="none" w:sz="0" w:space="0" w:color="auto"/>
        <w:bottom w:val="none" w:sz="0" w:space="0" w:color="auto"/>
        <w:right w:val="none" w:sz="0" w:space="0" w:color="auto"/>
      </w:divBdr>
    </w:div>
    <w:div w:id="171994295">
      <w:bodyDiv w:val="1"/>
      <w:marLeft w:val="0"/>
      <w:marRight w:val="0"/>
      <w:marTop w:val="0"/>
      <w:marBottom w:val="0"/>
      <w:divBdr>
        <w:top w:val="none" w:sz="0" w:space="0" w:color="auto"/>
        <w:left w:val="none" w:sz="0" w:space="0" w:color="auto"/>
        <w:bottom w:val="none" w:sz="0" w:space="0" w:color="auto"/>
        <w:right w:val="none" w:sz="0" w:space="0" w:color="auto"/>
      </w:divBdr>
    </w:div>
    <w:div w:id="172694859">
      <w:bodyDiv w:val="1"/>
      <w:marLeft w:val="0"/>
      <w:marRight w:val="0"/>
      <w:marTop w:val="0"/>
      <w:marBottom w:val="0"/>
      <w:divBdr>
        <w:top w:val="none" w:sz="0" w:space="0" w:color="auto"/>
        <w:left w:val="none" w:sz="0" w:space="0" w:color="auto"/>
        <w:bottom w:val="none" w:sz="0" w:space="0" w:color="auto"/>
        <w:right w:val="none" w:sz="0" w:space="0" w:color="auto"/>
      </w:divBdr>
    </w:div>
    <w:div w:id="177355193">
      <w:bodyDiv w:val="1"/>
      <w:marLeft w:val="0"/>
      <w:marRight w:val="0"/>
      <w:marTop w:val="0"/>
      <w:marBottom w:val="0"/>
      <w:divBdr>
        <w:top w:val="none" w:sz="0" w:space="0" w:color="auto"/>
        <w:left w:val="none" w:sz="0" w:space="0" w:color="auto"/>
        <w:bottom w:val="none" w:sz="0" w:space="0" w:color="auto"/>
        <w:right w:val="none" w:sz="0" w:space="0" w:color="auto"/>
      </w:divBdr>
    </w:div>
    <w:div w:id="212278862">
      <w:bodyDiv w:val="1"/>
      <w:marLeft w:val="0"/>
      <w:marRight w:val="0"/>
      <w:marTop w:val="0"/>
      <w:marBottom w:val="0"/>
      <w:divBdr>
        <w:top w:val="none" w:sz="0" w:space="0" w:color="auto"/>
        <w:left w:val="none" w:sz="0" w:space="0" w:color="auto"/>
        <w:bottom w:val="none" w:sz="0" w:space="0" w:color="auto"/>
        <w:right w:val="none" w:sz="0" w:space="0" w:color="auto"/>
      </w:divBdr>
    </w:div>
    <w:div w:id="241718631">
      <w:bodyDiv w:val="1"/>
      <w:marLeft w:val="0"/>
      <w:marRight w:val="0"/>
      <w:marTop w:val="0"/>
      <w:marBottom w:val="0"/>
      <w:divBdr>
        <w:top w:val="none" w:sz="0" w:space="0" w:color="auto"/>
        <w:left w:val="none" w:sz="0" w:space="0" w:color="auto"/>
        <w:bottom w:val="none" w:sz="0" w:space="0" w:color="auto"/>
        <w:right w:val="none" w:sz="0" w:space="0" w:color="auto"/>
      </w:divBdr>
    </w:div>
    <w:div w:id="313724325">
      <w:bodyDiv w:val="1"/>
      <w:marLeft w:val="0"/>
      <w:marRight w:val="0"/>
      <w:marTop w:val="0"/>
      <w:marBottom w:val="0"/>
      <w:divBdr>
        <w:top w:val="none" w:sz="0" w:space="0" w:color="auto"/>
        <w:left w:val="none" w:sz="0" w:space="0" w:color="auto"/>
        <w:bottom w:val="none" w:sz="0" w:space="0" w:color="auto"/>
        <w:right w:val="none" w:sz="0" w:space="0" w:color="auto"/>
      </w:divBdr>
    </w:div>
    <w:div w:id="329721523">
      <w:bodyDiv w:val="1"/>
      <w:marLeft w:val="0"/>
      <w:marRight w:val="0"/>
      <w:marTop w:val="0"/>
      <w:marBottom w:val="0"/>
      <w:divBdr>
        <w:top w:val="none" w:sz="0" w:space="0" w:color="auto"/>
        <w:left w:val="none" w:sz="0" w:space="0" w:color="auto"/>
        <w:bottom w:val="none" w:sz="0" w:space="0" w:color="auto"/>
        <w:right w:val="none" w:sz="0" w:space="0" w:color="auto"/>
      </w:divBdr>
    </w:div>
    <w:div w:id="337581273">
      <w:bodyDiv w:val="1"/>
      <w:marLeft w:val="0"/>
      <w:marRight w:val="0"/>
      <w:marTop w:val="0"/>
      <w:marBottom w:val="0"/>
      <w:divBdr>
        <w:top w:val="none" w:sz="0" w:space="0" w:color="auto"/>
        <w:left w:val="none" w:sz="0" w:space="0" w:color="auto"/>
        <w:bottom w:val="none" w:sz="0" w:space="0" w:color="auto"/>
        <w:right w:val="none" w:sz="0" w:space="0" w:color="auto"/>
      </w:divBdr>
    </w:div>
    <w:div w:id="338898887">
      <w:bodyDiv w:val="1"/>
      <w:marLeft w:val="0"/>
      <w:marRight w:val="0"/>
      <w:marTop w:val="0"/>
      <w:marBottom w:val="0"/>
      <w:divBdr>
        <w:top w:val="none" w:sz="0" w:space="0" w:color="auto"/>
        <w:left w:val="none" w:sz="0" w:space="0" w:color="auto"/>
        <w:bottom w:val="none" w:sz="0" w:space="0" w:color="auto"/>
        <w:right w:val="none" w:sz="0" w:space="0" w:color="auto"/>
      </w:divBdr>
    </w:div>
    <w:div w:id="341203118">
      <w:bodyDiv w:val="1"/>
      <w:marLeft w:val="0"/>
      <w:marRight w:val="0"/>
      <w:marTop w:val="0"/>
      <w:marBottom w:val="0"/>
      <w:divBdr>
        <w:top w:val="none" w:sz="0" w:space="0" w:color="auto"/>
        <w:left w:val="none" w:sz="0" w:space="0" w:color="auto"/>
        <w:bottom w:val="none" w:sz="0" w:space="0" w:color="auto"/>
        <w:right w:val="none" w:sz="0" w:space="0" w:color="auto"/>
      </w:divBdr>
    </w:div>
    <w:div w:id="358429892">
      <w:bodyDiv w:val="1"/>
      <w:marLeft w:val="0"/>
      <w:marRight w:val="0"/>
      <w:marTop w:val="0"/>
      <w:marBottom w:val="0"/>
      <w:divBdr>
        <w:top w:val="none" w:sz="0" w:space="0" w:color="auto"/>
        <w:left w:val="none" w:sz="0" w:space="0" w:color="auto"/>
        <w:bottom w:val="none" w:sz="0" w:space="0" w:color="auto"/>
        <w:right w:val="none" w:sz="0" w:space="0" w:color="auto"/>
      </w:divBdr>
    </w:div>
    <w:div w:id="395400426">
      <w:bodyDiv w:val="1"/>
      <w:marLeft w:val="0"/>
      <w:marRight w:val="0"/>
      <w:marTop w:val="0"/>
      <w:marBottom w:val="0"/>
      <w:divBdr>
        <w:top w:val="none" w:sz="0" w:space="0" w:color="auto"/>
        <w:left w:val="none" w:sz="0" w:space="0" w:color="auto"/>
        <w:bottom w:val="none" w:sz="0" w:space="0" w:color="auto"/>
        <w:right w:val="none" w:sz="0" w:space="0" w:color="auto"/>
      </w:divBdr>
    </w:div>
    <w:div w:id="404837644">
      <w:bodyDiv w:val="1"/>
      <w:marLeft w:val="0"/>
      <w:marRight w:val="0"/>
      <w:marTop w:val="0"/>
      <w:marBottom w:val="0"/>
      <w:divBdr>
        <w:top w:val="none" w:sz="0" w:space="0" w:color="auto"/>
        <w:left w:val="none" w:sz="0" w:space="0" w:color="auto"/>
        <w:bottom w:val="none" w:sz="0" w:space="0" w:color="auto"/>
        <w:right w:val="none" w:sz="0" w:space="0" w:color="auto"/>
      </w:divBdr>
    </w:div>
    <w:div w:id="409157569">
      <w:bodyDiv w:val="1"/>
      <w:marLeft w:val="0"/>
      <w:marRight w:val="0"/>
      <w:marTop w:val="0"/>
      <w:marBottom w:val="0"/>
      <w:divBdr>
        <w:top w:val="none" w:sz="0" w:space="0" w:color="auto"/>
        <w:left w:val="none" w:sz="0" w:space="0" w:color="auto"/>
        <w:bottom w:val="none" w:sz="0" w:space="0" w:color="auto"/>
        <w:right w:val="none" w:sz="0" w:space="0" w:color="auto"/>
      </w:divBdr>
    </w:div>
    <w:div w:id="417482718">
      <w:bodyDiv w:val="1"/>
      <w:marLeft w:val="0"/>
      <w:marRight w:val="0"/>
      <w:marTop w:val="0"/>
      <w:marBottom w:val="0"/>
      <w:divBdr>
        <w:top w:val="none" w:sz="0" w:space="0" w:color="auto"/>
        <w:left w:val="none" w:sz="0" w:space="0" w:color="auto"/>
        <w:bottom w:val="none" w:sz="0" w:space="0" w:color="auto"/>
        <w:right w:val="none" w:sz="0" w:space="0" w:color="auto"/>
      </w:divBdr>
    </w:div>
    <w:div w:id="429011216">
      <w:bodyDiv w:val="1"/>
      <w:marLeft w:val="0"/>
      <w:marRight w:val="0"/>
      <w:marTop w:val="0"/>
      <w:marBottom w:val="0"/>
      <w:divBdr>
        <w:top w:val="none" w:sz="0" w:space="0" w:color="auto"/>
        <w:left w:val="none" w:sz="0" w:space="0" w:color="auto"/>
        <w:bottom w:val="none" w:sz="0" w:space="0" w:color="auto"/>
        <w:right w:val="none" w:sz="0" w:space="0" w:color="auto"/>
      </w:divBdr>
    </w:div>
    <w:div w:id="450049316">
      <w:bodyDiv w:val="1"/>
      <w:marLeft w:val="0"/>
      <w:marRight w:val="0"/>
      <w:marTop w:val="0"/>
      <w:marBottom w:val="0"/>
      <w:divBdr>
        <w:top w:val="none" w:sz="0" w:space="0" w:color="auto"/>
        <w:left w:val="none" w:sz="0" w:space="0" w:color="auto"/>
        <w:bottom w:val="none" w:sz="0" w:space="0" w:color="auto"/>
        <w:right w:val="none" w:sz="0" w:space="0" w:color="auto"/>
      </w:divBdr>
    </w:div>
    <w:div w:id="451752288">
      <w:bodyDiv w:val="1"/>
      <w:marLeft w:val="0"/>
      <w:marRight w:val="0"/>
      <w:marTop w:val="0"/>
      <w:marBottom w:val="0"/>
      <w:divBdr>
        <w:top w:val="none" w:sz="0" w:space="0" w:color="auto"/>
        <w:left w:val="none" w:sz="0" w:space="0" w:color="auto"/>
        <w:bottom w:val="none" w:sz="0" w:space="0" w:color="auto"/>
        <w:right w:val="none" w:sz="0" w:space="0" w:color="auto"/>
      </w:divBdr>
    </w:div>
    <w:div w:id="463542707">
      <w:bodyDiv w:val="1"/>
      <w:marLeft w:val="0"/>
      <w:marRight w:val="0"/>
      <w:marTop w:val="0"/>
      <w:marBottom w:val="0"/>
      <w:divBdr>
        <w:top w:val="none" w:sz="0" w:space="0" w:color="auto"/>
        <w:left w:val="none" w:sz="0" w:space="0" w:color="auto"/>
        <w:bottom w:val="none" w:sz="0" w:space="0" w:color="auto"/>
        <w:right w:val="none" w:sz="0" w:space="0" w:color="auto"/>
      </w:divBdr>
    </w:div>
    <w:div w:id="477571536">
      <w:bodyDiv w:val="1"/>
      <w:marLeft w:val="0"/>
      <w:marRight w:val="0"/>
      <w:marTop w:val="0"/>
      <w:marBottom w:val="0"/>
      <w:divBdr>
        <w:top w:val="none" w:sz="0" w:space="0" w:color="auto"/>
        <w:left w:val="none" w:sz="0" w:space="0" w:color="auto"/>
        <w:bottom w:val="none" w:sz="0" w:space="0" w:color="auto"/>
        <w:right w:val="none" w:sz="0" w:space="0" w:color="auto"/>
      </w:divBdr>
    </w:div>
    <w:div w:id="525873729">
      <w:bodyDiv w:val="1"/>
      <w:marLeft w:val="0"/>
      <w:marRight w:val="0"/>
      <w:marTop w:val="0"/>
      <w:marBottom w:val="0"/>
      <w:divBdr>
        <w:top w:val="none" w:sz="0" w:space="0" w:color="auto"/>
        <w:left w:val="none" w:sz="0" w:space="0" w:color="auto"/>
        <w:bottom w:val="none" w:sz="0" w:space="0" w:color="auto"/>
        <w:right w:val="none" w:sz="0" w:space="0" w:color="auto"/>
      </w:divBdr>
    </w:div>
    <w:div w:id="529614708">
      <w:bodyDiv w:val="1"/>
      <w:marLeft w:val="0"/>
      <w:marRight w:val="0"/>
      <w:marTop w:val="0"/>
      <w:marBottom w:val="0"/>
      <w:divBdr>
        <w:top w:val="none" w:sz="0" w:space="0" w:color="auto"/>
        <w:left w:val="none" w:sz="0" w:space="0" w:color="auto"/>
        <w:bottom w:val="none" w:sz="0" w:space="0" w:color="auto"/>
        <w:right w:val="none" w:sz="0" w:space="0" w:color="auto"/>
      </w:divBdr>
    </w:div>
    <w:div w:id="564143733">
      <w:bodyDiv w:val="1"/>
      <w:marLeft w:val="0"/>
      <w:marRight w:val="0"/>
      <w:marTop w:val="0"/>
      <w:marBottom w:val="0"/>
      <w:divBdr>
        <w:top w:val="none" w:sz="0" w:space="0" w:color="auto"/>
        <w:left w:val="none" w:sz="0" w:space="0" w:color="auto"/>
        <w:bottom w:val="none" w:sz="0" w:space="0" w:color="auto"/>
        <w:right w:val="none" w:sz="0" w:space="0" w:color="auto"/>
      </w:divBdr>
    </w:div>
    <w:div w:id="595332524">
      <w:bodyDiv w:val="1"/>
      <w:marLeft w:val="0"/>
      <w:marRight w:val="0"/>
      <w:marTop w:val="0"/>
      <w:marBottom w:val="0"/>
      <w:divBdr>
        <w:top w:val="none" w:sz="0" w:space="0" w:color="auto"/>
        <w:left w:val="none" w:sz="0" w:space="0" w:color="auto"/>
        <w:bottom w:val="none" w:sz="0" w:space="0" w:color="auto"/>
        <w:right w:val="none" w:sz="0" w:space="0" w:color="auto"/>
      </w:divBdr>
    </w:div>
    <w:div w:id="610547969">
      <w:bodyDiv w:val="1"/>
      <w:marLeft w:val="0"/>
      <w:marRight w:val="0"/>
      <w:marTop w:val="0"/>
      <w:marBottom w:val="0"/>
      <w:divBdr>
        <w:top w:val="none" w:sz="0" w:space="0" w:color="auto"/>
        <w:left w:val="none" w:sz="0" w:space="0" w:color="auto"/>
        <w:bottom w:val="none" w:sz="0" w:space="0" w:color="auto"/>
        <w:right w:val="none" w:sz="0" w:space="0" w:color="auto"/>
      </w:divBdr>
    </w:div>
    <w:div w:id="611936245">
      <w:bodyDiv w:val="1"/>
      <w:marLeft w:val="0"/>
      <w:marRight w:val="0"/>
      <w:marTop w:val="0"/>
      <w:marBottom w:val="0"/>
      <w:divBdr>
        <w:top w:val="none" w:sz="0" w:space="0" w:color="auto"/>
        <w:left w:val="none" w:sz="0" w:space="0" w:color="auto"/>
        <w:bottom w:val="none" w:sz="0" w:space="0" w:color="auto"/>
        <w:right w:val="none" w:sz="0" w:space="0" w:color="auto"/>
      </w:divBdr>
    </w:div>
    <w:div w:id="652371827">
      <w:bodyDiv w:val="1"/>
      <w:marLeft w:val="0"/>
      <w:marRight w:val="0"/>
      <w:marTop w:val="0"/>
      <w:marBottom w:val="0"/>
      <w:divBdr>
        <w:top w:val="none" w:sz="0" w:space="0" w:color="auto"/>
        <w:left w:val="none" w:sz="0" w:space="0" w:color="auto"/>
        <w:bottom w:val="none" w:sz="0" w:space="0" w:color="auto"/>
        <w:right w:val="none" w:sz="0" w:space="0" w:color="auto"/>
      </w:divBdr>
    </w:div>
    <w:div w:id="665936562">
      <w:bodyDiv w:val="1"/>
      <w:marLeft w:val="0"/>
      <w:marRight w:val="0"/>
      <w:marTop w:val="0"/>
      <w:marBottom w:val="0"/>
      <w:divBdr>
        <w:top w:val="none" w:sz="0" w:space="0" w:color="auto"/>
        <w:left w:val="none" w:sz="0" w:space="0" w:color="auto"/>
        <w:bottom w:val="none" w:sz="0" w:space="0" w:color="auto"/>
        <w:right w:val="none" w:sz="0" w:space="0" w:color="auto"/>
      </w:divBdr>
    </w:div>
    <w:div w:id="668682226">
      <w:bodyDiv w:val="1"/>
      <w:marLeft w:val="0"/>
      <w:marRight w:val="0"/>
      <w:marTop w:val="0"/>
      <w:marBottom w:val="0"/>
      <w:divBdr>
        <w:top w:val="none" w:sz="0" w:space="0" w:color="auto"/>
        <w:left w:val="none" w:sz="0" w:space="0" w:color="auto"/>
        <w:bottom w:val="none" w:sz="0" w:space="0" w:color="auto"/>
        <w:right w:val="none" w:sz="0" w:space="0" w:color="auto"/>
      </w:divBdr>
    </w:div>
    <w:div w:id="695618503">
      <w:bodyDiv w:val="1"/>
      <w:marLeft w:val="0"/>
      <w:marRight w:val="0"/>
      <w:marTop w:val="0"/>
      <w:marBottom w:val="0"/>
      <w:divBdr>
        <w:top w:val="none" w:sz="0" w:space="0" w:color="auto"/>
        <w:left w:val="none" w:sz="0" w:space="0" w:color="auto"/>
        <w:bottom w:val="none" w:sz="0" w:space="0" w:color="auto"/>
        <w:right w:val="none" w:sz="0" w:space="0" w:color="auto"/>
      </w:divBdr>
    </w:div>
    <w:div w:id="730081457">
      <w:bodyDiv w:val="1"/>
      <w:marLeft w:val="0"/>
      <w:marRight w:val="0"/>
      <w:marTop w:val="0"/>
      <w:marBottom w:val="0"/>
      <w:divBdr>
        <w:top w:val="none" w:sz="0" w:space="0" w:color="auto"/>
        <w:left w:val="none" w:sz="0" w:space="0" w:color="auto"/>
        <w:bottom w:val="none" w:sz="0" w:space="0" w:color="auto"/>
        <w:right w:val="none" w:sz="0" w:space="0" w:color="auto"/>
      </w:divBdr>
    </w:div>
    <w:div w:id="731663895">
      <w:bodyDiv w:val="1"/>
      <w:marLeft w:val="0"/>
      <w:marRight w:val="0"/>
      <w:marTop w:val="0"/>
      <w:marBottom w:val="0"/>
      <w:divBdr>
        <w:top w:val="none" w:sz="0" w:space="0" w:color="auto"/>
        <w:left w:val="none" w:sz="0" w:space="0" w:color="auto"/>
        <w:bottom w:val="none" w:sz="0" w:space="0" w:color="auto"/>
        <w:right w:val="none" w:sz="0" w:space="0" w:color="auto"/>
      </w:divBdr>
    </w:div>
    <w:div w:id="736125633">
      <w:bodyDiv w:val="1"/>
      <w:marLeft w:val="0"/>
      <w:marRight w:val="0"/>
      <w:marTop w:val="0"/>
      <w:marBottom w:val="0"/>
      <w:divBdr>
        <w:top w:val="none" w:sz="0" w:space="0" w:color="auto"/>
        <w:left w:val="none" w:sz="0" w:space="0" w:color="auto"/>
        <w:bottom w:val="none" w:sz="0" w:space="0" w:color="auto"/>
        <w:right w:val="none" w:sz="0" w:space="0" w:color="auto"/>
      </w:divBdr>
    </w:div>
    <w:div w:id="767850364">
      <w:bodyDiv w:val="1"/>
      <w:marLeft w:val="0"/>
      <w:marRight w:val="0"/>
      <w:marTop w:val="0"/>
      <w:marBottom w:val="0"/>
      <w:divBdr>
        <w:top w:val="none" w:sz="0" w:space="0" w:color="auto"/>
        <w:left w:val="none" w:sz="0" w:space="0" w:color="auto"/>
        <w:bottom w:val="none" w:sz="0" w:space="0" w:color="auto"/>
        <w:right w:val="none" w:sz="0" w:space="0" w:color="auto"/>
      </w:divBdr>
    </w:div>
    <w:div w:id="775252525">
      <w:bodyDiv w:val="1"/>
      <w:marLeft w:val="0"/>
      <w:marRight w:val="0"/>
      <w:marTop w:val="0"/>
      <w:marBottom w:val="0"/>
      <w:divBdr>
        <w:top w:val="none" w:sz="0" w:space="0" w:color="auto"/>
        <w:left w:val="none" w:sz="0" w:space="0" w:color="auto"/>
        <w:bottom w:val="none" w:sz="0" w:space="0" w:color="auto"/>
        <w:right w:val="none" w:sz="0" w:space="0" w:color="auto"/>
      </w:divBdr>
    </w:div>
    <w:div w:id="777140837">
      <w:bodyDiv w:val="1"/>
      <w:marLeft w:val="0"/>
      <w:marRight w:val="0"/>
      <w:marTop w:val="0"/>
      <w:marBottom w:val="0"/>
      <w:divBdr>
        <w:top w:val="none" w:sz="0" w:space="0" w:color="auto"/>
        <w:left w:val="none" w:sz="0" w:space="0" w:color="auto"/>
        <w:bottom w:val="none" w:sz="0" w:space="0" w:color="auto"/>
        <w:right w:val="none" w:sz="0" w:space="0" w:color="auto"/>
      </w:divBdr>
    </w:div>
    <w:div w:id="779883408">
      <w:bodyDiv w:val="1"/>
      <w:marLeft w:val="0"/>
      <w:marRight w:val="0"/>
      <w:marTop w:val="0"/>
      <w:marBottom w:val="0"/>
      <w:divBdr>
        <w:top w:val="none" w:sz="0" w:space="0" w:color="auto"/>
        <w:left w:val="none" w:sz="0" w:space="0" w:color="auto"/>
        <w:bottom w:val="none" w:sz="0" w:space="0" w:color="auto"/>
        <w:right w:val="none" w:sz="0" w:space="0" w:color="auto"/>
      </w:divBdr>
    </w:div>
    <w:div w:id="829490177">
      <w:bodyDiv w:val="1"/>
      <w:marLeft w:val="0"/>
      <w:marRight w:val="0"/>
      <w:marTop w:val="0"/>
      <w:marBottom w:val="0"/>
      <w:divBdr>
        <w:top w:val="none" w:sz="0" w:space="0" w:color="auto"/>
        <w:left w:val="none" w:sz="0" w:space="0" w:color="auto"/>
        <w:bottom w:val="none" w:sz="0" w:space="0" w:color="auto"/>
        <w:right w:val="none" w:sz="0" w:space="0" w:color="auto"/>
      </w:divBdr>
    </w:div>
    <w:div w:id="876426119">
      <w:bodyDiv w:val="1"/>
      <w:marLeft w:val="0"/>
      <w:marRight w:val="0"/>
      <w:marTop w:val="0"/>
      <w:marBottom w:val="0"/>
      <w:divBdr>
        <w:top w:val="none" w:sz="0" w:space="0" w:color="auto"/>
        <w:left w:val="none" w:sz="0" w:space="0" w:color="auto"/>
        <w:bottom w:val="none" w:sz="0" w:space="0" w:color="auto"/>
        <w:right w:val="none" w:sz="0" w:space="0" w:color="auto"/>
      </w:divBdr>
    </w:div>
    <w:div w:id="882253042">
      <w:bodyDiv w:val="1"/>
      <w:marLeft w:val="0"/>
      <w:marRight w:val="0"/>
      <w:marTop w:val="0"/>
      <w:marBottom w:val="0"/>
      <w:divBdr>
        <w:top w:val="none" w:sz="0" w:space="0" w:color="auto"/>
        <w:left w:val="none" w:sz="0" w:space="0" w:color="auto"/>
        <w:bottom w:val="none" w:sz="0" w:space="0" w:color="auto"/>
        <w:right w:val="none" w:sz="0" w:space="0" w:color="auto"/>
      </w:divBdr>
    </w:div>
    <w:div w:id="897589092">
      <w:bodyDiv w:val="1"/>
      <w:marLeft w:val="0"/>
      <w:marRight w:val="0"/>
      <w:marTop w:val="0"/>
      <w:marBottom w:val="0"/>
      <w:divBdr>
        <w:top w:val="none" w:sz="0" w:space="0" w:color="auto"/>
        <w:left w:val="none" w:sz="0" w:space="0" w:color="auto"/>
        <w:bottom w:val="none" w:sz="0" w:space="0" w:color="auto"/>
        <w:right w:val="none" w:sz="0" w:space="0" w:color="auto"/>
      </w:divBdr>
    </w:div>
    <w:div w:id="903487843">
      <w:bodyDiv w:val="1"/>
      <w:marLeft w:val="0"/>
      <w:marRight w:val="0"/>
      <w:marTop w:val="0"/>
      <w:marBottom w:val="0"/>
      <w:divBdr>
        <w:top w:val="none" w:sz="0" w:space="0" w:color="auto"/>
        <w:left w:val="none" w:sz="0" w:space="0" w:color="auto"/>
        <w:bottom w:val="none" w:sz="0" w:space="0" w:color="auto"/>
        <w:right w:val="none" w:sz="0" w:space="0" w:color="auto"/>
      </w:divBdr>
    </w:div>
    <w:div w:id="928467410">
      <w:bodyDiv w:val="1"/>
      <w:marLeft w:val="0"/>
      <w:marRight w:val="0"/>
      <w:marTop w:val="0"/>
      <w:marBottom w:val="0"/>
      <w:divBdr>
        <w:top w:val="none" w:sz="0" w:space="0" w:color="auto"/>
        <w:left w:val="none" w:sz="0" w:space="0" w:color="auto"/>
        <w:bottom w:val="none" w:sz="0" w:space="0" w:color="auto"/>
        <w:right w:val="none" w:sz="0" w:space="0" w:color="auto"/>
      </w:divBdr>
    </w:div>
    <w:div w:id="935596436">
      <w:bodyDiv w:val="1"/>
      <w:marLeft w:val="0"/>
      <w:marRight w:val="0"/>
      <w:marTop w:val="0"/>
      <w:marBottom w:val="0"/>
      <w:divBdr>
        <w:top w:val="none" w:sz="0" w:space="0" w:color="auto"/>
        <w:left w:val="none" w:sz="0" w:space="0" w:color="auto"/>
        <w:bottom w:val="none" w:sz="0" w:space="0" w:color="auto"/>
        <w:right w:val="none" w:sz="0" w:space="0" w:color="auto"/>
      </w:divBdr>
    </w:div>
    <w:div w:id="1002509573">
      <w:bodyDiv w:val="1"/>
      <w:marLeft w:val="0"/>
      <w:marRight w:val="0"/>
      <w:marTop w:val="0"/>
      <w:marBottom w:val="0"/>
      <w:divBdr>
        <w:top w:val="none" w:sz="0" w:space="0" w:color="auto"/>
        <w:left w:val="none" w:sz="0" w:space="0" w:color="auto"/>
        <w:bottom w:val="none" w:sz="0" w:space="0" w:color="auto"/>
        <w:right w:val="none" w:sz="0" w:space="0" w:color="auto"/>
      </w:divBdr>
    </w:div>
    <w:div w:id="1016228385">
      <w:bodyDiv w:val="1"/>
      <w:marLeft w:val="0"/>
      <w:marRight w:val="0"/>
      <w:marTop w:val="0"/>
      <w:marBottom w:val="0"/>
      <w:divBdr>
        <w:top w:val="none" w:sz="0" w:space="0" w:color="auto"/>
        <w:left w:val="none" w:sz="0" w:space="0" w:color="auto"/>
        <w:bottom w:val="none" w:sz="0" w:space="0" w:color="auto"/>
        <w:right w:val="none" w:sz="0" w:space="0" w:color="auto"/>
      </w:divBdr>
    </w:div>
    <w:div w:id="1024744314">
      <w:bodyDiv w:val="1"/>
      <w:marLeft w:val="0"/>
      <w:marRight w:val="0"/>
      <w:marTop w:val="0"/>
      <w:marBottom w:val="0"/>
      <w:divBdr>
        <w:top w:val="none" w:sz="0" w:space="0" w:color="auto"/>
        <w:left w:val="none" w:sz="0" w:space="0" w:color="auto"/>
        <w:bottom w:val="none" w:sz="0" w:space="0" w:color="auto"/>
        <w:right w:val="none" w:sz="0" w:space="0" w:color="auto"/>
      </w:divBdr>
    </w:div>
    <w:div w:id="1045326963">
      <w:bodyDiv w:val="1"/>
      <w:marLeft w:val="0"/>
      <w:marRight w:val="0"/>
      <w:marTop w:val="0"/>
      <w:marBottom w:val="0"/>
      <w:divBdr>
        <w:top w:val="none" w:sz="0" w:space="0" w:color="auto"/>
        <w:left w:val="none" w:sz="0" w:space="0" w:color="auto"/>
        <w:bottom w:val="none" w:sz="0" w:space="0" w:color="auto"/>
        <w:right w:val="none" w:sz="0" w:space="0" w:color="auto"/>
      </w:divBdr>
    </w:div>
    <w:div w:id="1128007929">
      <w:bodyDiv w:val="1"/>
      <w:marLeft w:val="0"/>
      <w:marRight w:val="0"/>
      <w:marTop w:val="0"/>
      <w:marBottom w:val="0"/>
      <w:divBdr>
        <w:top w:val="none" w:sz="0" w:space="0" w:color="auto"/>
        <w:left w:val="none" w:sz="0" w:space="0" w:color="auto"/>
        <w:bottom w:val="none" w:sz="0" w:space="0" w:color="auto"/>
        <w:right w:val="none" w:sz="0" w:space="0" w:color="auto"/>
      </w:divBdr>
    </w:div>
    <w:div w:id="1147431525">
      <w:bodyDiv w:val="1"/>
      <w:marLeft w:val="0"/>
      <w:marRight w:val="0"/>
      <w:marTop w:val="0"/>
      <w:marBottom w:val="0"/>
      <w:divBdr>
        <w:top w:val="none" w:sz="0" w:space="0" w:color="auto"/>
        <w:left w:val="none" w:sz="0" w:space="0" w:color="auto"/>
        <w:bottom w:val="none" w:sz="0" w:space="0" w:color="auto"/>
        <w:right w:val="none" w:sz="0" w:space="0" w:color="auto"/>
      </w:divBdr>
    </w:div>
    <w:div w:id="1211114764">
      <w:bodyDiv w:val="1"/>
      <w:marLeft w:val="0"/>
      <w:marRight w:val="0"/>
      <w:marTop w:val="0"/>
      <w:marBottom w:val="0"/>
      <w:divBdr>
        <w:top w:val="none" w:sz="0" w:space="0" w:color="auto"/>
        <w:left w:val="none" w:sz="0" w:space="0" w:color="auto"/>
        <w:bottom w:val="none" w:sz="0" w:space="0" w:color="auto"/>
        <w:right w:val="none" w:sz="0" w:space="0" w:color="auto"/>
      </w:divBdr>
    </w:div>
    <w:div w:id="1226142367">
      <w:bodyDiv w:val="1"/>
      <w:marLeft w:val="0"/>
      <w:marRight w:val="0"/>
      <w:marTop w:val="0"/>
      <w:marBottom w:val="0"/>
      <w:divBdr>
        <w:top w:val="none" w:sz="0" w:space="0" w:color="auto"/>
        <w:left w:val="none" w:sz="0" w:space="0" w:color="auto"/>
        <w:bottom w:val="none" w:sz="0" w:space="0" w:color="auto"/>
        <w:right w:val="none" w:sz="0" w:space="0" w:color="auto"/>
      </w:divBdr>
    </w:div>
    <w:div w:id="1242956913">
      <w:bodyDiv w:val="1"/>
      <w:marLeft w:val="0"/>
      <w:marRight w:val="0"/>
      <w:marTop w:val="0"/>
      <w:marBottom w:val="0"/>
      <w:divBdr>
        <w:top w:val="none" w:sz="0" w:space="0" w:color="auto"/>
        <w:left w:val="none" w:sz="0" w:space="0" w:color="auto"/>
        <w:bottom w:val="none" w:sz="0" w:space="0" w:color="auto"/>
        <w:right w:val="none" w:sz="0" w:space="0" w:color="auto"/>
      </w:divBdr>
    </w:div>
    <w:div w:id="1244145734">
      <w:bodyDiv w:val="1"/>
      <w:marLeft w:val="0"/>
      <w:marRight w:val="0"/>
      <w:marTop w:val="0"/>
      <w:marBottom w:val="0"/>
      <w:divBdr>
        <w:top w:val="none" w:sz="0" w:space="0" w:color="auto"/>
        <w:left w:val="none" w:sz="0" w:space="0" w:color="auto"/>
        <w:bottom w:val="none" w:sz="0" w:space="0" w:color="auto"/>
        <w:right w:val="none" w:sz="0" w:space="0" w:color="auto"/>
      </w:divBdr>
    </w:div>
    <w:div w:id="1252200732">
      <w:bodyDiv w:val="1"/>
      <w:marLeft w:val="0"/>
      <w:marRight w:val="0"/>
      <w:marTop w:val="0"/>
      <w:marBottom w:val="0"/>
      <w:divBdr>
        <w:top w:val="none" w:sz="0" w:space="0" w:color="auto"/>
        <w:left w:val="none" w:sz="0" w:space="0" w:color="auto"/>
        <w:bottom w:val="none" w:sz="0" w:space="0" w:color="auto"/>
        <w:right w:val="none" w:sz="0" w:space="0" w:color="auto"/>
      </w:divBdr>
    </w:div>
    <w:div w:id="1282540495">
      <w:bodyDiv w:val="1"/>
      <w:marLeft w:val="0"/>
      <w:marRight w:val="0"/>
      <w:marTop w:val="0"/>
      <w:marBottom w:val="0"/>
      <w:divBdr>
        <w:top w:val="none" w:sz="0" w:space="0" w:color="auto"/>
        <w:left w:val="none" w:sz="0" w:space="0" w:color="auto"/>
        <w:bottom w:val="none" w:sz="0" w:space="0" w:color="auto"/>
        <w:right w:val="none" w:sz="0" w:space="0" w:color="auto"/>
      </w:divBdr>
    </w:div>
    <w:div w:id="1298994908">
      <w:bodyDiv w:val="1"/>
      <w:marLeft w:val="0"/>
      <w:marRight w:val="0"/>
      <w:marTop w:val="0"/>
      <w:marBottom w:val="0"/>
      <w:divBdr>
        <w:top w:val="none" w:sz="0" w:space="0" w:color="auto"/>
        <w:left w:val="none" w:sz="0" w:space="0" w:color="auto"/>
        <w:bottom w:val="none" w:sz="0" w:space="0" w:color="auto"/>
        <w:right w:val="none" w:sz="0" w:space="0" w:color="auto"/>
      </w:divBdr>
    </w:div>
    <w:div w:id="1307541380">
      <w:bodyDiv w:val="1"/>
      <w:marLeft w:val="0"/>
      <w:marRight w:val="0"/>
      <w:marTop w:val="0"/>
      <w:marBottom w:val="0"/>
      <w:divBdr>
        <w:top w:val="none" w:sz="0" w:space="0" w:color="auto"/>
        <w:left w:val="none" w:sz="0" w:space="0" w:color="auto"/>
        <w:bottom w:val="none" w:sz="0" w:space="0" w:color="auto"/>
        <w:right w:val="none" w:sz="0" w:space="0" w:color="auto"/>
      </w:divBdr>
    </w:div>
    <w:div w:id="1342122901">
      <w:bodyDiv w:val="1"/>
      <w:marLeft w:val="0"/>
      <w:marRight w:val="0"/>
      <w:marTop w:val="0"/>
      <w:marBottom w:val="0"/>
      <w:divBdr>
        <w:top w:val="none" w:sz="0" w:space="0" w:color="auto"/>
        <w:left w:val="none" w:sz="0" w:space="0" w:color="auto"/>
        <w:bottom w:val="none" w:sz="0" w:space="0" w:color="auto"/>
        <w:right w:val="none" w:sz="0" w:space="0" w:color="auto"/>
      </w:divBdr>
    </w:div>
    <w:div w:id="1363744132">
      <w:bodyDiv w:val="1"/>
      <w:marLeft w:val="0"/>
      <w:marRight w:val="0"/>
      <w:marTop w:val="0"/>
      <w:marBottom w:val="0"/>
      <w:divBdr>
        <w:top w:val="none" w:sz="0" w:space="0" w:color="auto"/>
        <w:left w:val="none" w:sz="0" w:space="0" w:color="auto"/>
        <w:bottom w:val="none" w:sz="0" w:space="0" w:color="auto"/>
        <w:right w:val="none" w:sz="0" w:space="0" w:color="auto"/>
      </w:divBdr>
    </w:div>
    <w:div w:id="1372342855">
      <w:bodyDiv w:val="1"/>
      <w:marLeft w:val="0"/>
      <w:marRight w:val="0"/>
      <w:marTop w:val="0"/>
      <w:marBottom w:val="0"/>
      <w:divBdr>
        <w:top w:val="none" w:sz="0" w:space="0" w:color="auto"/>
        <w:left w:val="none" w:sz="0" w:space="0" w:color="auto"/>
        <w:bottom w:val="none" w:sz="0" w:space="0" w:color="auto"/>
        <w:right w:val="none" w:sz="0" w:space="0" w:color="auto"/>
      </w:divBdr>
    </w:div>
    <w:div w:id="1383750089">
      <w:bodyDiv w:val="1"/>
      <w:marLeft w:val="0"/>
      <w:marRight w:val="0"/>
      <w:marTop w:val="0"/>
      <w:marBottom w:val="0"/>
      <w:divBdr>
        <w:top w:val="none" w:sz="0" w:space="0" w:color="auto"/>
        <w:left w:val="none" w:sz="0" w:space="0" w:color="auto"/>
        <w:bottom w:val="none" w:sz="0" w:space="0" w:color="auto"/>
        <w:right w:val="none" w:sz="0" w:space="0" w:color="auto"/>
      </w:divBdr>
    </w:div>
    <w:div w:id="1410348976">
      <w:bodyDiv w:val="1"/>
      <w:marLeft w:val="0"/>
      <w:marRight w:val="0"/>
      <w:marTop w:val="0"/>
      <w:marBottom w:val="0"/>
      <w:divBdr>
        <w:top w:val="none" w:sz="0" w:space="0" w:color="auto"/>
        <w:left w:val="none" w:sz="0" w:space="0" w:color="auto"/>
        <w:bottom w:val="none" w:sz="0" w:space="0" w:color="auto"/>
        <w:right w:val="none" w:sz="0" w:space="0" w:color="auto"/>
      </w:divBdr>
    </w:div>
    <w:div w:id="1422411643">
      <w:bodyDiv w:val="1"/>
      <w:marLeft w:val="0"/>
      <w:marRight w:val="0"/>
      <w:marTop w:val="0"/>
      <w:marBottom w:val="0"/>
      <w:divBdr>
        <w:top w:val="none" w:sz="0" w:space="0" w:color="auto"/>
        <w:left w:val="none" w:sz="0" w:space="0" w:color="auto"/>
        <w:bottom w:val="none" w:sz="0" w:space="0" w:color="auto"/>
        <w:right w:val="none" w:sz="0" w:space="0" w:color="auto"/>
      </w:divBdr>
    </w:div>
    <w:div w:id="1437362571">
      <w:bodyDiv w:val="1"/>
      <w:marLeft w:val="0"/>
      <w:marRight w:val="0"/>
      <w:marTop w:val="0"/>
      <w:marBottom w:val="0"/>
      <w:divBdr>
        <w:top w:val="none" w:sz="0" w:space="0" w:color="auto"/>
        <w:left w:val="none" w:sz="0" w:space="0" w:color="auto"/>
        <w:bottom w:val="none" w:sz="0" w:space="0" w:color="auto"/>
        <w:right w:val="none" w:sz="0" w:space="0" w:color="auto"/>
      </w:divBdr>
    </w:div>
    <w:div w:id="1447197343">
      <w:bodyDiv w:val="1"/>
      <w:marLeft w:val="0"/>
      <w:marRight w:val="0"/>
      <w:marTop w:val="0"/>
      <w:marBottom w:val="0"/>
      <w:divBdr>
        <w:top w:val="none" w:sz="0" w:space="0" w:color="auto"/>
        <w:left w:val="none" w:sz="0" w:space="0" w:color="auto"/>
        <w:bottom w:val="none" w:sz="0" w:space="0" w:color="auto"/>
        <w:right w:val="none" w:sz="0" w:space="0" w:color="auto"/>
      </w:divBdr>
    </w:div>
    <w:div w:id="1555970110">
      <w:bodyDiv w:val="1"/>
      <w:marLeft w:val="0"/>
      <w:marRight w:val="0"/>
      <w:marTop w:val="0"/>
      <w:marBottom w:val="0"/>
      <w:divBdr>
        <w:top w:val="none" w:sz="0" w:space="0" w:color="auto"/>
        <w:left w:val="none" w:sz="0" w:space="0" w:color="auto"/>
        <w:bottom w:val="none" w:sz="0" w:space="0" w:color="auto"/>
        <w:right w:val="none" w:sz="0" w:space="0" w:color="auto"/>
      </w:divBdr>
    </w:div>
    <w:div w:id="1556771701">
      <w:bodyDiv w:val="1"/>
      <w:marLeft w:val="0"/>
      <w:marRight w:val="0"/>
      <w:marTop w:val="0"/>
      <w:marBottom w:val="0"/>
      <w:divBdr>
        <w:top w:val="none" w:sz="0" w:space="0" w:color="auto"/>
        <w:left w:val="none" w:sz="0" w:space="0" w:color="auto"/>
        <w:bottom w:val="none" w:sz="0" w:space="0" w:color="auto"/>
        <w:right w:val="none" w:sz="0" w:space="0" w:color="auto"/>
      </w:divBdr>
    </w:div>
    <w:div w:id="1562867371">
      <w:bodyDiv w:val="1"/>
      <w:marLeft w:val="0"/>
      <w:marRight w:val="0"/>
      <w:marTop w:val="0"/>
      <w:marBottom w:val="0"/>
      <w:divBdr>
        <w:top w:val="none" w:sz="0" w:space="0" w:color="auto"/>
        <w:left w:val="none" w:sz="0" w:space="0" w:color="auto"/>
        <w:bottom w:val="none" w:sz="0" w:space="0" w:color="auto"/>
        <w:right w:val="none" w:sz="0" w:space="0" w:color="auto"/>
      </w:divBdr>
    </w:div>
    <w:div w:id="1575160929">
      <w:bodyDiv w:val="1"/>
      <w:marLeft w:val="0"/>
      <w:marRight w:val="0"/>
      <w:marTop w:val="0"/>
      <w:marBottom w:val="0"/>
      <w:divBdr>
        <w:top w:val="none" w:sz="0" w:space="0" w:color="auto"/>
        <w:left w:val="none" w:sz="0" w:space="0" w:color="auto"/>
        <w:bottom w:val="none" w:sz="0" w:space="0" w:color="auto"/>
        <w:right w:val="none" w:sz="0" w:space="0" w:color="auto"/>
      </w:divBdr>
    </w:div>
    <w:div w:id="1578707258">
      <w:bodyDiv w:val="1"/>
      <w:marLeft w:val="0"/>
      <w:marRight w:val="0"/>
      <w:marTop w:val="0"/>
      <w:marBottom w:val="0"/>
      <w:divBdr>
        <w:top w:val="none" w:sz="0" w:space="0" w:color="auto"/>
        <w:left w:val="none" w:sz="0" w:space="0" w:color="auto"/>
        <w:bottom w:val="none" w:sz="0" w:space="0" w:color="auto"/>
        <w:right w:val="none" w:sz="0" w:space="0" w:color="auto"/>
      </w:divBdr>
    </w:div>
    <w:div w:id="1591160391">
      <w:bodyDiv w:val="1"/>
      <w:marLeft w:val="0"/>
      <w:marRight w:val="0"/>
      <w:marTop w:val="0"/>
      <w:marBottom w:val="0"/>
      <w:divBdr>
        <w:top w:val="none" w:sz="0" w:space="0" w:color="auto"/>
        <w:left w:val="none" w:sz="0" w:space="0" w:color="auto"/>
        <w:bottom w:val="none" w:sz="0" w:space="0" w:color="auto"/>
        <w:right w:val="none" w:sz="0" w:space="0" w:color="auto"/>
      </w:divBdr>
    </w:div>
    <w:div w:id="1602178355">
      <w:bodyDiv w:val="1"/>
      <w:marLeft w:val="0"/>
      <w:marRight w:val="0"/>
      <w:marTop w:val="0"/>
      <w:marBottom w:val="0"/>
      <w:divBdr>
        <w:top w:val="none" w:sz="0" w:space="0" w:color="auto"/>
        <w:left w:val="none" w:sz="0" w:space="0" w:color="auto"/>
        <w:bottom w:val="none" w:sz="0" w:space="0" w:color="auto"/>
        <w:right w:val="none" w:sz="0" w:space="0" w:color="auto"/>
      </w:divBdr>
    </w:div>
    <w:div w:id="1602839737">
      <w:bodyDiv w:val="1"/>
      <w:marLeft w:val="0"/>
      <w:marRight w:val="0"/>
      <w:marTop w:val="0"/>
      <w:marBottom w:val="0"/>
      <w:divBdr>
        <w:top w:val="none" w:sz="0" w:space="0" w:color="auto"/>
        <w:left w:val="none" w:sz="0" w:space="0" w:color="auto"/>
        <w:bottom w:val="none" w:sz="0" w:space="0" w:color="auto"/>
        <w:right w:val="none" w:sz="0" w:space="0" w:color="auto"/>
      </w:divBdr>
    </w:div>
    <w:div w:id="1615134868">
      <w:bodyDiv w:val="1"/>
      <w:marLeft w:val="0"/>
      <w:marRight w:val="0"/>
      <w:marTop w:val="0"/>
      <w:marBottom w:val="0"/>
      <w:divBdr>
        <w:top w:val="none" w:sz="0" w:space="0" w:color="auto"/>
        <w:left w:val="none" w:sz="0" w:space="0" w:color="auto"/>
        <w:bottom w:val="none" w:sz="0" w:space="0" w:color="auto"/>
        <w:right w:val="none" w:sz="0" w:space="0" w:color="auto"/>
      </w:divBdr>
    </w:div>
    <w:div w:id="1636333660">
      <w:bodyDiv w:val="1"/>
      <w:marLeft w:val="0"/>
      <w:marRight w:val="0"/>
      <w:marTop w:val="0"/>
      <w:marBottom w:val="0"/>
      <w:divBdr>
        <w:top w:val="none" w:sz="0" w:space="0" w:color="auto"/>
        <w:left w:val="none" w:sz="0" w:space="0" w:color="auto"/>
        <w:bottom w:val="none" w:sz="0" w:space="0" w:color="auto"/>
        <w:right w:val="none" w:sz="0" w:space="0" w:color="auto"/>
      </w:divBdr>
    </w:div>
    <w:div w:id="1642689985">
      <w:bodyDiv w:val="1"/>
      <w:marLeft w:val="0"/>
      <w:marRight w:val="0"/>
      <w:marTop w:val="0"/>
      <w:marBottom w:val="0"/>
      <w:divBdr>
        <w:top w:val="none" w:sz="0" w:space="0" w:color="auto"/>
        <w:left w:val="none" w:sz="0" w:space="0" w:color="auto"/>
        <w:bottom w:val="none" w:sz="0" w:space="0" w:color="auto"/>
        <w:right w:val="none" w:sz="0" w:space="0" w:color="auto"/>
      </w:divBdr>
    </w:div>
    <w:div w:id="1646819094">
      <w:bodyDiv w:val="1"/>
      <w:marLeft w:val="0"/>
      <w:marRight w:val="0"/>
      <w:marTop w:val="0"/>
      <w:marBottom w:val="0"/>
      <w:divBdr>
        <w:top w:val="none" w:sz="0" w:space="0" w:color="auto"/>
        <w:left w:val="none" w:sz="0" w:space="0" w:color="auto"/>
        <w:bottom w:val="none" w:sz="0" w:space="0" w:color="auto"/>
        <w:right w:val="none" w:sz="0" w:space="0" w:color="auto"/>
      </w:divBdr>
    </w:div>
    <w:div w:id="1665740354">
      <w:bodyDiv w:val="1"/>
      <w:marLeft w:val="0"/>
      <w:marRight w:val="0"/>
      <w:marTop w:val="0"/>
      <w:marBottom w:val="0"/>
      <w:divBdr>
        <w:top w:val="none" w:sz="0" w:space="0" w:color="auto"/>
        <w:left w:val="none" w:sz="0" w:space="0" w:color="auto"/>
        <w:bottom w:val="none" w:sz="0" w:space="0" w:color="auto"/>
        <w:right w:val="none" w:sz="0" w:space="0" w:color="auto"/>
      </w:divBdr>
    </w:div>
    <w:div w:id="1687095703">
      <w:bodyDiv w:val="1"/>
      <w:marLeft w:val="0"/>
      <w:marRight w:val="0"/>
      <w:marTop w:val="0"/>
      <w:marBottom w:val="0"/>
      <w:divBdr>
        <w:top w:val="none" w:sz="0" w:space="0" w:color="auto"/>
        <w:left w:val="none" w:sz="0" w:space="0" w:color="auto"/>
        <w:bottom w:val="none" w:sz="0" w:space="0" w:color="auto"/>
        <w:right w:val="none" w:sz="0" w:space="0" w:color="auto"/>
      </w:divBdr>
    </w:div>
    <w:div w:id="1691032335">
      <w:bodyDiv w:val="1"/>
      <w:marLeft w:val="0"/>
      <w:marRight w:val="0"/>
      <w:marTop w:val="0"/>
      <w:marBottom w:val="0"/>
      <w:divBdr>
        <w:top w:val="none" w:sz="0" w:space="0" w:color="auto"/>
        <w:left w:val="none" w:sz="0" w:space="0" w:color="auto"/>
        <w:bottom w:val="none" w:sz="0" w:space="0" w:color="auto"/>
        <w:right w:val="none" w:sz="0" w:space="0" w:color="auto"/>
      </w:divBdr>
    </w:div>
    <w:div w:id="1714303456">
      <w:bodyDiv w:val="1"/>
      <w:marLeft w:val="0"/>
      <w:marRight w:val="0"/>
      <w:marTop w:val="0"/>
      <w:marBottom w:val="0"/>
      <w:divBdr>
        <w:top w:val="none" w:sz="0" w:space="0" w:color="auto"/>
        <w:left w:val="none" w:sz="0" w:space="0" w:color="auto"/>
        <w:bottom w:val="none" w:sz="0" w:space="0" w:color="auto"/>
        <w:right w:val="none" w:sz="0" w:space="0" w:color="auto"/>
      </w:divBdr>
    </w:div>
    <w:div w:id="1732847839">
      <w:bodyDiv w:val="1"/>
      <w:marLeft w:val="0"/>
      <w:marRight w:val="0"/>
      <w:marTop w:val="0"/>
      <w:marBottom w:val="0"/>
      <w:divBdr>
        <w:top w:val="none" w:sz="0" w:space="0" w:color="auto"/>
        <w:left w:val="none" w:sz="0" w:space="0" w:color="auto"/>
        <w:bottom w:val="none" w:sz="0" w:space="0" w:color="auto"/>
        <w:right w:val="none" w:sz="0" w:space="0" w:color="auto"/>
      </w:divBdr>
    </w:div>
    <w:div w:id="1734042368">
      <w:bodyDiv w:val="1"/>
      <w:marLeft w:val="0"/>
      <w:marRight w:val="0"/>
      <w:marTop w:val="0"/>
      <w:marBottom w:val="0"/>
      <w:divBdr>
        <w:top w:val="none" w:sz="0" w:space="0" w:color="auto"/>
        <w:left w:val="none" w:sz="0" w:space="0" w:color="auto"/>
        <w:bottom w:val="none" w:sz="0" w:space="0" w:color="auto"/>
        <w:right w:val="none" w:sz="0" w:space="0" w:color="auto"/>
      </w:divBdr>
    </w:div>
    <w:div w:id="1748108563">
      <w:bodyDiv w:val="1"/>
      <w:marLeft w:val="0"/>
      <w:marRight w:val="0"/>
      <w:marTop w:val="0"/>
      <w:marBottom w:val="0"/>
      <w:divBdr>
        <w:top w:val="none" w:sz="0" w:space="0" w:color="auto"/>
        <w:left w:val="none" w:sz="0" w:space="0" w:color="auto"/>
        <w:bottom w:val="none" w:sz="0" w:space="0" w:color="auto"/>
        <w:right w:val="none" w:sz="0" w:space="0" w:color="auto"/>
      </w:divBdr>
    </w:div>
    <w:div w:id="1758595251">
      <w:bodyDiv w:val="1"/>
      <w:marLeft w:val="0"/>
      <w:marRight w:val="0"/>
      <w:marTop w:val="0"/>
      <w:marBottom w:val="0"/>
      <w:divBdr>
        <w:top w:val="none" w:sz="0" w:space="0" w:color="auto"/>
        <w:left w:val="none" w:sz="0" w:space="0" w:color="auto"/>
        <w:bottom w:val="none" w:sz="0" w:space="0" w:color="auto"/>
        <w:right w:val="none" w:sz="0" w:space="0" w:color="auto"/>
      </w:divBdr>
    </w:div>
    <w:div w:id="1778403536">
      <w:bodyDiv w:val="1"/>
      <w:marLeft w:val="0"/>
      <w:marRight w:val="0"/>
      <w:marTop w:val="0"/>
      <w:marBottom w:val="0"/>
      <w:divBdr>
        <w:top w:val="none" w:sz="0" w:space="0" w:color="auto"/>
        <w:left w:val="none" w:sz="0" w:space="0" w:color="auto"/>
        <w:bottom w:val="none" w:sz="0" w:space="0" w:color="auto"/>
        <w:right w:val="none" w:sz="0" w:space="0" w:color="auto"/>
      </w:divBdr>
    </w:div>
    <w:div w:id="1783065302">
      <w:bodyDiv w:val="1"/>
      <w:marLeft w:val="0"/>
      <w:marRight w:val="0"/>
      <w:marTop w:val="0"/>
      <w:marBottom w:val="0"/>
      <w:divBdr>
        <w:top w:val="none" w:sz="0" w:space="0" w:color="auto"/>
        <w:left w:val="none" w:sz="0" w:space="0" w:color="auto"/>
        <w:bottom w:val="none" w:sz="0" w:space="0" w:color="auto"/>
        <w:right w:val="none" w:sz="0" w:space="0" w:color="auto"/>
      </w:divBdr>
    </w:div>
    <w:div w:id="1796488839">
      <w:bodyDiv w:val="1"/>
      <w:marLeft w:val="0"/>
      <w:marRight w:val="0"/>
      <w:marTop w:val="0"/>
      <w:marBottom w:val="0"/>
      <w:divBdr>
        <w:top w:val="none" w:sz="0" w:space="0" w:color="auto"/>
        <w:left w:val="none" w:sz="0" w:space="0" w:color="auto"/>
        <w:bottom w:val="none" w:sz="0" w:space="0" w:color="auto"/>
        <w:right w:val="none" w:sz="0" w:space="0" w:color="auto"/>
      </w:divBdr>
    </w:div>
    <w:div w:id="1800371509">
      <w:bodyDiv w:val="1"/>
      <w:marLeft w:val="0"/>
      <w:marRight w:val="0"/>
      <w:marTop w:val="0"/>
      <w:marBottom w:val="0"/>
      <w:divBdr>
        <w:top w:val="none" w:sz="0" w:space="0" w:color="auto"/>
        <w:left w:val="none" w:sz="0" w:space="0" w:color="auto"/>
        <w:bottom w:val="none" w:sz="0" w:space="0" w:color="auto"/>
        <w:right w:val="none" w:sz="0" w:space="0" w:color="auto"/>
      </w:divBdr>
    </w:div>
    <w:div w:id="1804733977">
      <w:bodyDiv w:val="1"/>
      <w:marLeft w:val="0"/>
      <w:marRight w:val="0"/>
      <w:marTop w:val="0"/>
      <w:marBottom w:val="0"/>
      <w:divBdr>
        <w:top w:val="none" w:sz="0" w:space="0" w:color="auto"/>
        <w:left w:val="none" w:sz="0" w:space="0" w:color="auto"/>
        <w:bottom w:val="none" w:sz="0" w:space="0" w:color="auto"/>
        <w:right w:val="none" w:sz="0" w:space="0" w:color="auto"/>
      </w:divBdr>
    </w:div>
    <w:div w:id="1812938696">
      <w:bodyDiv w:val="1"/>
      <w:marLeft w:val="0"/>
      <w:marRight w:val="0"/>
      <w:marTop w:val="0"/>
      <w:marBottom w:val="0"/>
      <w:divBdr>
        <w:top w:val="none" w:sz="0" w:space="0" w:color="auto"/>
        <w:left w:val="none" w:sz="0" w:space="0" w:color="auto"/>
        <w:bottom w:val="none" w:sz="0" w:space="0" w:color="auto"/>
        <w:right w:val="none" w:sz="0" w:space="0" w:color="auto"/>
      </w:divBdr>
    </w:div>
    <w:div w:id="1818915653">
      <w:bodyDiv w:val="1"/>
      <w:marLeft w:val="0"/>
      <w:marRight w:val="0"/>
      <w:marTop w:val="0"/>
      <w:marBottom w:val="0"/>
      <w:divBdr>
        <w:top w:val="none" w:sz="0" w:space="0" w:color="auto"/>
        <w:left w:val="none" w:sz="0" w:space="0" w:color="auto"/>
        <w:bottom w:val="none" w:sz="0" w:space="0" w:color="auto"/>
        <w:right w:val="none" w:sz="0" w:space="0" w:color="auto"/>
      </w:divBdr>
    </w:div>
    <w:div w:id="1821967942">
      <w:bodyDiv w:val="1"/>
      <w:marLeft w:val="0"/>
      <w:marRight w:val="0"/>
      <w:marTop w:val="0"/>
      <w:marBottom w:val="0"/>
      <w:divBdr>
        <w:top w:val="none" w:sz="0" w:space="0" w:color="auto"/>
        <w:left w:val="none" w:sz="0" w:space="0" w:color="auto"/>
        <w:bottom w:val="none" w:sz="0" w:space="0" w:color="auto"/>
        <w:right w:val="none" w:sz="0" w:space="0" w:color="auto"/>
      </w:divBdr>
    </w:div>
    <w:div w:id="1826628915">
      <w:bodyDiv w:val="1"/>
      <w:marLeft w:val="0"/>
      <w:marRight w:val="0"/>
      <w:marTop w:val="0"/>
      <w:marBottom w:val="0"/>
      <w:divBdr>
        <w:top w:val="none" w:sz="0" w:space="0" w:color="auto"/>
        <w:left w:val="none" w:sz="0" w:space="0" w:color="auto"/>
        <w:bottom w:val="none" w:sz="0" w:space="0" w:color="auto"/>
        <w:right w:val="none" w:sz="0" w:space="0" w:color="auto"/>
      </w:divBdr>
    </w:div>
    <w:div w:id="1831746403">
      <w:bodyDiv w:val="1"/>
      <w:marLeft w:val="0"/>
      <w:marRight w:val="0"/>
      <w:marTop w:val="0"/>
      <w:marBottom w:val="0"/>
      <w:divBdr>
        <w:top w:val="none" w:sz="0" w:space="0" w:color="auto"/>
        <w:left w:val="none" w:sz="0" w:space="0" w:color="auto"/>
        <w:bottom w:val="none" w:sz="0" w:space="0" w:color="auto"/>
        <w:right w:val="none" w:sz="0" w:space="0" w:color="auto"/>
      </w:divBdr>
    </w:div>
    <w:div w:id="1847210170">
      <w:bodyDiv w:val="1"/>
      <w:marLeft w:val="0"/>
      <w:marRight w:val="0"/>
      <w:marTop w:val="0"/>
      <w:marBottom w:val="0"/>
      <w:divBdr>
        <w:top w:val="none" w:sz="0" w:space="0" w:color="auto"/>
        <w:left w:val="none" w:sz="0" w:space="0" w:color="auto"/>
        <w:bottom w:val="none" w:sz="0" w:space="0" w:color="auto"/>
        <w:right w:val="none" w:sz="0" w:space="0" w:color="auto"/>
      </w:divBdr>
    </w:div>
    <w:div w:id="1861123631">
      <w:bodyDiv w:val="1"/>
      <w:marLeft w:val="0"/>
      <w:marRight w:val="0"/>
      <w:marTop w:val="0"/>
      <w:marBottom w:val="0"/>
      <w:divBdr>
        <w:top w:val="none" w:sz="0" w:space="0" w:color="auto"/>
        <w:left w:val="none" w:sz="0" w:space="0" w:color="auto"/>
        <w:bottom w:val="none" w:sz="0" w:space="0" w:color="auto"/>
        <w:right w:val="none" w:sz="0" w:space="0" w:color="auto"/>
      </w:divBdr>
    </w:div>
    <w:div w:id="1882980391">
      <w:bodyDiv w:val="1"/>
      <w:marLeft w:val="0"/>
      <w:marRight w:val="0"/>
      <w:marTop w:val="0"/>
      <w:marBottom w:val="0"/>
      <w:divBdr>
        <w:top w:val="none" w:sz="0" w:space="0" w:color="auto"/>
        <w:left w:val="none" w:sz="0" w:space="0" w:color="auto"/>
        <w:bottom w:val="none" w:sz="0" w:space="0" w:color="auto"/>
        <w:right w:val="none" w:sz="0" w:space="0" w:color="auto"/>
      </w:divBdr>
    </w:div>
    <w:div w:id="1892955934">
      <w:bodyDiv w:val="1"/>
      <w:marLeft w:val="0"/>
      <w:marRight w:val="0"/>
      <w:marTop w:val="0"/>
      <w:marBottom w:val="0"/>
      <w:divBdr>
        <w:top w:val="none" w:sz="0" w:space="0" w:color="auto"/>
        <w:left w:val="none" w:sz="0" w:space="0" w:color="auto"/>
        <w:bottom w:val="none" w:sz="0" w:space="0" w:color="auto"/>
        <w:right w:val="none" w:sz="0" w:space="0" w:color="auto"/>
      </w:divBdr>
    </w:div>
    <w:div w:id="1910728969">
      <w:bodyDiv w:val="1"/>
      <w:marLeft w:val="0"/>
      <w:marRight w:val="0"/>
      <w:marTop w:val="0"/>
      <w:marBottom w:val="0"/>
      <w:divBdr>
        <w:top w:val="none" w:sz="0" w:space="0" w:color="auto"/>
        <w:left w:val="none" w:sz="0" w:space="0" w:color="auto"/>
        <w:bottom w:val="none" w:sz="0" w:space="0" w:color="auto"/>
        <w:right w:val="none" w:sz="0" w:space="0" w:color="auto"/>
      </w:divBdr>
    </w:div>
    <w:div w:id="1914578823">
      <w:bodyDiv w:val="1"/>
      <w:marLeft w:val="0"/>
      <w:marRight w:val="0"/>
      <w:marTop w:val="0"/>
      <w:marBottom w:val="0"/>
      <w:divBdr>
        <w:top w:val="none" w:sz="0" w:space="0" w:color="auto"/>
        <w:left w:val="none" w:sz="0" w:space="0" w:color="auto"/>
        <w:bottom w:val="none" w:sz="0" w:space="0" w:color="auto"/>
        <w:right w:val="none" w:sz="0" w:space="0" w:color="auto"/>
      </w:divBdr>
    </w:div>
    <w:div w:id="1927299177">
      <w:bodyDiv w:val="1"/>
      <w:marLeft w:val="0"/>
      <w:marRight w:val="0"/>
      <w:marTop w:val="0"/>
      <w:marBottom w:val="0"/>
      <w:divBdr>
        <w:top w:val="none" w:sz="0" w:space="0" w:color="auto"/>
        <w:left w:val="none" w:sz="0" w:space="0" w:color="auto"/>
        <w:bottom w:val="none" w:sz="0" w:space="0" w:color="auto"/>
        <w:right w:val="none" w:sz="0" w:space="0" w:color="auto"/>
      </w:divBdr>
    </w:div>
    <w:div w:id="1940943142">
      <w:bodyDiv w:val="1"/>
      <w:marLeft w:val="0"/>
      <w:marRight w:val="0"/>
      <w:marTop w:val="0"/>
      <w:marBottom w:val="0"/>
      <w:divBdr>
        <w:top w:val="none" w:sz="0" w:space="0" w:color="auto"/>
        <w:left w:val="none" w:sz="0" w:space="0" w:color="auto"/>
        <w:bottom w:val="none" w:sz="0" w:space="0" w:color="auto"/>
        <w:right w:val="none" w:sz="0" w:space="0" w:color="auto"/>
      </w:divBdr>
    </w:div>
    <w:div w:id="1956987246">
      <w:bodyDiv w:val="1"/>
      <w:marLeft w:val="0"/>
      <w:marRight w:val="0"/>
      <w:marTop w:val="0"/>
      <w:marBottom w:val="0"/>
      <w:divBdr>
        <w:top w:val="none" w:sz="0" w:space="0" w:color="auto"/>
        <w:left w:val="none" w:sz="0" w:space="0" w:color="auto"/>
        <w:bottom w:val="none" w:sz="0" w:space="0" w:color="auto"/>
        <w:right w:val="none" w:sz="0" w:space="0" w:color="auto"/>
      </w:divBdr>
    </w:div>
    <w:div w:id="1957324141">
      <w:bodyDiv w:val="1"/>
      <w:marLeft w:val="0"/>
      <w:marRight w:val="0"/>
      <w:marTop w:val="0"/>
      <w:marBottom w:val="0"/>
      <w:divBdr>
        <w:top w:val="none" w:sz="0" w:space="0" w:color="auto"/>
        <w:left w:val="none" w:sz="0" w:space="0" w:color="auto"/>
        <w:bottom w:val="none" w:sz="0" w:space="0" w:color="auto"/>
        <w:right w:val="none" w:sz="0" w:space="0" w:color="auto"/>
      </w:divBdr>
    </w:div>
    <w:div w:id="2020959032">
      <w:bodyDiv w:val="1"/>
      <w:marLeft w:val="0"/>
      <w:marRight w:val="0"/>
      <w:marTop w:val="0"/>
      <w:marBottom w:val="0"/>
      <w:divBdr>
        <w:top w:val="none" w:sz="0" w:space="0" w:color="auto"/>
        <w:left w:val="none" w:sz="0" w:space="0" w:color="auto"/>
        <w:bottom w:val="none" w:sz="0" w:space="0" w:color="auto"/>
        <w:right w:val="none" w:sz="0" w:space="0" w:color="auto"/>
      </w:divBdr>
    </w:div>
    <w:div w:id="2021463917">
      <w:bodyDiv w:val="1"/>
      <w:marLeft w:val="0"/>
      <w:marRight w:val="0"/>
      <w:marTop w:val="0"/>
      <w:marBottom w:val="0"/>
      <w:divBdr>
        <w:top w:val="none" w:sz="0" w:space="0" w:color="auto"/>
        <w:left w:val="none" w:sz="0" w:space="0" w:color="auto"/>
        <w:bottom w:val="none" w:sz="0" w:space="0" w:color="auto"/>
        <w:right w:val="none" w:sz="0" w:space="0" w:color="auto"/>
      </w:divBdr>
    </w:div>
    <w:div w:id="2022580008">
      <w:bodyDiv w:val="1"/>
      <w:marLeft w:val="0"/>
      <w:marRight w:val="0"/>
      <w:marTop w:val="0"/>
      <w:marBottom w:val="0"/>
      <w:divBdr>
        <w:top w:val="none" w:sz="0" w:space="0" w:color="auto"/>
        <w:left w:val="none" w:sz="0" w:space="0" w:color="auto"/>
        <w:bottom w:val="none" w:sz="0" w:space="0" w:color="auto"/>
        <w:right w:val="none" w:sz="0" w:space="0" w:color="auto"/>
      </w:divBdr>
    </w:div>
    <w:div w:id="2026443841">
      <w:bodyDiv w:val="1"/>
      <w:marLeft w:val="0"/>
      <w:marRight w:val="0"/>
      <w:marTop w:val="0"/>
      <w:marBottom w:val="0"/>
      <w:divBdr>
        <w:top w:val="none" w:sz="0" w:space="0" w:color="auto"/>
        <w:left w:val="none" w:sz="0" w:space="0" w:color="auto"/>
        <w:bottom w:val="none" w:sz="0" w:space="0" w:color="auto"/>
        <w:right w:val="none" w:sz="0" w:space="0" w:color="auto"/>
      </w:divBdr>
    </w:div>
    <w:div w:id="2038265579">
      <w:bodyDiv w:val="1"/>
      <w:marLeft w:val="0"/>
      <w:marRight w:val="0"/>
      <w:marTop w:val="0"/>
      <w:marBottom w:val="0"/>
      <w:divBdr>
        <w:top w:val="none" w:sz="0" w:space="0" w:color="auto"/>
        <w:left w:val="none" w:sz="0" w:space="0" w:color="auto"/>
        <w:bottom w:val="none" w:sz="0" w:space="0" w:color="auto"/>
        <w:right w:val="none" w:sz="0" w:space="0" w:color="auto"/>
      </w:divBdr>
    </w:div>
    <w:div w:id="2075277792">
      <w:bodyDiv w:val="1"/>
      <w:marLeft w:val="0"/>
      <w:marRight w:val="0"/>
      <w:marTop w:val="0"/>
      <w:marBottom w:val="0"/>
      <w:divBdr>
        <w:top w:val="none" w:sz="0" w:space="0" w:color="auto"/>
        <w:left w:val="none" w:sz="0" w:space="0" w:color="auto"/>
        <w:bottom w:val="none" w:sz="0" w:space="0" w:color="auto"/>
        <w:right w:val="none" w:sz="0" w:space="0" w:color="auto"/>
      </w:divBdr>
    </w:div>
    <w:div w:id="2078433068">
      <w:bodyDiv w:val="1"/>
      <w:marLeft w:val="0"/>
      <w:marRight w:val="0"/>
      <w:marTop w:val="0"/>
      <w:marBottom w:val="0"/>
      <w:divBdr>
        <w:top w:val="none" w:sz="0" w:space="0" w:color="auto"/>
        <w:left w:val="none" w:sz="0" w:space="0" w:color="auto"/>
        <w:bottom w:val="none" w:sz="0" w:space="0" w:color="auto"/>
        <w:right w:val="none" w:sz="0" w:space="0" w:color="auto"/>
      </w:divBdr>
    </w:div>
    <w:div w:id="2085376034">
      <w:bodyDiv w:val="1"/>
      <w:marLeft w:val="0"/>
      <w:marRight w:val="0"/>
      <w:marTop w:val="0"/>
      <w:marBottom w:val="0"/>
      <w:divBdr>
        <w:top w:val="none" w:sz="0" w:space="0" w:color="auto"/>
        <w:left w:val="none" w:sz="0" w:space="0" w:color="auto"/>
        <w:bottom w:val="none" w:sz="0" w:space="0" w:color="auto"/>
        <w:right w:val="none" w:sz="0" w:space="0" w:color="auto"/>
      </w:divBdr>
    </w:div>
    <w:div w:id="2101484314">
      <w:bodyDiv w:val="1"/>
      <w:marLeft w:val="0"/>
      <w:marRight w:val="0"/>
      <w:marTop w:val="0"/>
      <w:marBottom w:val="0"/>
      <w:divBdr>
        <w:top w:val="none" w:sz="0" w:space="0" w:color="auto"/>
        <w:left w:val="none" w:sz="0" w:space="0" w:color="auto"/>
        <w:bottom w:val="none" w:sz="0" w:space="0" w:color="auto"/>
        <w:right w:val="none" w:sz="0" w:space="0" w:color="auto"/>
      </w:divBdr>
    </w:div>
    <w:div w:id="2111315825">
      <w:bodyDiv w:val="1"/>
      <w:marLeft w:val="0"/>
      <w:marRight w:val="0"/>
      <w:marTop w:val="0"/>
      <w:marBottom w:val="0"/>
      <w:divBdr>
        <w:top w:val="none" w:sz="0" w:space="0" w:color="auto"/>
        <w:left w:val="none" w:sz="0" w:space="0" w:color="auto"/>
        <w:bottom w:val="none" w:sz="0" w:space="0" w:color="auto"/>
        <w:right w:val="none" w:sz="0" w:space="0" w:color="auto"/>
      </w:divBdr>
    </w:div>
    <w:div w:id="2117093005">
      <w:bodyDiv w:val="1"/>
      <w:marLeft w:val="0"/>
      <w:marRight w:val="0"/>
      <w:marTop w:val="0"/>
      <w:marBottom w:val="0"/>
      <w:divBdr>
        <w:top w:val="none" w:sz="0" w:space="0" w:color="auto"/>
        <w:left w:val="none" w:sz="0" w:space="0" w:color="auto"/>
        <w:bottom w:val="none" w:sz="0" w:space="0" w:color="auto"/>
        <w:right w:val="none" w:sz="0" w:space="0" w:color="auto"/>
      </w:divBdr>
    </w:div>
    <w:div w:id="2120879774">
      <w:bodyDiv w:val="1"/>
      <w:marLeft w:val="0"/>
      <w:marRight w:val="0"/>
      <w:marTop w:val="0"/>
      <w:marBottom w:val="0"/>
      <w:divBdr>
        <w:top w:val="none" w:sz="0" w:space="0" w:color="auto"/>
        <w:left w:val="none" w:sz="0" w:space="0" w:color="auto"/>
        <w:bottom w:val="none" w:sz="0" w:space="0" w:color="auto"/>
        <w:right w:val="none" w:sz="0" w:space="0" w:color="auto"/>
      </w:divBdr>
    </w:div>
    <w:div w:id="2122531566">
      <w:bodyDiv w:val="1"/>
      <w:marLeft w:val="0"/>
      <w:marRight w:val="0"/>
      <w:marTop w:val="0"/>
      <w:marBottom w:val="0"/>
      <w:divBdr>
        <w:top w:val="none" w:sz="0" w:space="0" w:color="auto"/>
        <w:left w:val="none" w:sz="0" w:space="0" w:color="auto"/>
        <w:bottom w:val="none" w:sz="0" w:space="0" w:color="auto"/>
        <w:right w:val="none" w:sz="0" w:space="0" w:color="auto"/>
      </w:divBdr>
    </w:div>
    <w:div w:id="21239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epartment%20Shared%20Folder\Letterhead%20Templates%20-%20Suarez\codes-OLCE-South_.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E4D01D9395CE418ACB97FBF39B93F1" ma:contentTypeVersion="15" ma:contentTypeDescription="Create a new document." ma:contentTypeScope="" ma:versionID="b8e3da0656559e7a6738369512c1934d">
  <xsd:schema xmlns:xsd="http://www.w3.org/2001/XMLSchema" xmlns:xs="http://www.w3.org/2001/XMLSchema" xmlns:p="http://schemas.microsoft.com/office/2006/metadata/properties" xmlns:ns2="770c9142-c820-48be-9092-92bdf702daab" xmlns:ns3="5319c99a-5e02-49d7-9888-dde778b4bdb2" targetNamespace="http://schemas.microsoft.com/office/2006/metadata/properties" ma:root="true" ma:fieldsID="0d51a447c4ce735aa89578c51e8e940f" ns2:_="" ns3:_="">
    <xsd:import namespace="770c9142-c820-48be-9092-92bdf702daab"/>
    <xsd:import namespace="5319c99a-5e02-49d7-9888-dde778b4bd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c9142-c820-48be-9092-92bdf702d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19c99a-5e02-49d7-9888-dde778b4bd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e2b852-bced-495e-b48e-83db8f7c5420}" ma:internalName="TaxCatchAll" ma:showField="CatchAllData" ma:web="5319c99a-5e02-49d7-9888-dde778b4b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30522-488D-4109-9B1E-F8C4B9C29AFE}">
  <ds:schemaRefs>
    <ds:schemaRef ds:uri="http://schemas.openxmlformats.org/officeDocument/2006/bibliography"/>
  </ds:schemaRefs>
</ds:datastoreItem>
</file>

<file path=customXml/itemProps2.xml><?xml version="1.0" encoding="utf-8"?>
<ds:datastoreItem xmlns:ds="http://schemas.openxmlformats.org/officeDocument/2006/customXml" ds:itemID="{4A4627A1-B3B0-47B0-901E-FA3B249FB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c9142-c820-48be-9092-92bdf702daab"/>
    <ds:schemaRef ds:uri="5319c99a-5e02-49d7-9888-dde778b4b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11E62-8F63-43E3-A834-4FAD51CD6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codes-OLCE-South_</Template>
  <TotalTime>16</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n/a</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Scott, Josie</dc:creator>
  <cp:keywords/>
  <cp:lastModifiedBy>Carroll, Susan [DCA]</cp:lastModifiedBy>
  <cp:revision>5</cp:revision>
  <cp:lastPrinted>2025-01-30T15:28:00Z</cp:lastPrinted>
  <dcterms:created xsi:type="dcterms:W3CDTF">2025-08-14T13:53:00Z</dcterms:created>
  <dcterms:modified xsi:type="dcterms:W3CDTF">2025-08-14T14:07:00Z</dcterms:modified>
</cp:coreProperties>
</file>