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590"/>
        <w:tblW w:w="5164" w:type="pct"/>
        <w:tblLook w:val="0600" w:firstRow="0" w:lastRow="0" w:firstColumn="0" w:lastColumn="0" w:noHBand="1" w:noVBand="1"/>
      </w:tblPr>
      <w:tblGrid>
        <w:gridCol w:w="6060"/>
        <w:gridCol w:w="2655"/>
      </w:tblGrid>
      <w:tr w:rsidR="00E03CD2" w:rsidRPr="00365325" w14:paraId="37DEAE3D" w14:textId="77777777" w:rsidTr="00E24E97">
        <w:trPr>
          <w:trHeight w:val="1161"/>
        </w:trPr>
        <w:tc>
          <w:tcPr>
            <w:tcW w:w="3477" w:type="pct"/>
            <w:vAlign w:val="center"/>
          </w:tcPr>
          <w:p w14:paraId="0FC15EB5" w14:textId="40AFC6C8" w:rsidR="00583E57" w:rsidRPr="00365325" w:rsidRDefault="00583E57" w:rsidP="00B50A00">
            <w:pPr>
              <w:spacing w:after="0"/>
              <w:ind w:left="-102"/>
              <w:rPr>
                <w:rFonts w:ascii="Cambria" w:eastAsia="Times New Roman" w:hAnsi="Cambria" w:cs="Times New Roman"/>
              </w:rPr>
            </w:pPr>
            <w:r w:rsidRPr="00365325">
              <w:rPr>
                <w:rFonts w:ascii="Cambria" w:hAnsi="Cambria"/>
                <w:noProof/>
                <w:lang w:eastAsia="en-US"/>
              </w:rPr>
              <mc:AlternateContent>
                <mc:Choice Requires="wps">
                  <w:drawing>
                    <wp:inline distT="0" distB="0" distL="0" distR="0" wp14:anchorId="6EA83E71" wp14:editId="477059D4">
                      <wp:extent cx="3743325" cy="407670"/>
                      <wp:effectExtent l="0" t="0" r="0" b="0"/>
                      <wp:docPr id="18" name="Shape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3325" cy="407670"/>
                              </a:xfrm>
                              <a:prstGeom prst="rect">
                                <a:avLst/>
                              </a:prstGeom>
                              <a:ln w="3175"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    </a:ext>
                              </a:extLst>
                            </wps:spPr>
                            <wps:txbx>
                              <w:txbxContent>
                                <w:p w14:paraId="65BE9795" w14:textId="77777777" w:rsidR="00583E57" w:rsidRPr="000C2FC4" w:rsidRDefault="00583E57" w:rsidP="00583E57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Bebas Neue" w:hAnsi="Bebas Neue"/>
                                      <w:color w:val="0070C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A83E71" id="Shape 61" o:spid="_x0000_s1026" style="width:294.75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" filled="f" stroked="f" strokeweight=".25pt">
                      <v:stroke miterlimit="4"/>
                      <v:textbox style="mso-fit-shape-to-text:t" inset="0,1.5pt,1.5pt,1.5pt">
                        <w:txbxContent>
                          <w:p w14:paraId="65BE9795" w14:textId="77777777" w:rsidR="00583E57" w:rsidRPr="000C2FC4" w:rsidRDefault="00583E57" w:rsidP="00583E5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Bebas Neue" w:hAnsi="Bebas Neue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23" w:type="pct"/>
          </w:tcPr>
          <w:p w14:paraId="2E5617E0" w14:textId="78B0CF7A" w:rsidR="00583E57" w:rsidRPr="00365325" w:rsidRDefault="00EE6FF2" w:rsidP="007D7D7B">
            <w:pPr>
              <w:pStyle w:val="ContactInfo"/>
              <w:rPr>
                <w:rFonts w:ascii="Cambria" w:hAnsi="Cambria"/>
              </w:rPr>
            </w:pPr>
            <w:r w:rsidRPr="00365325">
              <w:rPr>
                <w:rFonts w:ascii="Cambria" w:hAnsi="Cambria"/>
              </w:rPr>
              <w:br/>
            </w:r>
            <w:r w:rsidR="004010B4">
              <w:rPr>
                <w:rFonts w:ascii="Cambria" w:hAnsi="Cambria"/>
              </w:rPr>
              <w:br/>
            </w:r>
          </w:p>
        </w:tc>
      </w:tr>
    </w:tbl>
    <w:p w14:paraId="72EBB5FF" w14:textId="42B9991D" w:rsidR="00E24E97" w:rsidRDefault="00E24E97" w:rsidP="000C2FC4">
      <w:pPr>
        <w:pStyle w:val="ContactInfo"/>
        <w:rPr>
          <w:rFonts w:ascii="Cambria" w:hAnsi="Cambria"/>
          <w:b/>
        </w:rPr>
      </w:pPr>
    </w:p>
    <w:p w14:paraId="6533BD2F" w14:textId="578884E6" w:rsidR="00586C37" w:rsidRDefault="00586C37" w:rsidP="000C2FC4">
      <w:pPr>
        <w:pStyle w:val="ContactInfo"/>
        <w:rPr>
          <w:rFonts w:ascii="Cambria" w:hAnsi="Cambria"/>
          <w:b/>
        </w:rPr>
      </w:pPr>
    </w:p>
    <w:p w14:paraId="2B5F49E4" w14:textId="01A27D9C" w:rsidR="00586C37" w:rsidRDefault="00586C37" w:rsidP="000C2FC4">
      <w:pPr>
        <w:pStyle w:val="ContactInfo"/>
        <w:rPr>
          <w:rFonts w:ascii="Cambria" w:hAnsi="Cambria"/>
          <w:b/>
        </w:rPr>
      </w:pPr>
    </w:p>
    <w:p w14:paraId="51B96B9D" w14:textId="77777777" w:rsidR="00586C37" w:rsidRDefault="00586C37" w:rsidP="000C2FC4">
      <w:pPr>
        <w:pStyle w:val="ContactInfo"/>
        <w:rPr>
          <w:rFonts w:ascii="Cambria" w:hAnsi="Cambria"/>
          <w:b/>
        </w:rPr>
      </w:pPr>
    </w:p>
    <w:p w14:paraId="10E5B61F" w14:textId="77777777" w:rsidR="00586C37" w:rsidRDefault="00586C37" w:rsidP="000C2FC4">
      <w:pPr>
        <w:pStyle w:val="ContactInfo"/>
        <w:rPr>
          <w:rFonts w:ascii="Cambria" w:hAnsi="Cambria"/>
          <w:b/>
        </w:rPr>
      </w:pPr>
    </w:p>
    <w:p w14:paraId="04654439" w14:textId="0D4705A9" w:rsidR="00E24E97" w:rsidRPr="00365325" w:rsidRDefault="00E24E97" w:rsidP="007D7D7B">
      <w:pPr>
        <w:pStyle w:val="ContactInfo"/>
        <w:ind w:left="5760" w:hanging="5760"/>
        <w:rPr>
          <w:rFonts w:ascii="Cambria" w:hAnsi="Cambria"/>
        </w:rPr>
      </w:pPr>
      <w:r>
        <w:rPr>
          <w:noProof/>
          <w:lang w:eastAsia="en-US"/>
        </w:rPr>
        <w:drawing>
          <wp:inline distT="0" distB="0" distL="0" distR="0" wp14:anchorId="3CCE34AF" wp14:editId="4DC7F3F7">
            <wp:extent cx="1047751" cy="333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rris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160" cy="39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</w:rPr>
        <w:tab/>
      </w:r>
      <w:r>
        <w:rPr>
          <w:rFonts w:ascii="Cambria" w:hAnsi="Cambria"/>
        </w:rPr>
        <w:t>2290 Lucien Way #330</w:t>
      </w:r>
      <w:r w:rsidRPr="00365325">
        <w:rPr>
          <w:rFonts w:ascii="Cambria" w:hAnsi="Cambria"/>
        </w:rPr>
        <w:t xml:space="preserve">, </w:t>
      </w:r>
      <w:r>
        <w:rPr>
          <w:rFonts w:ascii="Cambria" w:hAnsi="Cambria"/>
        </w:rPr>
        <w:t>Maitland FL, 32751</w:t>
      </w:r>
      <w:r w:rsidRPr="00365325">
        <w:rPr>
          <w:rFonts w:ascii="Cambria" w:hAnsi="Cambria"/>
        </w:rPr>
        <w:t>.</w:t>
      </w:r>
    </w:p>
    <w:p w14:paraId="3BF6E8E4" w14:textId="77777777" w:rsidR="00E24E97" w:rsidRPr="00365325" w:rsidRDefault="00E24E97" w:rsidP="007D7D7B">
      <w:pPr>
        <w:pStyle w:val="ContactInfo"/>
        <w:ind w:left="5040" w:firstLine="720"/>
        <w:rPr>
          <w:rFonts w:ascii="Cambria" w:hAnsi="Cambria"/>
        </w:rPr>
      </w:pPr>
      <w:r w:rsidRPr="00365325">
        <w:rPr>
          <w:rFonts w:ascii="Cambria" w:hAnsi="Cambria"/>
        </w:rPr>
        <w:t>330-319-5393</w:t>
      </w:r>
    </w:p>
    <w:p w14:paraId="0A5156C9" w14:textId="77777777" w:rsidR="00E24E97" w:rsidRPr="00365325" w:rsidRDefault="00E24E97" w:rsidP="007D7D7B">
      <w:pPr>
        <w:pStyle w:val="ContactInfo"/>
        <w:ind w:left="5040" w:firstLine="720"/>
        <w:rPr>
          <w:rFonts w:ascii="Cambria" w:hAnsi="Cambria"/>
        </w:rPr>
      </w:pPr>
      <w:r>
        <w:rPr>
          <w:rFonts w:ascii="Cambria" w:hAnsi="Cambria"/>
        </w:rPr>
        <w:t>rdelia@harriscomputer.com</w:t>
      </w:r>
    </w:p>
    <w:p w14:paraId="1EFDE747" w14:textId="77777777" w:rsidR="00E24E97" w:rsidRDefault="00E24E97" w:rsidP="000C2FC4">
      <w:pPr>
        <w:pStyle w:val="ContactInfo"/>
        <w:rPr>
          <w:rFonts w:ascii="Cambria" w:hAnsi="Cambria"/>
          <w:b/>
        </w:rPr>
      </w:pPr>
    </w:p>
    <w:p w14:paraId="0B94E06A" w14:textId="77777777" w:rsidR="00E24E97" w:rsidRDefault="00E24E97" w:rsidP="000C2FC4">
      <w:pPr>
        <w:pStyle w:val="ContactInfo"/>
        <w:rPr>
          <w:rFonts w:ascii="Cambria" w:hAnsi="Cambria"/>
          <w:b/>
        </w:rPr>
      </w:pPr>
    </w:p>
    <w:p w14:paraId="7EEEB7A6" w14:textId="77777777" w:rsidR="0063180F" w:rsidRPr="0063180F" w:rsidRDefault="000C2FC4" w:rsidP="0063180F">
      <w:pPr>
        <w:pStyle w:val="NormalWeb"/>
        <w:shd w:val="clear" w:color="auto" w:fill="FFFFFF"/>
        <w:spacing w:before="0" w:beforeAutospacing="0" w:after="0" w:afterAutospacing="0"/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</w:pPr>
      <w:r w:rsidRPr="000C2FC4">
        <w:rPr>
          <w:rFonts w:ascii="Cambria" w:hAnsi="Cambria"/>
          <w:b/>
        </w:rPr>
        <w:t>ATTN:</w:t>
      </w:r>
      <w:r w:rsidR="00851BE8">
        <w:rPr>
          <w:rFonts w:ascii="Cambria" w:hAnsi="Cambria"/>
        </w:rPr>
        <w:t xml:space="preserve"> </w:t>
      </w:r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  <w:t xml:space="preserve">Diane </w:t>
      </w:r>
      <w:proofErr w:type="spellStart"/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  <w:t>Laudenbach</w:t>
      </w:r>
      <w:proofErr w:type="spellEnd"/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  <w:t>, CTC</w:t>
      </w:r>
    </w:p>
    <w:p w14:paraId="3AF00A30" w14:textId="103BED78" w:rsidR="0063180F" w:rsidRPr="0063180F" w:rsidRDefault="00851BE8" w:rsidP="0063180F">
      <w:pPr>
        <w:shd w:val="clear" w:color="auto" w:fill="FFFFFF"/>
        <w:spacing w:after="0"/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</w:pPr>
      <w:r>
        <w:rPr>
          <w:rFonts w:ascii="Cambria" w:hAnsi="Cambria"/>
          <w:b/>
        </w:rPr>
        <w:t>County</w:t>
      </w:r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  <w:t xml:space="preserve"> </w:t>
      </w:r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  <w:t>Borough of Glen Gardner</w:t>
      </w:r>
    </w:p>
    <w:p w14:paraId="5404FCF2" w14:textId="6611BC3B" w:rsidR="0063180F" w:rsidRPr="0063180F" w:rsidRDefault="00851BE8" w:rsidP="0063180F">
      <w:pPr>
        <w:shd w:val="clear" w:color="auto" w:fill="FFFFFF"/>
        <w:spacing w:after="0"/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</w:pPr>
      <w:r>
        <w:rPr>
          <w:rFonts w:ascii="Cambria" w:hAnsi="Cambria"/>
        </w:rPr>
        <w:t>Address</w:t>
      </w:r>
      <w:r w:rsidR="0063180F">
        <w:rPr>
          <w:rFonts w:ascii="Cambria" w:hAnsi="Cambria"/>
        </w:rPr>
        <w:t xml:space="preserve"> </w:t>
      </w:r>
      <w:r w:rsidR="0063180F" w:rsidRPr="0063180F">
        <w:rPr>
          <w:rFonts w:ascii="Segoe UI" w:eastAsia="Times New Roman" w:hAnsi="Segoe UI" w:cs="Segoe UI"/>
          <w:color w:val="201F1E"/>
          <w:sz w:val="23"/>
          <w:szCs w:val="23"/>
          <w:bdr w:val="none" w:sz="0" w:space="0" w:color="auto" w:frame="1"/>
          <w:lang w:eastAsia="en-US"/>
        </w:rPr>
        <w:t>83 Main Street</w:t>
      </w:r>
    </w:p>
    <w:p w14:paraId="5E68BAD6" w14:textId="77777777" w:rsidR="0063180F" w:rsidRPr="0063180F" w:rsidRDefault="0063180F" w:rsidP="0063180F">
      <w:pPr>
        <w:shd w:val="clear" w:color="auto" w:fill="FFFFFF"/>
        <w:spacing w:after="0"/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</w:pPr>
      <w:r w:rsidRPr="0063180F">
        <w:rPr>
          <w:rFonts w:ascii="Segoe UI" w:eastAsia="Times New Roman" w:hAnsi="Segoe UI" w:cs="Segoe UI"/>
          <w:color w:val="201F1E"/>
          <w:sz w:val="23"/>
          <w:szCs w:val="23"/>
          <w:bdr w:val="none" w:sz="0" w:space="0" w:color="auto" w:frame="1"/>
          <w:lang w:eastAsia="en-US"/>
        </w:rPr>
        <w:t>PO Box 307</w:t>
      </w:r>
    </w:p>
    <w:p w14:paraId="74D1E2A2" w14:textId="516F00A5" w:rsidR="0063180F" w:rsidRPr="0063180F" w:rsidRDefault="0063180F" w:rsidP="0063180F">
      <w:pPr>
        <w:shd w:val="clear" w:color="auto" w:fill="FFFFFF"/>
        <w:spacing w:after="0"/>
        <w:rPr>
          <w:rFonts w:ascii="Segoe UI" w:eastAsia="Times New Roman" w:hAnsi="Segoe UI" w:cs="Segoe UI"/>
          <w:color w:val="201F1E"/>
          <w:sz w:val="23"/>
          <w:szCs w:val="23"/>
          <w:lang w:eastAsia="en-US"/>
        </w:rPr>
      </w:pPr>
      <w:r w:rsidRPr="0063180F">
        <w:rPr>
          <w:rFonts w:ascii="Segoe UI" w:eastAsia="Times New Roman" w:hAnsi="Segoe UI" w:cs="Segoe UI"/>
          <w:color w:val="201F1E"/>
          <w:sz w:val="23"/>
          <w:szCs w:val="23"/>
          <w:bdr w:val="none" w:sz="0" w:space="0" w:color="auto" w:frame="1"/>
          <w:lang w:eastAsia="en-US"/>
        </w:rPr>
        <w:t>Glen Gardner, NJ, 08826</w:t>
      </w:r>
      <w:r w:rsidR="000C2FC4">
        <w:rPr>
          <w:rFonts w:ascii="Cambria" w:hAnsi="Cambria"/>
        </w:rPr>
        <w:br/>
      </w:r>
      <w:hyperlink r:id="rId12" w:history="1">
        <w:r w:rsidR="00851BE8">
          <w:rPr>
            <w:rStyle w:val="Hyperlink"/>
            <w:rFonts w:ascii="Cambria" w:hAnsi="Cambria"/>
            <w:color w:val="0070C0"/>
          </w:rPr>
          <w:t>email</w:t>
        </w:r>
      </w:hyperlink>
      <w:r>
        <w:rPr>
          <w:rStyle w:val="Hyperlink"/>
          <w:rFonts w:ascii="Cambria" w:hAnsi="Cambria"/>
          <w:color w:val="0070C0"/>
        </w:rPr>
        <w:t xml:space="preserve"> </w:t>
      </w:r>
      <w:r w:rsidRPr="0063180F">
        <w:rPr>
          <w:rFonts w:ascii="inherit" w:eastAsia="Times New Roman" w:hAnsi="inherit" w:cs="Segoe UI"/>
          <w:color w:val="000000"/>
          <w:bdr w:val="none" w:sz="0" w:space="0" w:color="auto" w:frame="1"/>
          <w:lang w:eastAsia="en-US"/>
        </w:rPr>
        <w:t>ggtaxcollector@glengardner.org&gt;</w:t>
      </w:r>
    </w:p>
    <w:p w14:paraId="74CF2709" w14:textId="19B19981" w:rsidR="00851BE8" w:rsidRDefault="000C2FC4" w:rsidP="000C2FC4">
      <w:pPr>
        <w:pStyle w:val="ContactInfo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br/>
      </w:r>
      <w:r w:rsidR="00EE6FF2" w:rsidRPr="00365325">
        <w:rPr>
          <w:rFonts w:ascii="Cambria" w:hAnsi="Cambria"/>
        </w:rPr>
        <w:br/>
      </w:r>
      <w:r w:rsidR="002556A7" w:rsidRPr="009F5567">
        <w:rPr>
          <w:rFonts w:ascii="Cambria" w:hAnsi="Cambria"/>
          <w:b/>
          <w:sz w:val="22"/>
          <w:szCs w:val="22"/>
        </w:rPr>
        <w:t>To Whom it May Concern:</w:t>
      </w:r>
      <w:r w:rsidR="00EE6FF2" w:rsidRPr="009F5567">
        <w:rPr>
          <w:rFonts w:ascii="Cambria" w:hAnsi="Cambria"/>
          <w:sz w:val="22"/>
          <w:szCs w:val="22"/>
        </w:rPr>
        <w:br/>
      </w:r>
      <w:r w:rsidR="00EE6FF2" w:rsidRPr="009F5567">
        <w:rPr>
          <w:rFonts w:ascii="Cambria" w:hAnsi="Cambria"/>
          <w:sz w:val="22"/>
          <w:szCs w:val="22"/>
        </w:rPr>
        <w:br/>
      </w:r>
      <w:r w:rsidR="00851BE8">
        <w:rPr>
          <w:rFonts w:ascii="Cambria" w:hAnsi="Cambria"/>
          <w:sz w:val="22"/>
          <w:szCs w:val="22"/>
        </w:rPr>
        <w:t xml:space="preserve">Harris Local Government Solutions has released the files detailed within this OPRA Requests, </w:t>
      </w:r>
      <w:r w:rsidR="00CE20FC">
        <w:rPr>
          <w:rFonts w:ascii="Cambria" w:hAnsi="Cambria"/>
          <w:sz w:val="22"/>
          <w:szCs w:val="22"/>
        </w:rPr>
        <w:t xml:space="preserve">in accordance </w:t>
      </w:r>
      <w:proofErr w:type="gramStart"/>
      <w:r w:rsidR="00CE20FC">
        <w:rPr>
          <w:rFonts w:ascii="Cambria" w:hAnsi="Cambria"/>
          <w:sz w:val="22"/>
          <w:szCs w:val="22"/>
        </w:rPr>
        <w:t>to</w:t>
      </w:r>
      <w:proofErr w:type="gramEnd"/>
      <w:r w:rsidR="00CE20FC">
        <w:rPr>
          <w:rFonts w:ascii="Cambria" w:hAnsi="Cambria"/>
          <w:sz w:val="22"/>
          <w:szCs w:val="22"/>
        </w:rPr>
        <w:t xml:space="preserve"> NJ State Law.  </w:t>
      </w:r>
      <w:r w:rsidR="00CE20FC">
        <w:rPr>
          <w:rFonts w:ascii="Cambria" w:hAnsi="Cambria"/>
          <w:sz w:val="22"/>
          <w:szCs w:val="22"/>
        </w:rPr>
        <w:br/>
      </w:r>
      <w:r w:rsidR="00CE20FC">
        <w:rPr>
          <w:rFonts w:ascii="Cambria" w:hAnsi="Cambria"/>
          <w:sz w:val="22"/>
          <w:szCs w:val="22"/>
        </w:rPr>
        <w:br/>
      </w:r>
      <w:r w:rsidR="00851BE8">
        <w:rPr>
          <w:rFonts w:ascii="Cambria" w:hAnsi="Cambria"/>
          <w:sz w:val="22"/>
          <w:szCs w:val="22"/>
        </w:rPr>
        <w:t>Harris reserves all proprietary rights to its intellectual property</w:t>
      </w:r>
      <w:r w:rsidR="00CE20FC">
        <w:rPr>
          <w:rFonts w:ascii="Cambria" w:hAnsi="Cambria"/>
          <w:sz w:val="22"/>
          <w:szCs w:val="22"/>
        </w:rPr>
        <w:t xml:space="preserve"> contained in the files</w:t>
      </w:r>
      <w:r w:rsidR="00851BE8">
        <w:rPr>
          <w:rFonts w:ascii="Cambria" w:hAnsi="Cambria"/>
          <w:sz w:val="22"/>
          <w:szCs w:val="22"/>
        </w:rPr>
        <w:t>.</w:t>
      </w:r>
      <w:r w:rsidR="00CE20FC">
        <w:rPr>
          <w:rFonts w:ascii="Cambria" w:hAnsi="Cambria"/>
          <w:sz w:val="22"/>
          <w:szCs w:val="22"/>
        </w:rPr>
        <w:t xml:space="preserve"> </w:t>
      </w:r>
      <w:r w:rsidR="00851BE8">
        <w:rPr>
          <w:rFonts w:ascii="Cambria" w:hAnsi="Cambria"/>
          <w:sz w:val="22"/>
          <w:szCs w:val="22"/>
        </w:rPr>
        <w:t>Recipients for this data and assets provided are expected to comply with all Federal or State laws.</w:t>
      </w:r>
      <w:r w:rsidR="005E3598">
        <w:rPr>
          <w:rFonts w:ascii="Cambria" w:hAnsi="Cambria"/>
          <w:sz w:val="22"/>
          <w:szCs w:val="22"/>
        </w:rPr>
        <w:t xml:space="preserve">  </w:t>
      </w:r>
      <w:r w:rsidR="005E3598">
        <w:rPr>
          <w:rFonts w:ascii="Cambria" w:hAnsi="Cambria"/>
          <w:sz w:val="22"/>
          <w:szCs w:val="22"/>
        </w:rPr>
        <w:br/>
      </w:r>
      <w:r w:rsidR="005E3598">
        <w:rPr>
          <w:rFonts w:ascii="Cambria" w:hAnsi="Cambria"/>
          <w:sz w:val="22"/>
          <w:szCs w:val="22"/>
        </w:rPr>
        <w:br/>
        <w:t xml:space="preserve">Harris does not assume responsibility for the actions </w:t>
      </w:r>
      <w:r w:rsidR="00C50AB0">
        <w:rPr>
          <w:rFonts w:ascii="Cambria" w:hAnsi="Cambria"/>
          <w:sz w:val="22"/>
          <w:szCs w:val="22"/>
        </w:rPr>
        <w:t xml:space="preserve">or consequences thereof </w:t>
      </w:r>
      <w:r w:rsidR="005E3598">
        <w:rPr>
          <w:rFonts w:ascii="Cambria" w:hAnsi="Cambria"/>
          <w:sz w:val="22"/>
          <w:szCs w:val="22"/>
        </w:rPr>
        <w:t>of any recipient for the data or assets transmitted in junction with this OPRA Request.</w:t>
      </w:r>
    </w:p>
    <w:p w14:paraId="4A196C0C" w14:textId="77777777" w:rsidR="00851BE8" w:rsidRDefault="00851BE8" w:rsidP="000C2FC4">
      <w:pPr>
        <w:pStyle w:val="ContactInfo"/>
        <w:rPr>
          <w:rFonts w:ascii="Cambria" w:hAnsi="Cambria"/>
          <w:sz w:val="22"/>
          <w:szCs w:val="22"/>
        </w:rPr>
      </w:pPr>
    </w:p>
    <w:p w14:paraId="6EC9D89D" w14:textId="6E90B3E9" w:rsidR="00583E57" w:rsidRPr="0063180F" w:rsidRDefault="00851BE8" w:rsidP="0063180F">
      <w:pPr>
        <w:pStyle w:val="ContactInfo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Harris reserves the right to take action to the extent of the law to protect its intellectual property.  </w:t>
      </w:r>
      <w:r w:rsidR="000C2FC4" w:rsidRPr="009F5567">
        <w:rPr>
          <w:rFonts w:ascii="Cambria" w:hAnsi="Cambria"/>
          <w:sz w:val="22"/>
          <w:szCs w:val="22"/>
        </w:rPr>
        <w:br/>
      </w:r>
      <w:r w:rsidR="000C2FC4" w:rsidRPr="009F5567">
        <w:rPr>
          <w:rFonts w:ascii="Cambria" w:hAnsi="Cambria"/>
          <w:sz w:val="22"/>
          <w:szCs w:val="22"/>
        </w:rPr>
        <w:br/>
        <w:t>Yours truly,</w:t>
      </w:r>
      <w:r w:rsidR="00C8719A">
        <w:rPr>
          <w:rFonts w:ascii="Cambria" w:hAnsi="Cambria"/>
        </w:rPr>
        <w:br/>
      </w:r>
      <w:r w:rsidR="00365325">
        <w:rPr>
          <w:rFonts w:ascii="Cambria" w:hAnsi="Cambria"/>
        </w:rPr>
        <w:br/>
      </w:r>
      <w:r w:rsidR="000C2FC4">
        <w:rPr>
          <w:noProof/>
          <w:lang w:eastAsia="en-US"/>
        </w:rPr>
        <w:drawing>
          <wp:inline distT="0" distB="0" distL="0" distR="0" wp14:anchorId="3C32FFB2" wp14:editId="0B8815CD">
            <wp:extent cx="894779" cy="7334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9014" cy="75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567">
        <w:tab/>
      </w:r>
    </w:p>
    <w:sectPr w:rsidR="00583E57" w:rsidRPr="0063180F" w:rsidSect="00583E57">
      <w:headerReference w:type="default" r:id="rId14"/>
      <w:footerReference w:type="default" r:id="rId15"/>
      <w:pgSz w:w="12240" w:h="15840"/>
      <w:pgMar w:top="2160" w:right="1901" w:bottom="720" w:left="19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FE98" w14:textId="77777777" w:rsidR="00C00DF7" w:rsidRDefault="00C00DF7" w:rsidP="001A2FA9">
      <w:r>
        <w:separator/>
      </w:r>
    </w:p>
  </w:endnote>
  <w:endnote w:type="continuationSeparator" w:id="0">
    <w:p w14:paraId="2C0748DA" w14:textId="77777777" w:rsidR="00C00DF7" w:rsidRDefault="00C00DF7" w:rsidP="001A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Times New Roman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bas Neue">
    <w:altName w:val="Calibri"/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D726" w14:textId="77777777" w:rsidR="00C8719A" w:rsidRPr="00C8719A" w:rsidRDefault="009F5567" w:rsidP="00C8719A">
    <w:pPr>
      <w:pStyle w:val="Footer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This message was sent electronically via e-mail to the addressed recipient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67ED" w14:textId="77777777" w:rsidR="00C00DF7" w:rsidRDefault="00C00DF7" w:rsidP="001A2FA9">
      <w:r>
        <w:separator/>
      </w:r>
    </w:p>
  </w:footnote>
  <w:footnote w:type="continuationSeparator" w:id="0">
    <w:p w14:paraId="0C365C61" w14:textId="77777777" w:rsidR="00C00DF7" w:rsidRDefault="00C00DF7" w:rsidP="001A2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9FF0" w14:textId="77777777" w:rsidR="006B5CB9" w:rsidRDefault="006B5CB9" w:rsidP="004010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1543"/>
    <w:multiLevelType w:val="multilevel"/>
    <w:tmpl w:val="CA62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5936"/>
    <w:multiLevelType w:val="hybridMultilevel"/>
    <w:tmpl w:val="912229BA"/>
    <w:lvl w:ilvl="0" w:tplc="290C081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00"/>
    <w:rsid w:val="00026166"/>
    <w:rsid w:val="000543FF"/>
    <w:rsid w:val="0005639B"/>
    <w:rsid w:val="00064D6C"/>
    <w:rsid w:val="00076460"/>
    <w:rsid w:val="000A63D1"/>
    <w:rsid w:val="000C2FC4"/>
    <w:rsid w:val="000D5BA4"/>
    <w:rsid w:val="001A2FA9"/>
    <w:rsid w:val="001D4A08"/>
    <w:rsid w:val="0021349B"/>
    <w:rsid w:val="00240A50"/>
    <w:rsid w:val="002556A7"/>
    <w:rsid w:val="0025609C"/>
    <w:rsid w:val="00265753"/>
    <w:rsid w:val="002A504A"/>
    <w:rsid w:val="002F206C"/>
    <w:rsid w:val="00324CC5"/>
    <w:rsid w:val="00365325"/>
    <w:rsid w:val="003D4F85"/>
    <w:rsid w:val="004010B4"/>
    <w:rsid w:val="0040537A"/>
    <w:rsid w:val="0041783E"/>
    <w:rsid w:val="004723FA"/>
    <w:rsid w:val="00482449"/>
    <w:rsid w:val="004D734C"/>
    <w:rsid w:val="00502924"/>
    <w:rsid w:val="00583E57"/>
    <w:rsid w:val="00586C37"/>
    <w:rsid w:val="005963EC"/>
    <w:rsid w:val="005A2E36"/>
    <w:rsid w:val="005D05B3"/>
    <w:rsid w:val="005D1F6F"/>
    <w:rsid w:val="005E3598"/>
    <w:rsid w:val="00607AF5"/>
    <w:rsid w:val="0062123A"/>
    <w:rsid w:val="006248BB"/>
    <w:rsid w:val="0063180F"/>
    <w:rsid w:val="00646E75"/>
    <w:rsid w:val="00660311"/>
    <w:rsid w:val="00694088"/>
    <w:rsid w:val="006955EE"/>
    <w:rsid w:val="006B5CB9"/>
    <w:rsid w:val="00752882"/>
    <w:rsid w:val="007B11E8"/>
    <w:rsid w:val="007D7D7B"/>
    <w:rsid w:val="00851BE8"/>
    <w:rsid w:val="008730F7"/>
    <w:rsid w:val="008C5435"/>
    <w:rsid w:val="00920D1E"/>
    <w:rsid w:val="009262DF"/>
    <w:rsid w:val="0098223E"/>
    <w:rsid w:val="009A700B"/>
    <w:rsid w:val="009B3264"/>
    <w:rsid w:val="009D5B28"/>
    <w:rsid w:val="009F5567"/>
    <w:rsid w:val="00A7608B"/>
    <w:rsid w:val="00A83CF1"/>
    <w:rsid w:val="00B50A00"/>
    <w:rsid w:val="00B8654D"/>
    <w:rsid w:val="00B95C33"/>
    <w:rsid w:val="00BE1056"/>
    <w:rsid w:val="00C00DF7"/>
    <w:rsid w:val="00C116A3"/>
    <w:rsid w:val="00C200D5"/>
    <w:rsid w:val="00C267AA"/>
    <w:rsid w:val="00C27CD4"/>
    <w:rsid w:val="00C4709B"/>
    <w:rsid w:val="00C50AB0"/>
    <w:rsid w:val="00C72A42"/>
    <w:rsid w:val="00C8719A"/>
    <w:rsid w:val="00CE20FC"/>
    <w:rsid w:val="00D3756F"/>
    <w:rsid w:val="00D40734"/>
    <w:rsid w:val="00D604BC"/>
    <w:rsid w:val="00D66386"/>
    <w:rsid w:val="00D82E9D"/>
    <w:rsid w:val="00DF0571"/>
    <w:rsid w:val="00E03CD2"/>
    <w:rsid w:val="00E24E97"/>
    <w:rsid w:val="00E51E50"/>
    <w:rsid w:val="00E55D74"/>
    <w:rsid w:val="00E91DBD"/>
    <w:rsid w:val="00EB778B"/>
    <w:rsid w:val="00EE6FF2"/>
    <w:rsid w:val="00EF1A14"/>
    <w:rsid w:val="00F4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DEBC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24"/>
    <w:pPr>
      <w:spacing w:after="300"/>
    </w:pPr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05639B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0B5294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05639B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semiHidden/>
    <w:rsid w:val="00502924"/>
    <w:rPr>
      <w:rFonts w:asciiTheme="majorHAnsi" w:eastAsiaTheme="majorEastAsia" w:hAnsiTheme="majorHAnsi" w:cstheme="majorBidi"/>
      <w:caps/>
      <w:color w:val="0B5294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924"/>
    <w:rPr>
      <w:rFonts w:asciiTheme="majorHAnsi" w:eastAsiaTheme="majorEastAsia" w:hAnsiTheme="majorHAnsi" w:cstheme="majorBidi"/>
      <w:color w:val="0B5294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unhideWhenUsed/>
    <w:qFormat/>
    <w:rsid w:val="0005639B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rsid w:val="0005639B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583E57"/>
    <w:pPr>
      <w:spacing w:before="480" w:after="720"/>
    </w:pPr>
    <w:rPr>
      <w:rFonts w:eastAsiaTheme="minorHAnsi"/>
      <w:color w:val="595959" w:themeColor="text1" w:themeTint="A6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583E57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583E57"/>
    <w:pPr>
      <w:spacing w:after="0"/>
    </w:pPr>
    <w:rPr>
      <w:rFonts w:eastAsiaTheme="minorHAnsi"/>
      <w:b/>
      <w:bCs/>
      <w:color w:val="595959" w:themeColor="text1" w:themeTint="A6"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583E57"/>
    <w:rPr>
      <w:rFonts w:eastAsiaTheme="minorHAnsi"/>
      <w:b/>
      <w:bCs/>
      <w:color w:val="595959" w:themeColor="text1" w:themeTint="A6"/>
      <w:kern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639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1"/>
    <w:semiHidden/>
    <w:qFormat/>
    <w:rsid w:val="009A700B"/>
    <w:rPr>
      <w:b/>
      <w:bCs/>
    </w:rPr>
  </w:style>
  <w:style w:type="paragraph" w:customStyle="1" w:styleId="ContactInfo">
    <w:name w:val="Contact Info"/>
    <w:basedOn w:val="Normal"/>
    <w:uiPriority w:val="1"/>
    <w:qFormat/>
    <w:rsid w:val="00583E57"/>
    <w:pPr>
      <w:spacing w:after="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B95C33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1A2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924"/>
  </w:style>
  <w:style w:type="paragraph" w:styleId="Footer">
    <w:name w:val="footer"/>
    <w:basedOn w:val="Normal"/>
    <w:link w:val="FooterChar"/>
    <w:uiPriority w:val="99"/>
    <w:semiHidden/>
    <w:rsid w:val="001A2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2924"/>
  </w:style>
  <w:style w:type="table" w:styleId="TableGrid">
    <w:name w:val="Table Grid"/>
    <w:basedOn w:val="TableNormal"/>
    <w:uiPriority w:val="39"/>
    <w:rsid w:val="00583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ipientName">
    <w:name w:val="Recipient Name"/>
    <w:basedOn w:val="Normal"/>
    <w:next w:val="Normal"/>
    <w:qFormat/>
    <w:rsid w:val="00583E57"/>
    <w:pPr>
      <w:spacing w:after="0"/>
    </w:pPr>
    <w:rPr>
      <w:b/>
    </w:rPr>
  </w:style>
  <w:style w:type="paragraph" w:customStyle="1" w:styleId="Address">
    <w:name w:val="Address"/>
    <w:basedOn w:val="Normal"/>
    <w:next w:val="Normal"/>
    <w:qFormat/>
    <w:rsid w:val="00583E57"/>
  </w:style>
  <w:style w:type="paragraph" w:styleId="Date">
    <w:name w:val="Date"/>
    <w:basedOn w:val="Normal"/>
    <w:next w:val="Normal"/>
    <w:link w:val="DateChar"/>
    <w:uiPriority w:val="99"/>
    <w:rsid w:val="00583E57"/>
    <w:pPr>
      <w:spacing w:before="360" w:after="600"/>
    </w:pPr>
  </w:style>
  <w:style w:type="character" w:customStyle="1" w:styleId="DateChar">
    <w:name w:val="Date Char"/>
    <w:basedOn w:val="DefaultParagraphFont"/>
    <w:link w:val="Date"/>
    <w:uiPriority w:val="99"/>
    <w:rsid w:val="00583E57"/>
  </w:style>
  <w:style w:type="character" w:styleId="PlaceholderText">
    <w:name w:val="Placeholder Text"/>
    <w:basedOn w:val="DefaultParagraphFont"/>
    <w:uiPriority w:val="99"/>
    <w:semiHidden/>
    <w:rsid w:val="00583E57"/>
    <w:rPr>
      <w:color w:val="808080"/>
    </w:rPr>
  </w:style>
  <w:style w:type="paragraph" w:styleId="NoSpacing">
    <w:name w:val="No Spacing"/>
    <w:uiPriority w:val="1"/>
    <w:qFormat/>
    <w:rsid w:val="00583E57"/>
  </w:style>
  <w:style w:type="paragraph" w:styleId="ListParagraph">
    <w:name w:val="List Paragraph"/>
    <w:basedOn w:val="Normal"/>
    <w:uiPriority w:val="34"/>
    <w:semiHidden/>
    <w:qFormat/>
    <w:rsid w:val="00B50A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FC4"/>
    <w:rPr>
      <w:color w:val="F49100" w:themeColor="hyperlink"/>
      <w:u w:val="single"/>
    </w:rPr>
  </w:style>
  <w:style w:type="character" w:customStyle="1" w:styleId="awjki">
    <w:name w:val="awjki"/>
    <w:basedOn w:val="DefaultParagraphFont"/>
    <w:rsid w:val="0063180F"/>
  </w:style>
  <w:style w:type="character" w:customStyle="1" w:styleId="qgajv">
    <w:name w:val="qgajv"/>
    <w:basedOn w:val="DefaultParagraphFont"/>
    <w:rsid w:val="0063180F"/>
  </w:style>
  <w:style w:type="paragraph" w:customStyle="1" w:styleId="orabl">
    <w:name w:val="orabl"/>
    <w:basedOn w:val="Normal"/>
    <w:rsid w:val="006318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2354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44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105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4949812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willis@tulsacounty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13882\AppData\Roaming\Microsoft\Templates\Geometric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3EC64-576A-4862-984C-AD1590EB8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3F271-8DB3-4B3D-A1DE-BA70CA55F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6899C-FB28-4D81-9DF3-2315FACF4C7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C547F71-4F2E-4D92-8202-5DA345439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Geometric letterhead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2022-07-01T12:48:00Z</dcterms:created>
  <dcterms:modified xsi:type="dcterms:W3CDTF">2022-07-01T12:48:00Z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