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CC0665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462940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462940" w:rsidRDefault="00FE3B2D" w:rsidP="00D1035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Standard Operating Guidelines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E3B2D" w:rsidRPr="008A4B9E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78230" cy="1290320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690FED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8A4B9E" w:rsidRDefault="005447D4" w:rsidP="005447D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B0C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296766" w:rsidRPr="008A4B9E" w:rsidRDefault="005447D4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B0C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B0C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6766" w:rsidRPr="00690FED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 w:rsidRPr="008A4B9E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AB0C91">
              <w:rPr>
                <w:rFonts w:ascii="Arial" w:hAnsi="Arial" w:cs="Arial"/>
                <w:b/>
                <w:sz w:val="28"/>
                <w:szCs w:val="28"/>
              </w:rPr>
              <w:t>MEDI-VAC KEY LANDING LOCATIONS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7271D" w:rsidRPr="00690FED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8A4B9E" w:rsidRDefault="00C7271D" w:rsidP="00E2684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AB0C91">
              <w:rPr>
                <w:rFonts w:ascii="Arial" w:hAnsi="Arial" w:cs="Arial"/>
                <w:b/>
                <w:sz w:val="22"/>
                <w:szCs w:val="22"/>
              </w:rPr>
              <w:t xml:space="preserve">  9/7/2016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462940">
              <w:rPr>
                <w:rFonts w:ascii="Arial" w:hAnsi="Arial" w:cs="Arial"/>
                <w:b/>
                <w:sz w:val="22"/>
                <w:szCs w:val="22"/>
              </w:rPr>
              <w:t>Toms River Bds of Fire Commissioners Dist. 1 &amp; 2, individually; and Toms River Joint Fire Officers Assn.</w:t>
            </w:r>
          </w:p>
          <w:p w:rsidR="00C7271D" w:rsidRPr="008A4B9E" w:rsidRDefault="00C7271D" w:rsidP="00E26846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0C5A8C" w:rsidRPr="008A4B9E" w:rsidRDefault="00AB0C91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9-11, eff. 1/1/2005 and all revisions</w:t>
            </w:r>
          </w:p>
          <w:p w:rsidR="00C7271D" w:rsidRPr="008A4B9E" w:rsidRDefault="00C7271D" w:rsidP="0092376A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Default="00296766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9B2DAD" w:rsidRPr="00C411C3" w:rsidRDefault="009B2DAD" w:rsidP="00CF59C2">
      <w:pPr>
        <w:spacing w:after="12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Purpose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AB0C91" w:rsidRPr="00AB0C91">
        <w:rPr>
          <w:rFonts w:ascii="Arial" w:hAnsi="Arial" w:cs="Arial"/>
          <w:sz w:val="22"/>
          <w:szCs w:val="22"/>
        </w:rPr>
        <w:t>To provide standard locations for medi-vac helicopters landings in Toms River during a medical emergency</w:t>
      </w:r>
      <w:r w:rsidR="00AB0C91" w:rsidRPr="002B14D3">
        <w:rPr>
          <w:rFonts w:ascii="Arial" w:hAnsi="Arial" w:cs="Arial"/>
        </w:rPr>
        <w:t>.</w:t>
      </w:r>
    </w:p>
    <w:p w:rsidR="009B2DAD" w:rsidRPr="00C411C3" w:rsidRDefault="009B2DAD" w:rsidP="00A408A5">
      <w:pPr>
        <w:spacing w:after="120"/>
        <w:ind w:left="1008" w:hanging="1008"/>
        <w:jc w:val="both"/>
        <w:rPr>
          <w:rFonts w:ascii="Arial" w:hAnsi="Arial" w:cs="Arial"/>
          <w:sz w:val="22"/>
          <w:szCs w:val="22"/>
        </w:rPr>
      </w:pPr>
    </w:p>
    <w:p w:rsidR="009B2DAD" w:rsidRDefault="00AB0C91" w:rsidP="00CF59C2">
      <w:pPr>
        <w:spacing w:after="120"/>
        <w:ind w:left="1440" w:hanging="14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Key Landing Locations:</w:t>
      </w:r>
    </w:p>
    <w:p w:rsidR="00D961D5" w:rsidRDefault="00D961D5" w:rsidP="009B2DAD">
      <w:pPr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Bey Lea Recreation / PD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39-59’-01”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74-11’-05”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Old Bus Terminal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39-57’-03”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74-11’-59”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Castle Park Soccer field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39-59”-18.6”N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74-10’-57.2”w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Cedar Grove Elementary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39-58’-05”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74-10’-15”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Citta Elementary School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40-01-34.3N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74-13-29.8W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Deer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Hollow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Park</w:t>
                </w:r>
              </w:smartTag>
            </w:smartTag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39-57’-27”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74-09’-24”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East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Toms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River</w:t>
                </w:r>
              </w:smartTag>
            </w:smartTag>
            <w:r w:rsidRPr="00AB0C91">
              <w:rPr>
                <w:rFonts w:ascii="Arial" w:eastAsia="Calibri" w:hAnsi="Arial" w:cs="Arial"/>
              </w:rPr>
              <w:t xml:space="preserve"> Elementary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39-57’-50”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74-08’-53” W</w:t>
            </w:r>
          </w:p>
        </w:tc>
      </w:tr>
      <w:tr w:rsidR="00AB0C91" w:rsidRPr="00AB0C91" w:rsidTr="00B5654E">
        <w:trPr>
          <w:trHeight w:val="404"/>
        </w:trPr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Intermediate School East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39-59’-43”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74-10’-06”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Intermediate School North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39-59’-28”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74-12’-01”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North Toms River Elementary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40-01’-02”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74-11’-46”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  <w:strike/>
              </w:rPr>
            </w:pPr>
            <w:r w:rsidRPr="00AB0C91">
              <w:rPr>
                <w:rFonts w:ascii="Arial" w:eastAsia="Calibri" w:hAnsi="Arial" w:cs="Arial"/>
              </w:rPr>
              <w:t>Ocean County College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  <w:strike/>
              </w:rPr>
            </w:pPr>
            <w:r w:rsidRPr="00AB0C91">
              <w:rPr>
                <w:rFonts w:ascii="Arial" w:eastAsia="Calibri" w:hAnsi="Arial" w:cs="Arial"/>
              </w:rPr>
              <w:t>40-00’-18”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  <w:strike/>
              </w:rPr>
            </w:pPr>
            <w:r w:rsidRPr="00AB0C91">
              <w:rPr>
                <w:rFonts w:ascii="Arial" w:eastAsia="Calibri" w:hAnsi="Arial" w:cs="Arial"/>
              </w:rPr>
              <w:t>74-10’-50”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lastRenderedPageBreak/>
              <w:t>Ocean County Mall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39-58’-57”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74-10’-43”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Ortley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Beach</w:t>
                </w:r>
              </w:smartTag>
            </w:smartTag>
            <w:r w:rsidRPr="00AB0C91">
              <w:rPr>
                <w:rFonts w:ascii="Arial" w:eastAsia="Calibri" w:hAnsi="Arial" w:cs="Arial"/>
              </w:rPr>
              <w:t xml:space="preserve"> –</w:t>
            </w:r>
            <w:smartTag w:uri="urn:schemas-microsoft-com:office:smarttags" w:element="Street">
              <w:smartTag w:uri="urn:schemas-microsoft-com:office:smarttags" w:element="address">
                <w:r w:rsidRPr="00AB0C91">
                  <w:rPr>
                    <w:rFonts w:ascii="Arial" w:eastAsia="Calibri" w:hAnsi="Arial" w:cs="Arial"/>
                  </w:rPr>
                  <w:t>2</w:t>
                </w:r>
                <w:r w:rsidRPr="00AB0C91">
                  <w:rPr>
                    <w:rFonts w:ascii="Arial" w:eastAsia="Calibri" w:hAnsi="Arial" w:cs="Arial"/>
                    <w:vertAlign w:val="superscript"/>
                  </w:rPr>
                  <w:t>nd</w:t>
                </w:r>
                <w:r w:rsidRPr="00AB0C91">
                  <w:rPr>
                    <w:rFonts w:ascii="Arial" w:eastAsia="Calibri" w:hAnsi="Arial" w:cs="Arial"/>
                  </w:rPr>
                  <w:t xml:space="preserve"> Ave</w:t>
                </w:r>
              </w:smartTag>
            </w:smartTag>
            <w:r w:rsidRPr="00AB0C91">
              <w:rPr>
                <w:rFonts w:ascii="Arial" w:eastAsia="Calibri" w:hAnsi="Arial" w:cs="Arial"/>
              </w:rPr>
              <w:t xml:space="preserve"> Area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39-57’-27”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74-04’-05”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Ortley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Beach</w:t>
                </w:r>
              </w:smartTag>
            </w:smartTag>
            <w:r w:rsidRPr="00AB0C91">
              <w:rPr>
                <w:rFonts w:ascii="Arial" w:eastAsia="Calibri" w:hAnsi="Arial" w:cs="Arial"/>
              </w:rPr>
              <w:t xml:space="preserve"> – </w:t>
            </w:r>
            <w:smartTag w:uri="urn:schemas-microsoft-com:office:smarttags" w:element="Street">
              <w:smartTag w:uri="urn:schemas-microsoft-com:office:smarttags" w:element="address">
                <w:r w:rsidRPr="00AB0C91">
                  <w:rPr>
                    <w:rFonts w:ascii="Arial" w:eastAsia="Calibri" w:hAnsi="Arial" w:cs="Arial"/>
                  </w:rPr>
                  <w:t>Fort Ave</w:t>
                </w:r>
              </w:smartTag>
            </w:smartTag>
            <w:r w:rsidRPr="00AB0C91">
              <w:rPr>
                <w:rFonts w:ascii="Arial" w:eastAsia="Calibri" w:hAnsi="Arial" w:cs="Arial"/>
              </w:rPr>
              <w:t xml:space="preserve"> Area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39-57’-10”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74-04’-07”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Ortley Beach - Median by Acme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39-56’-58”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74-04’-29”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Street">
              <w:smartTag w:uri="urn:schemas-microsoft-com:office:smarttags" w:element="address">
                <w:r w:rsidRPr="00AB0C91">
                  <w:rPr>
                    <w:rFonts w:ascii="Arial" w:eastAsia="Calibri" w:hAnsi="Arial" w:cs="Arial"/>
                  </w:rPr>
                  <w:t>Public Works-Church Road</w:t>
                </w:r>
              </w:smartTag>
            </w:smartTag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40-00’-57”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74-11’-02”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Riverwood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Park</w:t>
                </w:r>
              </w:smartTag>
            </w:smartTag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40-00’-59”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74-13’-58”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Shelter Cove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39-58’-06”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74-06’-50”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Silver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Bay</w:t>
                </w:r>
              </w:smartTag>
            </w:smartTag>
            <w:r w:rsidRPr="00AB0C91">
              <w:rPr>
                <w:rFonts w:ascii="Arial" w:eastAsia="Calibri" w:hAnsi="Arial" w:cs="Arial"/>
              </w:rPr>
              <w:t xml:space="preserve"> Elementary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40-00’-27”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74-08’-28”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Silverton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Park</w:t>
                </w:r>
              </w:smartTag>
            </w:smartTag>
            <w:r w:rsidRPr="00AB0C91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40-00’-36”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74-08’-19”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Skyview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Park</w:t>
                </w:r>
              </w:smartTag>
            </w:smartTag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39-58’-06”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74-09’-10”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TR High School East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39-58’-59”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 xml:space="preserve">74-11’-46” W 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TR High School North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39-58’-59”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74-11’-46”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TR High School South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39-57’-18”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74-11’-45”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Walnut Street Elementary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39-58’-05”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74-11’-49”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West Dover Elementary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39-58-19.5N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74-14-00.8W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AB0C91">
                  <w:rPr>
                    <w:rFonts w:ascii="Arial" w:eastAsia="Calibri" w:hAnsi="Arial" w:cs="Arial"/>
                  </w:rPr>
                  <w:t>Winding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River</w:t>
                </w:r>
              </w:smartTag>
              <w:r w:rsidRPr="00AB0C91">
                <w:rPr>
                  <w:rFonts w:ascii="Arial" w:eastAsia="Calibri" w:hAnsi="Arial" w:cs="Arial"/>
                </w:rPr>
                <w:t xml:space="preserve"> </w:t>
              </w:r>
              <w:smartTag w:uri="urn:schemas-microsoft-com:office:smarttags" w:element="PlaceType">
                <w:r w:rsidRPr="00AB0C91">
                  <w:rPr>
                    <w:rFonts w:ascii="Arial" w:eastAsia="Calibri" w:hAnsi="Arial" w:cs="Arial"/>
                  </w:rPr>
                  <w:t>Park</w:t>
                </w:r>
              </w:smartTag>
            </w:smartTag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39-57’-57”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74-12’-59”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  <w:highlight w:val="yellow"/>
              </w:rPr>
            </w:pPr>
            <w:smartTag w:uri="urn:schemas-microsoft-com:office:smarttags" w:element="Street">
              <w:smartTag w:uri="urn:schemas-microsoft-com:office:smarttags" w:element="address">
                <w:r w:rsidRPr="00AB0C91">
                  <w:rPr>
                    <w:rFonts w:ascii="Arial" w:eastAsia="Calibri" w:hAnsi="Arial" w:cs="Arial"/>
                  </w:rPr>
                  <w:t>Windsor Ave</w:t>
                </w:r>
              </w:smartTag>
            </w:smartTag>
            <w:r w:rsidRPr="00AB0C91">
              <w:rPr>
                <w:rFonts w:ascii="Arial" w:eastAsia="Calibri" w:hAnsi="Arial" w:cs="Arial"/>
              </w:rPr>
              <w:t xml:space="preserve"> Ball Fields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  <w:highlight w:val="yellow"/>
              </w:rPr>
            </w:pPr>
            <w:r w:rsidRPr="00AB0C91">
              <w:rPr>
                <w:rFonts w:ascii="Arial" w:eastAsia="Calibri" w:hAnsi="Arial" w:cs="Arial"/>
              </w:rPr>
              <w:t>39-57’-23”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  <w:highlight w:val="yellow"/>
              </w:rPr>
            </w:pPr>
            <w:r w:rsidRPr="00AB0C91">
              <w:rPr>
                <w:rFonts w:ascii="Arial" w:eastAsia="Calibri" w:hAnsi="Arial" w:cs="Arial"/>
              </w:rPr>
              <w:t>74-12’-18” W</w:t>
            </w:r>
          </w:p>
        </w:tc>
      </w:tr>
      <w:tr w:rsidR="00AB0C91" w:rsidRPr="00AB0C91" w:rsidTr="00B5654E"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YMCA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40-00’-06” N</w:t>
            </w:r>
          </w:p>
        </w:tc>
        <w:tc>
          <w:tcPr>
            <w:tcW w:w="3192" w:type="dxa"/>
          </w:tcPr>
          <w:p w:rsidR="00AB0C91" w:rsidRPr="00AB0C91" w:rsidRDefault="00AB0C91" w:rsidP="00AB0C91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AB0C91">
              <w:rPr>
                <w:rFonts w:ascii="Arial" w:eastAsia="Calibri" w:hAnsi="Arial" w:cs="Arial"/>
              </w:rPr>
              <w:t>74-12’-18” W</w:t>
            </w:r>
          </w:p>
        </w:tc>
      </w:tr>
    </w:tbl>
    <w:p w:rsidR="004E469D" w:rsidRPr="00C411C3" w:rsidRDefault="004E469D" w:rsidP="000C5A8C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E469D" w:rsidRPr="00C411C3" w:rsidSect="00475923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C91" w:rsidRDefault="00AB0C91">
      <w:r>
        <w:separator/>
      </w:r>
    </w:p>
  </w:endnote>
  <w:endnote w:type="continuationSeparator" w:id="0">
    <w:p w:rsidR="00AB0C91" w:rsidRDefault="00AB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05" w:rsidRPr="004C3D33" w:rsidRDefault="0062354C" w:rsidP="00BE2583">
    <w:pPr>
      <w:pStyle w:val="Footer"/>
      <w:jc w:val="center"/>
      <w:rPr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TOMS RIVER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117722">
      <w:rPr>
        <w:rFonts w:ascii="Arial" w:hAnsi="Arial" w:cs="Arial"/>
        <w:i/>
        <w:sz w:val="18"/>
        <w:szCs w:val="18"/>
      </w:rPr>
      <w:t>TOWNSHIP FIRE</w:t>
    </w:r>
    <w:r w:rsidR="000E1805" w:rsidRPr="004C3D33">
      <w:rPr>
        <w:rFonts w:ascii="Arial" w:hAnsi="Arial" w:cs="Arial"/>
        <w:i/>
        <w:sz w:val="18"/>
        <w:szCs w:val="18"/>
      </w:rPr>
      <w:t xml:space="preserve"> DEPARTMENT – </w:t>
    </w:r>
    <w:r w:rsidR="00AB0C91">
      <w:rPr>
        <w:rFonts w:ascii="Arial" w:hAnsi="Arial" w:cs="Arial"/>
        <w:i/>
        <w:sz w:val="18"/>
        <w:szCs w:val="18"/>
      </w:rPr>
      <w:t>Medi-Vac Landing Locations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–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0E1805" w:rsidRPr="00556D04">
      <w:rPr>
        <w:rFonts w:ascii="Arial" w:hAnsi="Arial" w:cs="Arial"/>
        <w:i/>
        <w:sz w:val="18"/>
        <w:szCs w:val="18"/>
      </w:rPr>
      <w:t xml:space="preserve">Page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PAGE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AB0C91">
      <w:rPr>
        <w:rFonts w:ascii="Arial" w:hAnsi="Arial" w:cs="Arial"/>
        <w:i/>
        <w:noProof/>
        <w:sz w:val="18"/>
        <w:szCs w:val="18"/>
      </w:rPr>
      <w:t>2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  <w:r w:rsidR="000E1805" w:rsidRPr="00556D04">
      <w:rPr>
        <w:rFonts w:ascii="Arial" w:hAnsi="Arial" w:cs="Arial"/>
        <w:i/>
        <w:sz w:val="18"/>
        <w:szCs w:val="18"/>
      </w:rPr>
      <w:t xml:space="preserve"> of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NUMPAGES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AB0C91">
      <w:rPr>
        <w:rFonts w:ascii="Arial" w:hAnsi="Arial" w:cs="Arial"/>
        <w:i/>
        <w:noProof/>
        <w:sz w:val="18"/>
        <w:szCs w:val="18"/>
      </w:rPr>
      <w:t>2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C91" w:rsidRDefault="00AB0C91">
      <w:r>
        <w:separator/>
      </w:r>
    </w:p>
  </w:footnote>
  <w:footnote w:type="continuationSeparator" w:id="0">
    <w:p w:rsidR="00AB0C91" w:rsidRDefault="00AB0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1">
    <w:nsid w:val="0C81531C"/>
    <w:multiLevelType w:val="hybridMultilevel"/>
    <w:tmpl w:val="A5B0BFE6"/>
    <w:lvl w:ilvl="0" w:tplc="64D6EB8E">
      <w:start w:val="1"/>
      <w:numFmt w:val="upperLetter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7C7063"/>
    <w:multiLevelType w:val="hybridMultilevel"/>
    <w:tmpl w:val="CC241AD0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">
    <w:nsid w:val="110340DB"/>
    <w:multiLevelType w:val="hybridMultilevel"/>
    <w:tmpl w:val="A354421A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4">
    <w:nsid w:val="151A2A00"/>
    <w:multiLevelType w:val="hybridMultilevel"/>
    <w:tmpl w:val="0234C482"/>
    <w:lvl w:ilvl="0" w:tplc="C4020BF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F8715E"/>
    <w:multiLevelType w:val="hybridMultilevel"/>
    <w:tmpl w:val="A37E83B2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92CAD"/>
    <w:multiLevelType w:val="hybridMultilevel"/>
    <w:tmpl w:val="5B94BB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E038F1"/>
    <w:multiLevelType w:val="hybridMultilevel"/>
    <w:tmpl w:val="E4C88130"/>
    <w:lvl w:ilvl="0" w:tplc="1430DF3E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/>
        <w:i w:val="0"/>
        <w:sz w:val="22"/>
        <w:szCs w:val="22"/>
      </w:rPr>
    </w:lvl>
    <w:lvl w:ilvl="1" w:tplc="64D6EB8E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C4020BFA">
      <w:start w:val="1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1504470"/>
    <w:multiLevelType w:val="hybridMultilevel"/>
    <w:tmpl w:val="9DE0141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BB30A040">
      <w:start w:val="3"/>
      <w:numFmt w:val="upperLetter"/>
      <w:lvlText w:val="%2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9">
    <w:nsid w:val="23371F90"/>
    <w:multiLevelType w:val="hybridMultilevel"/>
    <w:tmpl w:val="089CAD1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5350F73"/>
    <w:multiLevelType w:val="hybridMultilevel"/>
    <w:tmpl w:val="D674A082"/>
    <w:lvl w:ilvl="0" w:tplc="64D6EB8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C4020BFA">
      <w:start w:val="1"/>
      <w:numFmt w:val="decimal"/>
      <w:lvlText w:val="%2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56DA7B98">
      <w:start w:val="1"/>
      <w:numFmt w:val="lowerLetter"/>
      <w:lvlText w:val="%3."/>
      <w:lvlJc w:val="left"/>
      <w:pPr>
        <w:tabs>
          <w:tab w:val="num" w:pos="3780"/>
        </w:tabs>
        <w:ind w:left="378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6FF47E4"/>
    <w:multiLevelType w:val="hybridMultilevel"/>
    <w:tmpl w:val="A3349FA4"/>
    <w:lvl w:ilvl="0" w:tplc="EB26AD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>
    <w:nsid w:val="27EE0D14"/>
    <w:multiLevelType w:val="hybridMultilevel"/>
    <w:tmpl w:val="E9BC4DF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A61935"/>
    <w:multiLevelType w:val="hybridMultilevel"/>
    <w:tmpl w:val="1F487392"/>
    <w:lvl w:ilvl="0" w:tplc="C4020BFA">
      <w:start w:val="1"/>
      <w:numFmt w:val="decimal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C4020BFA">
      <w:start w:val="1"/>
      <w:numFmt w:val="decimal"/>
      <w:lvlText w:val="%3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>
    <w:nsid w:val="2FA62035"/>
    <w:multiLevelType w:val="hybridMultilevel"/>
    <w:tmpl w:val="24CE3E0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F98CB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A0C57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CFEA5C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4CABB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C6DC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B5422"/>
    <w:multiLevelType w:val="hybridMultilevel"/>
    <w:tmpl w:val="363C04D4"/>
    <w:lvl w:ilvl="0" w:tplc="99421A9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56F8DD2A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36E490D"/>
    <w:multiLevelType w:val="hybridMultilevel"/>
    <w:tmpl w:val="815E99E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F6928"/>
    <w:multiLevelType w:val="hybridMultilevel"/>
    <w:tmpl w:val="F92EF5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1016A"/>
    <w:multiLevelType w:val="hybridMultilevel"/>
    <w:tmpl w:val="BFF0FB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068D4"/>
    <w:multiLevelType w:val="hybridMultilevel"/>
    <w:tmpl w:val="D310C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2E50B1B"/>
    <w:multiLevelType w:val="hybridMultilevel"/>
    <w:tmpl w:val="B4F0124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FF4524"/>
    <w:multiLevelType w:val="hybridMultilevel"/>
    <w:tmpl w:val="58DA3770"/>
    <w:lvl w:ilvl="0" w:tplc="0E9231BE">
      <w:start w:val="8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A948AB"/>
    <w:multiLevelType w:val="hybridMultilevel"/>
    <w:tmpl w:val="D87A5A1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A3C15C6"/>
    <w:multiLevelType w:val="hybridMultilevel"/>
    <w:tmpl w:val="06065C6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4">
    <w:nsid w:val="4CCA254F"/>
    <w:multiLevelType w:val="hybridMultilevel"/>
    <w:tmpl w:val="3EFA52C2"/>
    <w:lvl w:ilvl="0" w:tplc="4FAE570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4FA5441D"/>
    <w:multiLevelType w:val="hybridMultilevel"/>
    <w:tmpl w:val="898C39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5B075D93"/>
    <w:multiLevelType w:val="hybridMultilevel"/>
    <w:tmpl w:val="6E367E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11E80EC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265022F"/>
    <w:multiLevelType w:val="hybridMultilevel"/>
    <w:tmpl w:val="EA86B42A"/>
    <w:lvl w:ilvl="0" w:tplc="D7404EBC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7E5511"/>
    <w:multiLevelType w:val="hybridMultilevel"/>
    <w:tmpl w:val="5C488AC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9">
    <w:nsid w:val="635461EE"/>
    <w:multiLevelType w:val="hybridMultilevel"/>
    <w:tmpl w:val="7C0C7D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91968"/>
    <w:multiLevelType w:val="hybridMultilevel"/>
    <w:tmpl w:val="C8B433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DA7476"/>
    <w:multiLevelType w:val="hybridMultilevel"/>
    <w:tmpl w:val="6DDCF1B6"/>
    <w:lvl w:ilvl="0" w:tplc="56F2D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2D742D"/>
    <w:multiLevelType w:val="hybridMultilevel"/>
    <w:tmpl w:val="805EF4DA"/>
    <w:lvl w:ilvl="0" w:tplc="FF32D3C4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3">
    <w:nsid w:val="747D31C0"/>
    <w:multiLevelType w:val="hybridMultilevel"/>
    <w:tmpl w:val="CDE2D77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EE31A2"/>
    <w:multiLevelType w:val="hybridMultilevel"/>
    <w:tmpl w:val="00DC4168"/>
    <w:lvl w:ilvl="0" w:tplc="04090013">
      <w:start w:val="1"/>
      <w:numFmt w:val="upperRoman"/>
      <w:lvlText w:val="%1."/>
      <w:lvlJc w:val="right"/>
      <w:pPr>
        <w:tabs>
          <w:tab w:val="num" w:pos="4140"/>
        </w:tabs>
        <w:ind w:left="4140" w:hanging="180"/>
      </w:pPr>
    </w:lvl>
    <w:lvl w:ilvl="1" w:tplc="9EB4C808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2" w:tplc="9EB4C8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7CFEA5CC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BB30A040">
      <w:start w:val="3"/>
      <w:numFmt w:val="upperLetter"/>
      <w:lvlText w:val="%6.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59072F6"/>
    <w:multiLevelType w:val="hybridMultilevel"/>
    <w:tmpl w:val="5194F3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7055F48"/>
    <w:multiLevelType w:val="hybridMultilevel"/>
    <w:tmpl w:val="2F541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CB2931"/>
    <w:multiLevelType w:val="hybridMultilevel"/>
    <w:tmpl w:val="E21CE6F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34"/>
  </w:num>
  <w:num w:numId="3">
    <w:abstractNumId w:val="28"/>
  </w:num>
  <w:num w:numId="4">
    <w:abstractNumId w:val="36"/>
  </w:num>
  <w:num w:numId="5">
    <w:abstractNumId w:val="8"/>
  </w:num>
  <w:num w:numId="6">
    <w:abstractNumId w:val="11"/>
  </w:num>
  <w:num w:numId="7">
    <w:abstractNumId w:val="2"/>
  </w:num>
  <w:num w:numId="8">
    <w:abstractNumId w:val="23"/>
  </w:num>
  <w:num w:numId="9">
    <w:abstractNumId w:val="37"/>
  </w:num>
  <w:num w:numId="10">
    <w:abstractNumId w:val="3"/>
  </w:num>
  <w:num w:numId="11">
    <w:abstractNumId w:val="10"/>
  </w:num>
  <w:num w:numId="12">
    <w:abstractNumId w:val="15"/>
  </w:num>
  <w:num w:numId="13">
    <w:abstractNumId w:val="24"/>
  </w:num>
  <w:num w:numId="14">
    <w:abstractNumId w:val="7"/>
  </w:num>
  <w:num w:numId="15">
    <w:abstractNumId w:val="13"/>
  </w:num>
  <w:num w:numId="16">
    <w:abstractNumId w:val="4"/>
  </w:num>
  <w:num w:numId="17">
    <w:abstractNumId w:val="14"/>
  </w:num>
  <w:num w:numId="18">
    <w:abstractNumId w:val="1"/>
  </w:num>
  <w:num w:numId="19">
    <w:abstractNumId w:val="5"/>
  </w:num>
  <w:num w:numId="20">
    <w:abstractNumId w:val="31"/>
  </w:num>
  <w:num w:numId="21">
    <w:abstractNumId w:val="18"/>
  </w:num>
  <w:num w:numId="22">
    <w:abstractNumId w:val="29"/>
  </w:num>
  <w:num w:numId="23">
    <w:abstractNumId w:val="26"/>
  </w:num>
  <w:num w:numId="24">
    <w:abstractNumId w:val="17"/>
  </w:num>
  <w:num w:numId="25">
    <w:abstractNumId w:val="19"/>
  </w:num>
  <w:num w:numId="26">
    <w:abstractNumId w:val="20"/>
  </w:num>
  <w:num w:numId="27">
    <w:abstractNumId w:val="35"/>
  </w:num>
  <w:num w:numId="28">
    <w:abstractNumId w:val="21"/>
  </w:num>
  <w:num w:numId="29">
    <w:abstractNumId w:val="27"/>
  </w:num>
  <w:num w:numId="30">
    <w:abstractNumId w:val="12"/>
  </w:num>
  <w:num w:numId="31">
    <w:abstractNumId w:val="12"/>
    <w:lvlOverride w:ilvl="0">
      <w:lvl w:ilvl="0" w:tplc="B3CE7FDA">
        <w:start w:val="1"/>
        <w:numFmt w:val="decimal"/>
        <w:lvlText w:val="%1."/>
        <w:lvlJc w:val="left"/>
        <w:pPr>
          <w:ind w:left="2160" w:hanging="180"/>
        </w:pPr>
        <w:rPr>
          <w:rFonts w:hint="default"/>
          <w:b w:val="0"/>
        </w:rPr>
      </w:lvl>
    </w:lvlOverride>
    <w:lvlOverride w:ilvl="1">
      <w:lvl w:ilvl="1" w:tplc="1A10444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0F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32"/>
  </w:num>
  <w:num w:numId="33">
    <w:abstractNumId w:val="9"/>
  </w:num>
  <w:num w:numId="34">
    <w:abstractNumId w:val="6"/>
  </w:num>
  <w:num w:numId="35">
    <w:abstractNumId w:val="30"/>
  </w:num>
  <w:num w:numId="36">
    <w:abstractNumId w:val="33"/>
  </w:num>
  <w:num w:numId="37">
    <w:abstractNumId w:val="25"/>
  </w:num>
  <w:num w:numId="38">
    <w:abstractNumId w:val="16"/>
  </w:num>
  <w:num w:numId="39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91"/>
    <w:rsid w:val="0000139E"/>
    <w:rsid w:val="00002EED"/>
    <w:rsid w:val="0000776C"/>
    <w:rsid w:val="0001223D"/>
    <w:rsid w:val="00016FB8"/>
    <w:rsid w:val="00024E8F"/>
    <w:rsid w:val="00041D49"/>
    <w:rsid w:val="000521E1"/>
    <w:rsid w:val="00057320"/>
    <w:rsid w:val="0007525A"/>
    <w:rsid w:val="00086170"/>
    <w:rsid w:val="00090AF0"/>
    <w:rsid w:val="00095A29"/>
    <w:rsid w:val="000C5A8C"/>
    <w:rsid w:val="000D62E9"/>
    <w:rsid w:val="000D6745"/>
    <w:rsid w:val="000D795F"/>
    <w:rsid w:val="000E1805"/>
    <w:rsid w:val="000E4EA5"/>
    <w:rsid w:val="000F0C05"/>
    <w:rsid w:val="000F1181"/>
    <w:rsid w:val="000F5F80"/>
    <w:rsid w:val="000F61CF"/>
    <w:rsid w:val="001171B1"/>
    <w:rsid w:val="00117722"/>
    <w:rsid w:val="001328AA"/>
    <w:rsid w:val="001430F1"/>
    <w:rsid w:val="0014352E"/>
    <w:rsid w:val="0018256A"/>
    <w:rsid w:val="001B6167"/>
    <w:rsid w:val="001C017E"/>
    <w:rsid w:val="001C6EA9"/>
    <w:rsid w:val="001F07E5"/>
    <w:rsid w:val="001F19C0"/>
    <w:rsid w:val="00202149"/>
    <w:rsid w:val="002029C1"/>
    <w:rsid w:val="002035CC"/>
    <w:rsid w:val="00216B0F"/>
    <w:rsid w:val="002212DD"/>
    <w:rsid w:val="0024338F"/>
    <w:rsid w:val="00250DB9"/>
    <w:rsid w:val="00267C09"/>
    <w:rsid w:val="00296580"/>
    <w:rsid w:val="00296766"/>
    <w:rsid w:val="002A0188"/>
    <w:rsid w:val="002E1F13"/>
    <w:rsid w:val="002E4F5D"/>
    <w:rsid w:val="00311B41"/>
    <w:rsid w:val="003265C0"/>
    <w:rsid w:val="0033582A"/>
    <w:rsid w:val="00364571"/>
    <w:rsid w:val="0036628A"/>
    <w:rsid w:val="00372001"/>
    <w:rsid w:val="00381B0C"/>
    <w:rsid w:val="003821B2"/>
    <w:rsid w:val="00390F7C"/>
    <w:rsid w:val="003A4790"/>
    <w:rsid w:val="003B440D"/>
    <w:rsid w:val="003B4B41"/>
    <w:rsid w:val="003B53A7"/>
    <w:rsid w:val="003C0A43"/>
    <w:rsid w:val="003C195D"/>
    <w:rsid w:val="003E23FC"/>
    <w:rsid w:val="003E79DA"/>
    <w:rsid w:val="004034C9"/>
    <w:rsid w:val="004036AD"/>
    <w:rsid w:val="0040476B"/>
    <w:rsid w:val="00405DD5"/>
    <w:rsid w:val="0041231E"/>
    <w:rsid w:val="00415D96"/>
    <w:rsid w:val="0041763E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A2FBE"/>
    <w:rsid w:val="004B114C"/>
    <w:rsid w:val="004B537E"/>
    <w:rsid w:val="004B6A3B"/>
    <w:rsid w:val="004C3D33"/>
    <w:rsid w:val="004D044B"/>
    <w:rsid w:val="004E469D"/>
    <w:rsid w:val="004F2717"/>
    <w:rsid w:val="004F427E"/>
    <w:rsid w:val="005144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C557B"/>
    <w:rsid w:val="005E2DB1"/>
    <w:rsid w:val="005F4D08"/>
    <w:rsid w:val="0062354C"/>
    <w:rsid w:val="00635F4C"/>
    <w:rsid w:val="00651C11"/>
    <w:rsid w:val="00663244"/>
    <w:rsid w:val="00673DD7"/>
    <w:rsid w:val="00683553"/>
    <w:rsid w:val="00687770"/>
    <w:rsid w:val="006877B6"/>
    <w:rsid w:val="00690790"/>
    <w:rsid w:val="00690FED"/>
    <w:rsid w:val="006A6A98"/>
    <w:rsid w:val="006B06BE"/>
    <w:rsid w:val="006C4397"/>
    <w:rsid w:val="006E1030"/>
    <w:rsid w:val="006E4EA0"/>
    <w:rsid w:val="0071140E"/>
    <w:rsid w:val="007147B6"/>
    <w:rsid w:val="00716B1A"/>
    <w:rsid w:val="00721562"/>
    <w:rsid w:val="007363DA"/>
    <w:rsid w:val="00753B03"/>
    <w:rsid w:val="0076044E"/>
    <w:rsid w:val="00761449"/>
    <w:rsid w:val="00775CEC"/>
    <w:rsid w:val="007775B9"/>
    <w:rsid w:val="007829EB"/>
    <w:rsid w:val="00786F0F"/>
    <w:rsid w:val="007A6CB8"/>
    <w:rsid w:val="007A7C9D"/>
    <w:rsid w:val="007B5F6E"/>
    <w:rsid w:val="007D5CCB"/>
    <w:rsid w:val="007F51D7"/>
    <w:rsid w:val="008115C9"/>
    <w:rsid w:val="00821E0D"/>
    <w:rsid w:val="008356D0"/>
    <w:rsid w:val="00863C3F"/>
    <w:rsid w:val="008827DB"/>
    <w:rsid w:val="00886C7D"/>
    <w:rsid w:val="00893EE6"/>
    <w:rsid w:val="008A4B9E"/>
    <w:rsid w:val="008B04AA"/>
    <w:rsid w:val="008B69CC"/>
    <w:rsid w:val="008C5508"/>
    <w:rsid w:val="008D0DA0"/>
    <w:rsid w:val="008E2F0F"/>
    <w:rsid w:val="008F09B7"/>
    <w:rsid w:val="00904533"/>
    <w:rsid w:val="0092376A"/>
    <w:rsid w:val="009508FC"/>
    <w:rsid w:val="0095477B"/>
    <w:rsid w:val="009640F0"/>
    <w:rsid w:val="009771C0"/>
    <w:rsid w:val="00985369"/>
    <w:rsid w:val="00991352"/>
    <w:rsid w:val="00993B9C"/>
    <w:rsid w:val="009B193A"/>
    <w:rsid w:val="009B2DAD"/>
    <w:rsid w:val="009C0A65"/>
    <w:rsid w:val="009C5F76"/>
    <w:rsid w:val="009D1D59"/>
    <w:rsid w:val="009D620A"/>
    <w:rsid w:val="009E0866"/>
    <w:rsid w:val="009E32FE"/>
    <w:rsid w:val="009F29BC"/>
    <w:rsid w:val="009F7A1E"/>
    <w:rsid w:val="00A05910"/>
    <w:rsid w:val="00A059CA"/>
    <w:rsid w:val="00A212A3"/>
    <w:rsid w:val="00A218B1"/>
    <w:rsid w:val="00A25C47"/>
    <w:rsid w:val="00A408A5"/>
    <w:rsid w:val="00A5188F"/>
    <w:rsid w:val="00A52142"/>
    <w:rsid w:val="00A609DD"/>
    <w:rsid w:val="00A67FED"/>
    <w:rsid w:val="00A70715"/>
    <w:rsid w:val="00A8122D"/>
    <w:rsid w:val="00A833AF"/>
    <w:rsid w:val="00AA4FBE"/>
    <w:rsid w:val="00AB0C91"/>
    <w:rsid w:val="00B11F79"/>
    <w:rsid w:val="00B41A1A"/>
    <w:rsid w:val="00B47E1C"/>
    <w:rsid w:val="00B526DC"/>
    <w:rsid w:val="00B5582B"/>
    <w:rsid w:val="00B60EDB"/>
    <w:rsid w:val="00B66681"/>
    <w:rsid w:val="00B676E5"/>
    <w:rsid w:val="00B742A8"/>
    <w:rsid w:val="00B81CCF"/>
    <w:rsid w:val="00B928D6"/>
    <w:rsid w:val="00B95156"/>
    <w:rsid w:val="00BA3221"/>
    <w:rsid w:val="00BB1CB6"/>
    <w:rsid w:val="00BB6F80"/>
    <w:rsid w:val="00BC0270"/>
    <w:rsid w:val="00BC46E8"/>
    <w:rsid w:val="00BE2583"/>
    <w:rsid w:val="00BF4031"/>
    <w:rsid w:val="00BF6719"/>
    <w:rsid w:val="00BF6B77"/>
    <w:rsid w:val="00C000F0"/>
    <w:rsid w:val="00C148D6"/>
    <w:rsid w:val="00C15B24"/>
    <w:rsid w:val="00C215CC"/>
    <w:rsid w:val="00C275F1"/>
    <w:rsid w:val="00C350CC"/>
    <w:rsid w:val="00C411C3"/>
    <w:rsid w:val="00C575F8"/>
    <w:rsid w:val="00C6073E"/>
    <w:rsid w:val="00C65336"/>
    <w:rsid w:val="00C669E2"/>
    <w:rsid w:val="00C7271D"/>
    <w:rsid w:val="00C83D61"/>
    <w:rsid w:val="00C96F95"/>
    <w:rsid w:val="00CA6938"/>
    <w:rsid w:val="00CB1F1B"/>
    <w:rsid w:val="00CC0665"/>
    <w:rsid w:val="00CE6366"/>
    <w:rsid w:val="00CF2DAC"/>
    <w:rsid w:val="00CF59C2"/>
    <w:rsid w:val="00CF6FD1"/>
    <w:rsid w:val="00CF7983"/>
    <w:rsid w:val="00D00F55"/>
    <w:rsid w:val="00D10356"/>
    <w:rsid w:val="00D17E2A"/>
    <w:rsid w:val="00D27113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C15E3"/>
    <w:rsid w:val="00DD55A5"/>
    <w:rsid w:val="00DE5B58"/>
    <w:rsid w:val="00DF66B7"/>
    <w:rsid w:val="00DF74F8"/>
    <w:rsid w:val="00E2480B"/>
    <w:rsid w:val="00E26846"/>
    <w:rsid w:val="00E3509A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F020B0"/>
    <w:rsid w:val="00F1187E"/>
    <w:rsid w:val="00F31667"/>
    <w:rsid w:val="00F378A7"/>
    <w:rsid w:val="00F4309E"/>
    <w:rsid w:val="00F56A00"/>
    <w:rsid w:val="00F7543F"/>
    <w:rsid w:val="00F75625"/>
    <w:rsid w:val="00F77417"/>
    <w:rsid w:val="00F82E05"/>
    <w:rsid w:val="00F87074"/>
    <w:rsid w:val="00FB210F"/>
    <w:rsid w:val="00FB4B46"/>
    <w:rsid w:val="00FD2A88"/>
    <w:rsid w:val="00FE3B2D"/>
    <w:rsid w:val="00FE535A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Street"/>
  <w:shapeDefaults>
    <o:shapedefaults v:ext="edit" spidmax="2049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OG\TRFD%20SOG%20Header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TRFD SOG Header 2016</Template>
  <TotalTime>31</TotalTime>
  <Pages>2</Pages>
  <Words>281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Seaman, Sam</cp:lastModifiedBy>
  <cp:revision>1</cp:revision>
  <cp:lastPrinted>2013-09-25T19:51:00Z</cp:lastPrinted>
  <dcterms:created xsi:type="dcterms:W3CDTF">2016-10-07T17:26:00Z</dcterms:created>
  <dcterms:modified xsi:type="dcterms:W3CDTF">2016-10-07T17:57:00Z</dcterms:modified>
</cp:coreProperties>
</file>