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FFFF85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1170"/>
        <w:gridCol w:w="1890"/>
        <w:gridCol w:w="990"/>
        <w:gridCol w:w="1980"/>
      </w:tblGrid>
      <w:tr w:rsidR="00296766" w:rsidRPr="00CC0665" w:rsidTr="00475923">
        <w:trPr>
          <w:trHeight w:val="594"/>
        </w:trPr>
        <w:tc>
          <w:tcPr>
            <w:tcW w:w="8460" w:type="dxa"/>
            <w:gridSpan w:val="5"/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462940" w:rsidRDefault="00475923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TOMS RIVER </w:t>
            </w:r>
            <w:r w:rsidR="00FE3B2D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TOWNSHIP FIRE</w:t>
            </w:r>
            <w:r w:rsidR="00296766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DEPARTMENT</w:t>
            </w:r>
          </w:p>
          <w:p w:rsidR="00296766" w:rsidRPr="00462940" w:rsidRDefault="00FE3B2D" w:rsidP="00D1035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Standard Operating Guidelines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FE3B2D" w:rsidRDefault="00FE3B2D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E3B2D" w:rsidRPr="008A4B9E" w:rsidRDefault="00462940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78230" cy="1290320"/>
                  <wp:effectExtent l="0" t="0" r="762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29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320" w:rsidRPr="00690FED" w:rsidTr="00475923">
        <w:trPr>
          <w:trHeight w:val="570"/>
        </w:trPr>
        <w:tc>
          <w:tcPr>
            <w:tcW w:w="2520" w:type="dxa"/>
            <w:shd w:val="clear" w:color="auto" w:fill="auto"/>
          </w:tcPr>
          <w:p w:rsidR="00296766" w:rsidRPr="008A4B9E" w:rsidRDefault="005447D4" w:rsidP="005447D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CHAPTER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7531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296766" w:rsidRPr="008A4B9E" w:rsidRDefault="005447D4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75316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75316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6766" w:rsidRPr="00690FED" w:rsidTr="00DF74F8">
        <w:trPr>
          <w:trHeight w:val="570"/>
        </w:trPr>
        <w:tc>
          <w:tcPr>
            <w:tcW w:w="8460" w:type="dxa"/>
            <w:gridSpan w:val="5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8"/>
                <w:szCs w:val="28"/>
              </w:rPr>
            </w:pPr>
            <w:r w:rsidRPr="008A4B9E"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C411C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AE194C">
              <w:rPr>
                <w:rFonts w:ascii="Arial" w:hAnsi="Arial" w:cs="Arial"/>
                <w:b/>
                <w:sz w:val="28"/>
                <w:szCs w:val="28"/>
              </w:rPr>
              <w:t>SCOPE &amp; CHAPTER CONTENTS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7271D" w:rsidRPr="00690FED" w:rsidTr="00DF74F8">
        <w:trPr>
          <w:trHeight w:val="624"/>
        </w:trPr>
        <w:tc>
          <w:tcPr>
            <w:tcW w:w="441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8A4B9E" w:rsidRDefault="00C7271D" w:rsidP="00E2684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983E2F">
              <w:rPr>
                <w:rFonts w:ascii="Arial" w:hAnsi="Arial" w:cs="Arial"/>
                <w:b/>
                <w:sz w:val="22"/>
                <w:szCs w:val="22"/>
              </w:rPr>
              <w:t xml:space="preserve">  September 6, 2018</w:t>
            </w:r>
            <w:bookmarkStart w:id="0" w:name="_GoBack"/>
            <w:bookmarkEnd w:id="0"/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FE3B2D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BY THE ORDER OF:</w:t>
            </w:r>
            <w:r w:rsidR="00F56A0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462940">
              <w:rPr>
                <w:rFonts w:ascii="Arial" w:hAnsi="Arial" w:cs="Arial"/>
                <w:b/>
                <w:sz w:val="22"/>
                <w:szCs w:val="22"/>
              </w:rPr>
              <w:t xml:space="preserve">Toms River </w:t>
            </w:r>
            <w:proofErr w:type="spellStart"/>
            <w:r w:rsidR="00462940">
              <w:rPr>
                <w:rFonts w:ascii="Arial" w:hAnsi="Arial" w:cs="Arial"/>
                <w:b/>
                <w:sz w:val="22"/>
                <w:szCs w:val="22"/>
              </w:rPr>
              <w:t>Bds</w:t>
            </w:r>
            <w:proofErr w:type="spellEnd"/>
            <w:r w:rsidR="00462940">
              <w:rPr>
                <w:rFonts w:ascii="Arial" w:hAnsi="Arial" w:cs="Arial"/>
                <w:b/>
                <w:sz w:val="22"/>
                <w:szCs w:val="22"/>
              </w:rPr>
              <w:t xml:space="preserve"> of Fire Commissioners Dist. 1 &amp; 2, individually; and Toms River Joint Fire Officers Assn.</w:t>
            </w:r>
          </w:p>
          <w:p w:rsidR="00C7271D" w:rsidRPr="008A4B9E" w:rsidRDefault="00C7271D" w:rsidP="00E26846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C7271D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0C5A8C" w:rsidRPr="008A4B9E" w:rsidRDefault="00AE194C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SOG 1-00, eff. 12-1-10 and all revisions</w:t>
            </w:r>
          </w:p>
          <w:p w:rsidR="00C7271D" w:rsidRPr="008A4B9E" w:rsidRDefault="00C7271D" w:rsidP="0092376A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96766" w:rsidRDefault="00296766" w:rsidP="00560CD4">
      <w:pPr>
        <w:ind w:left="2160" w:hanging="2160"/>
        <w:jc w:val="both"/>
        <w:rPr>
          <w:rFonts w:ascii="Arial" w:hAnsi="Arial" w:cs="Arial"/>
          <w:b/>
          <w:sz w:val="22"/>
          <w:szCs w:val="22"/>
        </w:rPr>
      </w:pPr>
    </w:p>
    <w:p w:rsidR="009B2DAD" w:rsidRPr="00C411C3" w:rsidRDefault="009B2DAD" w:rsidP="00975316">
      <w:pPr>
        <w:spacing w:after="120"/>
        <w:ind w:left="1440" w:hanging="1440"/>
        <w:jc w:val="both"/>
        <w:rPr>
          <w:rFonts w:ascii="Arial" w:hAnsi="Arial" w:cs="Arial"/>
          <w:sz w:val="22"/>
          <w:szCs w:val="22"/>
        </w:rPr>
      </w:pPr>
      <w:r w:rsidRPr="00C411C3">
        <w:rPr>
          <w:rFonts w:ascii="Arial" w:hAnsi="Arial" w:cs="Arial"/>
          <w:b/>
          <w:sz w:val="22"/>
          <w:szCs w:val="22"/>
        </w:rPr>
        <w:t>Purpose</w:t>
      </w:r>
      <w:r w:rsidR="00D961D5">
        <w:rPr>
          <w:rFonts w:ascii="Arial" w:hAnsi="Arial" w:cs="Arial"/>
          <w:b/>
          <w:sz w:val="22"/>
          <w:szCs w:val="22"/>
        </w:rPr>
        <w:t>:</w:t>
      </w:r>
      <w:r w:rsidR="00CF59C2">
        <w:rPr>
          <w:rFonts w:ascii="Arial" w:hAnsi="Arial" w:cs="Arial"/>
          <w:b/>
          <w:sz w:val="22"/>
          <w:szCs w:val="22"/>
        </w:rPr>
        <w:tab/>
      </w:r>
      <w:r w:rsidR="00975316" w:rsidRPr="00975316">
        <w:rPr>
          <w:rFonts w:ascii="Arial" w:hAnsi="Arial" w:cs="Arial"/>
          <w:sz w:val="22"/>
          <w:szCs w:val="22"/>
        </w:rPr>
        <w:t>Introduce</w:t>
      </w:r>
      <w:r w:rsidR="00975316">
        <w:rPr>
          <w:rFonts w:ascii="Arial" w:hAnsi="Arial" w:cs="Arial"/>
          <w:sz w:val="22"/>
          <w:szCs w:val="22"/>
        </w:rPr>
        <w:t xml:space="preserve"> </w:t>
      </w:r>
      <w:r w:rsidR="00975316" w:rsidRPr="00975316">
        <w:rPr>
          <w:rFonts w:ascii="Arial" w:hAnsi="Arial" w:cs="Arial"/>
          <w:sz w:val="22"/>
          <w:szCs w:val="22"/>
        </w:rPr>
        <w:t>the Toms River Township Joint Fire Officers Association and to</w:t>
      </w:r>
      <w:r w:rsidR="00975316">
        <w:rPr>
          <w:rFonts w:ascii="Arial" w:hAnsi="Arial" w:cs="Arial"/>
          <w:sz w:val="22"/>
          <w:szCs w:val="22"/>
        </w:rPr>
        <w:t xml:space="preserve"> </w:t>
      </w:r>
      <w:r w:rsidR="00975316" w:rsidRPr="00975316">
        <w:rPr>
          <w:rFonts w:ascii="Arial" w:hAnsi="Arial" w:cs="Arial"/>
          <w:sz w:val="22"/>
          <w:szCs w:val="22"/>
        </w:rPr>
        <w:t>establish an index of the many chapters of this document.</w:t>
      </w:r>
    </w:p>
    <w:p w:rsidR="009B2DAD" w:rsidRPr="00C411C3" w:rsidRDefault="009B2DAD" w:rsidP="00A408A5">
      <w:pPr>
        <w:spacing w:after="120"/>
        <w:ind w:left="1008" w:hanging="1008"/>
        <w:jc w:val="both"/>
        <w:rPr>
          <w:rFonts w:ascii="Arial" w:hAnsi="Arial" w:cs="Arial"/>
          <w:sz w:val="22"/>
          <w:szCs w:val="22"/>
        </w:rPr>
      </w:pPr>
    </w:p>
    <w:p w:rsidR="009B2DAD" w:rsidRPr="00975316" w:rsidRDefault="009B2DAD" w:rsidP="00975316">
      <w:pPr>
        <w:spacing w:after="120"/>
        <w:ind w:left="1440" w:hanging="1440"/>
        <w:jc w:val="both"/>
        <w:rPr>
          <w:rFonts w:ascii="Arial" w:hAnsi="Arial" w:cs="Arial"/>
          <w:sz w:val="22"/>
          <w:szCs w:val="22"/>
        </w:rPr>
      </w:pPr>
      <w:r w:rsidRPr="00C411C3">
        <w:rPr>
          <w:rFonts w:ascii="Arial" w:hAnsi="Arial" w:cs="Arial"/>
          <w:b/>
          <w:sz w:val="22"/>
          <w:szCs w:val="22"/>
        </w:rPr>
        <w:t>Scope</w:t>
      </w:r>
      <w:r w:rsidR="00D961D5">
        <w:rPr>
          <w:rFonts w:ascii="Arial" w:hAnsi="Arial" w:cs="Arial"/>
          <w:b/>
          <w:sz w:val="22"/>
          <w:szCs w:val="22"/>
        </w:rPr>
        <w:t>:</w:t>
      </w:r>
      <w:r w:rsidR="00CF59C2">
        <w:rPr>
          <w:rFonts w:ascii="Arial" w:hAnsi="Arial" w:cs="Arial"/>
          <w:b/>
          <w:sz w:val="22"/>
          <w:szCs w:val="22"/>
        </w:rPr>
        <w:tab/>
      </w:r>
      <w:r w:rsidR="00975316" w:rsidRPr="00975316">
        <w:rPr>
          <w:rFonts w:ascii="Arial" w:hAnsi="Arial" w:cs="Arial"/>
          <w:sz w:val="22"/>
          <w:szCs w:val="22"/>
        </w:rPr>
        <w:t>The Joint Officers’ Association is an association of all the current fire officers,</w:t>
      </w:r>
      <w:r w:rsidR="00975316">
        <w:rPr>
          <w:rFonts w:ascii="Arial" w:hAnsi="Arial" w:cs="Arial"/>
          <w:sz w:val="22"/>
          <w:szCs w:val="22"/>
        </w:rPr>
        <w:t xml:space="preserve"> </w:t>
      </w:r>
      <w:r w:rsidR="00975316" w:rsidRPr="00975316">
        <w:rPr>
          <w:rFonts w:ascii="Arial" w:hAnsi="Arial" w:cs="Arial"/>
          <w:sz w:val="22"/>
          <w:szCs w:val="22"/>
        </w:rPr>
        <w:t>and past chiefs from all six fire companies in the Township of Toms River. This</w:t>
      </w:r>
      <w:r w:rsidR="00975316">
        <w:rPr>
          <w:rFonts w:ascii="Arial" w:hAnsi="Arial" w:cs="Arial"/>
          <w:sz w:val="22"/>
          <w:szCs w:val="22"/>
        </w:rPr>
        <w:t xml:space="preserve"> </w:t>
      </w:r>
      <w:r w:rsidR="00975316" w:rsidRPr="00975316">
        <w:rPr>
          <w:rFonts w:ascii="Arial" w:hAnsi="Arial" w:cs="Arial"/>
          <w:sz w:val="22"/>
          <w:szCs w:val="22"/>
        </w:rPr>
        <w:t>association was formed to assist with the communication and cooperation between the</w:t>
      </w:r>
      <w:r w:rsidR="00975316">
        <w:rPr>
          <w:rFonts w:ascii="Arial" w:hAnsi="Arial" w:cs="Arial"/>
          <w:sz w:val="22"/>
          <w:szCs w:val="22"/>
        </w:rPr>
        <w:t xml:space="preserve"> </w:t>
      </w:r>
      <w:r w:rsidR="00975316" w:rsidRPr="00975316">
        <w:rPr>
          <w:rFonts w:ascii="Arial" w:hAnsi="Arial" w:cs="Arial"/>
          <w:sz w:val="22"/>
          <w:szCs w:val="22"/>
        </w:rPr>
        <w:t>fire companies and fire commissioners, to enhance the fire protection we provide to the</w:t>
      </w:r>
      <w:r w:rsidR="00975316">
        <w:rPr>
          <w:rFonts w:ascii="Arial" w:hAnsi="Arial" w:cs="Arial"/>
          <w:sz w:val="22"/>
          <w:szCs w:val="22"/>
        </w:rPr>
        <w:t xml:space="preserve"> </w:t>
      </w:r>
      <w:r w:rsidR="00975316" w:rsidRPr="00975316">
        <w:rPr>
          <w:rFonts w:ascii="Arial" w:hAnsi="Arial" w:cs="Arial"/>
          <w:sz w:val="22"/>
          <w:szCs w:val="22"/>
        </w:rPr>
        <w:t>citizens of Toms River Township.</w:t>
      </w:r>
    </w:p>
    <w:p w:rsidR="00D961D5" w:rsidRDefault="00D961D5" w:rsidP="009B2DAD">
      <w:pPr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:rsidR="004E469D" w:rsidRPr="00975316" w:rsidRDefault="00975316" w:rsidP="00975316">
      <w:pPr>
        <w:pStyle w:val="ListParagraph"/>
        <w:numPr>
          <w:ilvl w:val="0"/>
          <w:numId w:val="40"/>
        </w:numPr>
        <w:spacing w:after="120"/>
        <w:ind w:hanging="72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975316">
        <w:rPr>
          <w:rFonts w:ascii="Arial" w:hAnsi="Arial" w:cs="Arial"/>
          <w:b/>
          <w:sz w:val="22"/>
          <w:szCs w:val="22"/>
        </w:rPr>
        <w:t>Officers Association</w:t>
      </w:r>
    </w:p>
    <w:p w:rsidR="00975316" w:rsidRDefault="00975316" w:rsidP="0097531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120"/>
        <w:ind w:left="1440" w:hanging="720"/>
        <w:contextualSpacing w:val="0"/>
        <w:rPr>
          <w:rFonts w:ascii="ArialMT" w:hAnsi="ArialMT" w:cs="ArialMT"/>
        </w:rPr>
      </w:pPr>
      <w:r w:rsidRPr="00975316">
        <w:rPr>
          <w:rFonts w:ascii="Arial" w:hAnsi="Arial" w:cs="Arial"/>
          <w:sz w:val="22"/>
          <w:szCs w:val="22"/>
        </w:rPr>
        <w:t xml:space="preserve">The </w:t>
      </w:r>
      <w:r w:rsidRPr="00975316">
        <w:rPr>
          <w:rFonts w:ascii="ArialMT" w:hAnsi="ArialMT" w:cs="ArialMT"/>
        </w:rPr>
        <w:t>officers association maintains a set of By-Laws, meeting agendas, and appoints various committees.</w:t>
      </w:r>
    </w:p>
    <w:p w:rsidR="00975316" w:rsidRDefault="00975316" w:rsidP="0097531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120"/>
        <w:ind w:left="1440" w:hanging="720"/>
        <w:contextualSpacing w:val="0"/>
        <w:rPr>
          <w:rFonts w:ascii="ArialMT" w:hAnsi="ArialMT" w:cs="ArialMT"/>
        </w:rPr>
      </w:pPr>
      <w:r w:rsidRPr="00975316">
        <w:rPr>
          <w:rFonts w:ascii="ArialMT" w:hAnsi="ArialMT" w:cs="ArialMT"/>
        </w:rPr>
        <w:t>The association meets at a minimum four times a year.</w:t>
      </w:r>
    </w:p>
    <w:p w:rsidR="00975316" w:rsidRDefault="00975316" w:rsidP="0097531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120"/>
        <w:ind w:left="1440" w:hanging="720"/>
        <w:contextualSpacing w:val="0"/>
        <w:rPr>
          <w:rFonts w:ascii="ArialMT" w:hAnsi="ArialMT" w:cs="ArialMT"/>
        </w:rPr>
      </w:pPr>
      <w:r w:rsidRPr="00975316">
        <w:rPr>
          <w:rFonts w:ascii="ArialMT" w:hAnsi="ArialMT" w:cs="ArialMT"/>
        </w:rPr>
        <w:t>The association established the SOG committee</w:t>
      </w:r>
    </w:p>
    <w:p w:rsidR="00975316" w:rsidRDefault="00975316" w:rsidP="0097531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120"/>
        <w:ind w:left="1440" w:hanging="720"/>
        <w:contextualSpacing w:val="0"/>
        <w:rPr>
          <w:rFonts w:ascii="ArialMT" w:hAnsi="ArialMT" w:cs="ArialMT"/>
        </w:rPr>
      </w:pPr>
      <w:r w:rsidRPr="00975316">
        <w:rPr>
          <w:rFonts w:ascii="ArialMT" w:hAnsi="ArialMT" w:cs="ArialMT"/>
        </w:rPr>
        <w:t xml:space="preserve">The District No. 1 Fire Commissioners acknowledge at its regularly scheduled meetings, agendas and minutes, comments or recommendations from the District Chief (Fire Officers Liaison) as it relates directly to </w:t>
      </w:r>
      <w:proofErr w:type="spellStart"/>
      <w:r w:rsidRPr="00975316">
        <w:rPr>
          <w:rFonts w:ascii="ArialMT" w:hAnsi="ArialMT" w:cs="ArialMT"/>
        </w:rPr>
        <w:t>firematic</w:t>
      </w:r>
      <w:proofErr w:type="spellEnd"/>
      <w:r w:rsidRPr="00975316">
        <w:rPr>
          <w:rFonts w:ascii="ArialMT" w:hAnsi="ArialMT" w:cs="ArialMT"/>
        </w:rPr>
        <w:t xml:space="preserve"> functions or procedures.</w:t>
      </w:r>
    </w:p>
    <w:p w:rsidR="00975316" w:rsidRPr="00975316" w:rsidRDefault="00975316" w:rsidP="00975316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975316">
        <w:rPr>
          <w:rFonts w:ascii="ArialMT" w:hAnsi="ArialMT" w:cs="ArialMT"/>
        </w:rPr>
        <w:t>The District No. 1 Fire Commissioners acknowledge that all other comments shall be made if necessary under the individual fire companies’ reports or under public participation.</w:t>
      </w:r>
    </w:p>
    <w:p w:rsidR="00975316" w:rsidRDefault="00975316" w:rsidP="0097531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:rsidR="00975316" w:rsidRDefault="00975316" w:rsidP="00975316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975316">
        <w:rPr>
          <w:rFonts w:ascii="Arial" w:hAnsi="Arial" w:cs="Arial"/>
          <w:b/>
          <w:sz w:val="22"/>
          <w:szCs w:val="22"/>
        </w:rPr>
        <w:t>SOG’s</w:t>
      </w:r>
    </w:p>
    <w:p w:rsidR="00975316" w:rsidRDefault="00975316" w:rsidP="00975316">
      <w:pPr>
        <w:pStyle w:val="ListParagraph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975316" w:rsidRPr="00F857FD" w:rsidRDefault="00975316" w:rsidP="0097531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120"/>
        <w:ind w:left="1440" w:hanging="720"/>
        <w:contextualSpacing w:val="0"/>
        <w:rPr>
          <w:rFonts w:ascii="Arial" w:hAnsi="Arial" w:cs="Arial"/>
          <w:b/>
          <w:sz w:val="22"/>
          <w:szCs w:val="22"/>
        </w:rPr>
      </w:pPr>
      <w:r w:rsidRPr="00975316">
        <w:rPr>
          <w:rFonts w:ascii="ArialMT" w:hAnsi="ArialMT" w:cs="ArialMT"/>
        </w:rPr>
        <w:t xml:space="preserve">The SOG’s are a mix of administrative and firefighting guidelines and policies. Many of the administrative policies are taken from the individual Toms River Twp. Districts 1 &amp; 2 Boards of Fire Commissioners by-laws. There are some specific </w:t>
      </w:r>
      <w:r w:rsidRPr="00975316">
        <w:rPr>
          <w:rFonts w:ascii="ArialMT" w:hAnsi="ArialMT" w:cs="ArialMT"/>
        </w:rPr>
        <w:lastRenderedPageBreak/>
        <w:t>policies for dispatch and the Toms River Fire Academy. These SOG’s cannot be revised without the consent, review and approval of the Boards of Fire Commissioners.</w:t>
      </w:r>
    </w:p>
    <w:p w:rsidR="00F857FD" w:rsidRDefault="00F857FD" w:rsidP="00F857FD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120"/>
        <w:ind w:left="1440" w:hanging="720"/>
        <w:contextualSpacing w:val="0"/>
        <w:rPr>
          <w:rFonts w:ascii="Arial" w:hAnsi="Arial" w:cs="Arial"/>
          <w:sz w:val="22"/>
          <w:szCs w:val="22"/>
        </w:rPr>
      </w:pPr>
      <w:r w:rsidRPr="00F857FD">
        <w:rPr>
          <w:rFonts w:ascii="Arial" w:hAnsi="Arial" w:cs="Arial"/>
          <w:sz w:val="22"/>
          <w:szCs w:val="22"/>
        </w:rPr>
        <w:t>The individual Boards of Fire Commissioners may have by-laws, policies, and SOG’s respective to their individual boards of the fire companies under their jurisdiction. These items only need approval from that board or those fire companies for changes.</w:t>
      </w:r>
    </w:p>
    <w:p w:rsidR="00F857FD" w:rsidRDefault="00F857FD" w:rsidP="00F857FD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F857FD" w:rsidRDefault="00F857FD" w:rsidP="00F857FD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120"/>
        <w:ind w:hanging="720"/>
        <w:contextualSpacing w:val="0"/>
        <w:rPr>
          <w:rFonts w:ascii="Arial" w:hAnsi="Arial" w:cs="Arial"/>
          <w:b/>
          <w:sz w:val="22"/>
          <w:szCs w:val="22"/>
        </w:rPr>
      </w:pPr>
      <w:r w:rsidRPr="00F857FD">
        <w:rPr>
          <w:rFonts w:ascii="Arial" w:hAnsi="Arial" w:cs="Arial"/>
          <w:b/>
          <w:sz w:val="22"/>
          <w:szCs w:val="22"/>
        </w:rPr>
        <w:t>Table of Contents</w:t>
      </w:r>
    </w:p>
    <w:p w:rsidR="00F857FD" w:rsidRPr="00F857FD" w:rsidRDefault="00F857FD" w:rsidP="00F857FD">
      <w:pPr>
        <w:pStyle w:val="ListParagraph"/>
        <w:autoSpaceDE w:val="0"/>
        <w:autoSpaceDN w:val="0"/>
        <w:adjustRightInd w:val="0"/>
        <w:spacing w:after="120"/>
        <w:contextualSpacing w:val="0"/>
        <w:rPr>
          <w:rFonts w:ascii="Arial" w:hAnsi="Arial" w:cs="Arial"/>
          <w:sz w:val="22"/>
          <w:szCs w:val="22"/>
        </w:rPr>
      </w:pPr>
      <w:r w:rsidRPr="00F857FD">
        <w:rPr>
          <w:rFonts w:ascii="Arial" w:hAnsi="Arial" w:cs="Arial"/>
          <w:sz w:val="22"/>
          <w:szCs w:val="22"/>
        </w:rPr>
        <w:t xml:space="preserve">Below is a list of chapter contents. This list is intended to be a guide of chapter subjects to keep the continuity of the SOG document as committee </w:t>
      </w:r>
      <w:proofErr w:type="gramStart"/>
      <w:r w:rsidRPr="00F857FD">
        <w:rPr>
          <w:rFonts w:ascii="Arial" w:hAnsi="Arial" w:cs="Arial"/>
          <w:sz w:val="22"/>
          <w:szCs w:val="22"/>
        </w:rPr>
        <w:t>members</w:t>
      </w:r>
      <w:proofErr w:type="gramEnd"/>
      <w:r w:rsidRPr="00F857FD">
        <w:rPr>
          <w:rFonts w:ascii="Arial" w:hAnsi="Arial" w:cs="Arial"/>
          <w:sz w:val="22"/>
          <w:szCs w:val="22"/>
        </w:rPr>
        <w:t xml:space="preserve"> change.</w:t>
      </w:r>
    </w:p>
    <w:p w:rsidR="00F857FD" w:rsidRDefault="00F857FD" w:rsidP="00F857FD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070"/>
        <w:gridCol w:w="4062"/>
        <w:gridCol w:w="3480"/>
      </w:tblGrid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 w:rsidP="00F857FD">
            <w:r w:rsidRPr="002A4C65">
              <w:rPr>
                <w:rFonts w:ascii="Arial-BoldMT" w:hAnsi="Arial-BoldMT" w:cs="Arial-BoldMT"/>
                <w:b/>
                <w:bCs/>
              </w:rPr>
              <w:t xml:space="preserve">Chapter </w:t>
            </w:r>
          </w:p>
        </w:tc>
        <w:tc>
          <w:tcPr>
            <w:tcW w:w="4062" w:type="dxa"/>
          </w:tcPr>
          <w:p w:rsidR="00F857FD" w:rsidRDefault="00F857FD" w:rsidP="00F857FD">
            <w:r w:rsidRPr="002A4C65">
              <w:rPr>
                <w:rFonts w:ascii="Arial-BoldMT" w:hAnsi="Arial-BoldMT" w:cs="Arial-BoldMT"/>
                <w:b/>
                <w:bCs/>
              </w:rPr>
              <w:t xml:space="preserve">Subject </w:t>
            </w:r>
          </w:p>
        </w:tc>
        <w:tc>
          <w:tcPr>
            <w:tcW w:w="3480" w:type="dxa"/>
          </w:tcPr>
          <w:p w:rsidR="00F857FD" w:rsidRDefault="00F857FD">
            <w:r w:rsidRPr="002A4C65">
              <w:rPr>
                <w:rFonts w:ascii="Arial-BoldMT" w:hAnsi="Arial-BoldMT" w:cs="Arial-BoldMT"/>
                <w:b/>
                <w:bCs/>
              </w:rPr>
              <w:t>Explanation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Chapter 1</w:t>
            </w:r>
          </w:p>
        </w:tc>
        <w:tc>
          <w:tcPr>
            <w:tcW w:w="4062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Administration</w:t>
            </w:r>
          </w:p>
        </w:tc>
        <w:tc>
          <w:tcPr>
            <w:tcW w:w="3480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 SOGs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Chapter 2</w:t>
            </w:r>
          </w:p>
        </w:tc>
        <w:tc>
          <w:tcPr>
            <w:tcW w:w="4062" w:type="dxa"/>
          </w:tcPr>
          <w:p w:rsidR="00F857FD" w:rsidRP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F857FD">
              <w:rPr>
                <w:rFonts w:ascii="Arial" w:hAnsi="Arial" w:cs="Arial"/>
                <w:sz w:val="22"/>
                <w:szCs w:val="22"/>
              </w:rPr>
              <w:t>Organization</w:t>
            </w:r>
          </w:p>
        </w:tc>
        <w:tc>
          <w:tcPr>
            <w:tcW w:w="3480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 &amp; Structure, Fire Officers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>
            <w:r w:rsidRPr="00EA7CF3">
              <w:rPr>
                <w:rFonts w:ascii="Arial" w:hAnsi="Arial" w:cs="Arial"/>
                <w:sz w:val="22"/>
                <w:szCs w:val="22"/>
              </w:rPr>
              <w:t>Chapter</w:t>
            </w:r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4062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 &amp; Safety</w:t>
            </w:r>
          </w:p>
        </w:tc>
        <w:tc>
          <w:tcPr>
            <w:tcW w:w="3480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FF Safety, Dept. Safety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>
            <w:r w:rsidRPr="00EA7CF3">
              <w:rPr>
                <w:rFonts w:ascii="Arial" w:hAnsi="Arial" w:cs="Arial"/>
                <w:sz w:val="22"/>
                <w:szCs w:val="22"/>
              </w:rPr>
              <w:t>Chapter</w:t>
            </w:r>
            <w:r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4062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Training &amp; Education</w:t>
            </w:r>
          </w:p>
        </w:tc>
        <w:tc>
          <w:tcPr>
            <w:tcW w:w="3480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Fire Academy Rules &amp; Info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>
            <w:r w:rsidRPr="00EA7CF3">
              <w:rPr>
                <w:rFonts w:ascii="Arial" w:hAnsi="Arial" w:cs="Arial"/>
                <w:sz w:val="22"/>
                <w:szCs w:val="22"/>
              </w:rPr>
              <w:t>Chapter</w:t>
            </w:r>
            <w:r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tcW w:w="4062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</w:p>
        </w:tc>
        <w:tc>
          <w:tcPr>
            <w:tcW w:w="3480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Firefighting Operations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>
            <w:r w:rsidRPr="00EA7CF3">
              <w:rPr>
                <w:rFonts w:ascii="Arial" w:hAnsi="Arial" w:cs="Arial"/>
                <w:sz w:val="22"/>
                <w:szCs w:val="22"/>
              </w:rPr>
              <w:t>Chapter</w:t>
            </w:r>
            <w:r>
              <w:rPr>
                <w:rFonts w:ascii="Arial" w:hAnsi="Arial" w:cs="Arial"/>
                <w:sz w:val="22"/>
                <w:szCs w:val="22"/>
              </w:rPr>
              <w:t xml:space="preserve"> 6</w:t>
            </w:r>
          </w:p>
        </w:tc>
        <w:tc>
          <w:tcPr>
            <w:tcW w:w="4062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Functions</w:t>
            </w:r>
          </w:p>
        </w:tc>
        <w:tc>
          <w:tcPr>
            <w:tcW w:w="3480" w:type="dxa"/>
          </w:tcPr>
          <w:p w:rsidR="00F857FD" w:rsidRDefault="00F857FD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Computer Program &amp; Use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>
            <w:r w:rsidRPr="00EA7CF3">
              <w:rPr>
                <w:rFonts w:ascii="Arial" w:hAnsi="Arial" w:cs="Arial"/>
                <w:sz w:val="22"/>
                <w:szCs w:val="22"/>
              </w:rPr>
              <w:t>Chapter</w:t>
            </w:r>
            <w:r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  <w:tc>
          <w:tcPr>
            <w:tcW w:w="4062" w:type="dxa"/>
          </w:tcPr>
          <w:p w:rsidR="00F857FD" w:rsidRDefault="00AE194C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Bureau of Fire Prevention</w:t>
            </w:r>
          </w:p>
        </w:tc>
        <w:tc>
          <w:tcPr>
            <w:tcW w:w="3480" w:type="dxa"/>
          </w:tcPr>
          <w:p w:rsidR="00F857FD" w:rsidRDefault="00AE194C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Bureau Requests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>
            <w:r w:rsidRPr="00EA7CF3">
              <w:rPr>
                <w:rFonts w:ascii="Arial" w:hAnsi="Arial" w:cs="Arial"/>
                <w:sz w:val="22"/>
                <w:szCs w:val="22"/>
              </w:rPr>
              <w:t>Chapter</w:t>
            </w:r>
            <w:r>
              <w:rPr>
                <w:rFonts w:ascii="Arial" w:hAnsi="Arial" w:cs="Arial"/>
                <w:sz w:val="22"/>
                <w:szCs w:val="22"/>
              </w:rPr>
              <w:t xml:space="preserve"> 8</w:t>
            </w:r>
          </w:p>
        </w:tc>
        <w:tc>
          <w:tcPr>
            <w:tcW w:w="4062" w:type="dxa"/>
          </w:tcPr>
          <w:p w:rsidR="00F857FD" w:rsidRDefault="00AE194C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Dispatch Policies</w:t>
            </w:r>
          </w:p>
        </w:tc>
        <w:tc>
          <w:tcPr>
            <w:tcW w:w="3480" w:type="dxa"/>
          </w:tcPr>
          <w:p w:rsidR="00F857FD" w:rsidRDefault="00AE194C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Dispatcher Policies from Boards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>
            <w:r w:rsidRPr="00EA7CF3">
              <w:rPr>
                <w:rFonts w:ascii="Arial" w:hAnsi="Arial" w:cs="Arial"/>
                <w:sz w:val="22"/>
                <w:szCs w:val="22"/>
              </w:rPr>
              <w:t>Chapter</w:t>
            </w:r>
            <w:r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  <w:tc>
          <w:tcPr>
            <w:tcW w:w="4062" w:type="dxa"/>
          </w:tcPr>
          <w:p w:rsidR="00F857FD" w:rsidRDefault="00AE194C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Dispatch Guidelines</w:t>
            </w:r>
          </w:p>
        </w:tc>
        <w:tc>
          <w:tcPr>
            <w:tcW w:w="3480" w:type="dxa"/>
          </w:tcPr>
          <w:p w:rsidR="00F857FD" w:rsidRDefault="00AE194C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Guidelines to Assist Dispatchers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>
            <w:r w:rsidRPr="00EA7CF3">
              <w:rPr>
                <w:rFonts w:ascii="Arial" w:hAnsi="Arial" w:cs="Arial"/>
                <w:sz w:val="22"/>
                <w:szCs w:val="22"/>
              </w:rPr>
              <w:t>Chapter</w:t>
            </w:r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</w:p>
        </w:tc>
        <w:tc>
          <w:tcPr>
            <w:tcW w:w="4062" w:type="dxa"/>
          </w:tcPr>
          <w:p w:rsidR="00F857FD" w:rsidRDefault="00AE194C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Individual Fire Companies</w:t>
            </w:r>
          </w:p>
        </w:tc>
        <w:tc>
          <w:tcPr>
            <w:tcW w:w="3480" w:type="dxa"/>
          </w:tcPr>
          <w:p w:rsidR="00F857FD" w:rsidRDefault="00AE194C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Polices for Individual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Co’s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not to be shared</w:t>
            </w:r>
          </w:p>
        </w:tc>
      </w:tr>
      <w:tr w:rsidR="00F857FD" w:rsidTr="00AE194C">
        <w:trPr>
          <w:trHeight w:val="626"/>
        </w:trPr>
        <w:tc>
          <w:tcPr>
            <w:tcW w:w="2070" w:type="dxa"/>
          </w:tcPr>
          <w:p w:rsidR="00F857FD" w:rsidRDefault="00F857FD">
            <w:r w:rsidRPr="00B15B28">
              <w:rPr>
                <w:rFonts w:ascii="Arial" w:hAnsi="Arial" w:cs="Arial"/>
                <w:sz w:val="22"/>
                <w:szCs w:val="22"/>
              </w:rPr>
              <w:t>Chapter</w:t>
            </w:r>
            <w:r>
              <w:rPr>
                <w:rFonts w:ascii="Arial" w:hAnsi="Arial" w:cs="Arial"/>
                <w:sz w:val="22"/>
                <w:szCs w:val="22"/>
              </w:rPr>
              <w:t xml:space="preserve"> 11</w:t>
            </w:r>
          </w:p>
        </w:tc>
        <w:tc>
          <w:tcPr>
            <w:tcW w:w="4062" w:type="dxa"/>
          </w:tcPr>
          <w:p w:rsidR="00F857FD" w:rsidRDefault="00AE194C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Individual Board Policies &amp; By-Laws</w:t>
            </w:r>
          </w:p>
        </w:tc>
        <w:tc>
          <w:tcPr>
            <w:tcW w:w="3480" w:type="dxa"/>
          </w:tcPr>
          <w:p w:rsidR="00F857FD" w:rsidRDefault="00AE194C" w:rsidP="00F857F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Individual Board info, not to be shared</w:t>
            </w:r>
          </w:p>
        </w:tc>
      </w:tr>
    </w:tbl>
    <w:p w:rsidR="00F857FD" w:rsidRPr="00F857FD" w:rsidRDefault="00F857FD" w:rsidP="00F857FD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sectPr w:rsidR="00F857FD" w:rsidRPr="00F857FD" w:rsidSect="00475923"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981" w:rsidRDefault="00D17981">
      <w:r>
        <w:separator/>
      </w:r>
    </w:p>
  </w:endnote>
  <w:endnote w:type="continuationSeparator" w:id="0">
    <w:p w:rsidR="00D17981" w:rsidRDefault="00D17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05" w:rsidRPr="004C3D33" w:rsidRDefault="0062354C" w:rsidP="00BE2583">
    <w:pPr>
      <w:pStyle w:val="Footer"/>
      <w:jc w:val="center"/>
      <w:rPr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TOMS RIVER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117722">
      <w:rPr>
        <w:rFonts w:ascii="Arial" w:hAnsi="Arial" w:cs="Arial"/>
        <w:i/>
        <w:sz w:val="18"/>
        <w:szCs w:val="18"/>
      </w:rPr>
      <w:t>TOWNSHIP FIRE</w:t>
    </w:r>
    <w:r w:rsidR="000E1805" w:rsidRPr="004C3D33">
      <w:rPr>
        <w:rFonts w:ascii="Arial" w:hAnsi="Arial" w:cs="Arial"/>
        <w:i/>
        <w:sz w:val="18"/>
        <w:szCs w:val="18"/>
      </w:rPr>
      <w:t xml:space="preserve"> DEPARTMENT – </w:t>
    </w:r>
    <w:r w:rsidR="00975316">
      <w:rPr>
        <w:rFonts w:ascii="Arial" w:hAnsi="Arial" w:cs="Arial"/>
        <w:i/>
        <w:sz w:val="18"/>
        <w:szCs w:val="18"/>
      </w:rPr>
      <w:t>Scope &amp; Chapter Contents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–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0E1805" w:rsidRPr="00556D04">
      <w:rPr>
        <w:rFonts w:ascii="Arial" w:hAnsi="Arial" w:cs="Arial"/>
        <w:i/>
        <w:sz w:val="18"/>
        <w:szCs w:val="18"/>
      </w:rPr>
      <w:t xml:space="preserve">Page </w:t>
    </w:r>
    <w:r w:rsidR="000E1805" w:rsidRPr="00556D04">
      <w:rPr>
        <w:rFonts w:ascii="Arial" w:hAnsi="Arial" w:cs="Arial"/>
        <w:i/>
        <w:sz w:val="18"/>
        <w:szCs w:val="18"/>
      </w:rPr>
      <w:fldChar w:fldCharType="begin"/>
    </w:r>
    <w:r w:rsidR="000E1805" w:rsidRPr="00556D04">
      <w:rPr>
        <w:rFonts w:ascii="Arial" w:hAnsi="Arial" w:cs="Arial"/>
        <w:i/>
        <w:sz w:val="18"/>
        <w:szCs w:val="18"/>
      </w:rPr>
      <w:instrText xml:space="preserve"> PAGE </w:instrText>
    </w:r>
    <w:r w:rsidR="000E1805" w:rsidRPr="00556D04">
      <w:rPr>
        <w:rFonts w:ascii="Arial" w:hAnsi="Arial" w:cs="Arial"/>
        <w:i/>
        <w:sz w:val="18"/>
        <w:szCs w:val="18"/>
      </w:rPr>
      <w:fldChar w:fldCharType="separate"/>
    </w:r>
    <w:r w:rsidR="00983E2F">
      <w:rPr>
        <w:rFonts w:ascii="Arial" w:hAnsi="Arial" w:cs="Arial"/>
        <w:i/>
        <w:noProof/>
        <w:sz w:val="18"/>
        <w:szCs w:val="18"/>
      </w:rPr>
      <w:t>1</w:t>
    </w:r>
    <w:r w:rsidR="000E1805" w:rsidRPr="00556D04">
      <w:rPr>
        <w:rFonts w:ascii="Arial" w:hAnsi="Arial" w:cs="Arial"/>
        <w:i/>
        <w:sz w:val="18"/>
        <w:szCs w:val="18"/>
      </w:rPr>
      <w:fldChar w:fldCharType="end"/>
    </w:r>
    <w:r w:rsidR="000E1805" w:rsidRPr="00556D04">
      <w:rPr>
        <w:rFonts w:ascii="Arial" w:hAnsi="Arial" w:cs="Arial"/>
        <w:i/>
        <w:sz w:val="18"/>
        <w:szCs w:val="18"/>
      </w:rPr>
      <w:t xml:space="preserve"> of </w:t>
    </w:r>
    <w:r w:rsidR="000E1805" w:rsidRPr="00556D04">
      <w:rPr>
        <w:rFonts w:ascii="Arial" w:hAnsi="Arial" w:cs="Arial"/>
        <w:i/>
        <w:sz w:val="18"/>
        <w:szCs w:val="18"/>
      </w:rPr>
      <w:fldChar w:fldCharType="begin"/>
    </w:r>
    <w:r w:rsidR="000E1805" w:rsidRPr="00556D04">
      <w:rPr>
        <w:rFonts w:ascii="Arial" w:hAnsi="Arial" w:cs="Arial"/>
        <w:i/>
        <w:sz w:val="18"/>
        <w:szCs w:val="18"/>
      </w:rPr>
      <w:instrText xml:space="preserve"> NUMPAGES </w:instrText>
    </w:r>
    <w:r w:rsidR="000E1805" w:rsidRPr="00556D04">
      <w:rPr>
        <w:rFonts w:ascii="Arial" w:hAnsi="Arial" w:cs="Arial"/>
        <w:i/>
        <w:sz w:val="18"/>
        <w:szCs w:val="18"/>
      </w:rPr>
      <w:fldChar w:fldCharType="separate"/>
    </w:r>
    <w:r w:rsidR="00983E2F">
      <w:rPr>
        <w:rFonts w:ascii="Arial" w:hAnsi="Arial" w:cs="Arial"/>
        <w:i/>
        <w:noProof/>
        <w:sz w:val="18"/>
        <w:szCs w:val="18"/>
      </w:rPr>
      <w:t>2</w:t>
    </w:r>
    <w:r w:rsidR="000E1805" w:rsidRPr="00556D04">
      <w:rPr>
        <w:rFonts w:ascii="Arial" w:hAnsi="Arial" w:cs="Ari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981" w:rsidRDefault="00D17981">
      <w:r>
        <w:separator/>
      </w:r>
    </w:p>
  </w:footnote>
  <w:footnote w:type="continuationSeparator" w:id="0">
    <w:p w:rsidR="00D17981" w:rsidRDefault="00D17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</w:lvl>
  </w:abstractNum>
  <w:abstractNum w:abstractNumId="1">
    <w:nsid w:val="0C81531C"/>
    <w:multiLevelType w:val="hybridMultilevel"/>
    <w:tmpl w:val="A5B0BFE6"/>
    <w:lvl w:ilvl="0" w:tplc="64D6EB8E">
      <w:start w:val="1"/>
      <w:numFmt w:val="upperLetter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7C7063"/>
    <w:multiLevelType w:val="hybridMultilevel"/>
    <w:tmpl w:val="CC241AD0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">
    <w:nsid w:val="110340DB"/>
    <w:multiLevelType w:val="hybridMultilevel"/>
    <w:tmpl w:val="A354421A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4">
    <w:nsid w:val="151A2A00"/>
    <w:multiLevelType w:val="hybridMultilevel"/>
    <w:tmpl w:val="0234C482"/>
    <w:lvl w:ilvl="0" w:tplc="C4020BF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F12C34"/>
    <w:multiLevelType w:val="hybridMultilevel"/>
    <w:tmpl w:val="765868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90B0342A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8715E"/>
    <w:multiLevelType w:val="hybridMultilevel"/>
    <w:tmpl w:val="A37E83B2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92CAD"/>
    <w:multiLevelType w:val="hybridMultilevel"/>
    <w:tmpl w:val="5B94BB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E038F1"/>
    <w:multiLevelType w:val="hybridMultilevel"/>
    <w:tmpl w:val="E4C88130"/>
    <w:lvl w:ilvl="0" w:tplc="1430DF3E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/>
        <w:i w:val="0"/>
        <w:sz w:val="22"/>
        <w:szCs w:val="22"/>
      </w:rPr>
    </w:lvl>
    <w:lvl w:ilvl="1" w:tplc="64D6EB8E">
      <w:start w:val="1"/>
      <w:numFmt w:val="upperLetter"/>
      <w:lvlText w:val="%2."/>
      <w:lvlJc w:val="left"/>
      <w:pPr>
        <w:tabs>
          <w:tab w:val="num" w:pos="2520"/>
        </w:tabs>
        <w:ind w:left="252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C4020BFA">
      <w:start w:val="1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21504470"/>
    <w:multiLevelType w:val="hybridMultilevel"/>
    <w:tmpl w:val="9DE0141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BB30A040">
      <w:start w:val="3"/>
      <w:numFmt w:val="upperLetter"/>
      <w:lvlText w:val="%2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0">
    <w:nsid w:val="23371F90"/>
    <w:multiLevelType w:val="hybridMultilevel"/>
    <w:tmpl w:val="089CAD1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4EC1811"/>
    <w:multiLevelType w:val="hybridMultilevel"/>
    <w:tmpl w:val="F3BAE22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50F73"/>
    <w:multiLevelType w:val="hybridMultilevel"/>
    <w:tmpl w:val="D674A082"/>
    <w:lvl w:ilvl="0" w:tplc="64D6EB8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C4020BFA">
      <w:start w:val="1"/>
      <w:numFmt w:val="decimal"/>
      <w:lvlText w:val="%2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56DA7B98">
      <w:start w:val="1"/>
      <w:numFmt w:val="lowerLetter"/>
      <w:lvlText w:val="%3."/>
      <w:lvlJc w:val="left"/>
      <w:pPr>
        <w:tabs>
          <w:tab w:val="num" w:pos="3780"/>
        </w:tabs>
        <w:ind w:left="378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26FF47E4"/>
    <w:multiLevelType w:val="hybridMultilevel"/>
    <w:tmpl w:val="A3349FA4"/>
    <w:lvl w:ilvl="0" w:tplc="EB26AD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4">
    <w:nsid w:val="27EE0D14"/>
    <w:multiLevelType w:val="hybridMultilevel"/>
    <w:tmpl w:val="E9BC4DF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A61935"/>
    <w:multiLevelType w:val="hybridMultilevel"/>
    <w:tmpl w:val="1F487392"/>
    <w:lvl w:ilvl="0" w:tplc="C4020BFA">
      <w:start w:val="1"/>
      <w:numFmt w:val="decimal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C4020BFA">
      <w:start w:val="1"/>
      <w:numFmt w:val="decimal"/>
      <w:lvlText w:val="%3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6">
    <w:nsid w:val="2FA62035"/>
    <w:multiLevelType w:val="hybridMultilevel"/>
    <w:tmpl w:val="24CE3E02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F98CB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A0C57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CFEA5C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4CABB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C6DC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4B5422"/>
    <w:multiLevelType w:val="hybridMultilevel"/>
    <w:tmpl w:val="363C04D4"/>
    <w:lvl w:ilvl="0" w:tplc="99421A9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56F8DD2A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336E490D"/>
    <w:multiLevelType w:val="hybridMultilevel"/>
    <w:tmpl w:val="815E99E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1F6928"/>
    <w:multiLevelType w:val="hybridMultilevel"/>
    <w:tmpl w:val="F92EF5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1016A"/>
    <w:multiLevelType w:val="hybridMultilevel"/>
    <w:tmpl w:val="BFF0FB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068D4"/>
    <w:multiLevelType w:val="hybridMultilevel"/>
    <w:tmpl w:val="D310C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2E50B1B"/>
    <w:multiLevelType w:val="hybridMultilevel"/>
    <w:tmpl w:val="B4F0124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FF4524"/>
    <w:multiLevelType w:val="hybridMultilevel"/>
    <w:tmpl w:val="58DA3770"/>
    <w:lvl w:ilvl="0" w:tplc="0E9231BE">
      <w:start w:val="8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A948AB"/>
    <w:multiLevelType w:val="hybridMultilevel"/>
    <w:tmpl w:val="D87A5A1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0F">
      <w:start w:val="1"/>
      <w:numFmt w:val="decimal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A3C15C6"/>
    <w:multiLevelType w:val="hybridMultilevel"/>
    <w:tmpl w:val="06065C6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6">
    <w:nsid w:val="4CCA254F"/>
    <w:multiLevelType w:val="hybridMultilevel"/>
    <w:tmpl w:val="3EFA52C2"/>
    <w:lvl w:ilvl="0" w:tplc="4FAE570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>
    <w:nsid w:val="4FA5441D"/>
    <w:multiLevelType w:val="hybridMultilevel"/>
    <w:tmpl w:val="898C39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5B075D93"/>
    <w:multiLevelType w:val="hybridMultilevel"/>
    <w:tmpl w:val="6E367E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411E80EC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265022F"/>
    <w:multiLevelType w:val="hybridMultilevel"/>
    <w:tmpl w:val="EA86B42A"/>
    <w:lvl w:ilvl="0" w:tplc="D7404EBC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27E5511"/>
    <w:multiLevelType w:val="hybridMultilevel"/>
    <w:tmpl w:val="5C488AC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1">
    <w:nsid w:val="635461EE"/>
    <w:multiLevelType w:val="hybridMultilevel"/>
    <w:tmpl w:val="7C0C7D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BC4BF9"/>
    <w:multiLevelType w:val="hybridMultilevel"/>
    <w:tmpl w:val="E1F2A52C"/>
    <w:lvl w:ilvl="0" w:tplc="D5D28738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D91968"/>
    <w:multiLevelType w:val="hybridMultilevel"/>
    <w:tmpl w:val="C8B433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DA7476"/>
    <w:multiLevelType w:val="hybridMultilevel"/>
    <w:tmpl w:val="6DDCF1B6"/>
    <w:lvl w:ilvl="0" w:tplc="56F2D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1A12E4"/>
    <w:multiLevelType w:val="hybridMultilevel"/>
    <w:tmpl w:val="FF04FBDE"/>
    <w:lvl w:ilvl="0" w:tplc="1BB0B7F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2D742D"/>
    <w:multiLevelType w:val="hybridMultilevel"/>
    <w:tmpl w:val="805EF4DA"/>
    <w:lvl w:ilvl="0" w:tplc="FF32D3C4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7">
    <w:nsid w:val="747D31C0"/>
    <w:multiLevelType w:val="hybridMultilevel"/>
    <w:tmpl w:val="CDE2D77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EE31A2"/>
    <w:multiLevelType w:val="hybridMultilevel"/>
    <w:tmpl w:val="00DC4168"/>
    <w:lvl w:ilvl="0" w:tplc="04090013">
      <w:start w:val="1"/>
      <w:numFmt w:val="upperRoman"/>
      <w:lvlText w:val="%1."/>
      <w:lvlJc w:val="right"/>
      <w:pPr>
        <w:tabs>
          <w:tab w:val="num" w:pos="4140"/>
        </w:tabs>
        <w:ind w:left="4140" w:hanging="180"/>
      </w:pPr>
    </w:lvl>
    <w:lvl w:ilvl="1" w:tplc="9EB4C808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2" w:tplc="9EB4C8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7CFEA5CC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BB30A040">
      <w:start w:val="3"/>
      <w:numFmt w:val="upperLetter"/>
      <w:lvlText w:val="%6.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59072F6"/>
    <w:multiLevelType w:val="hybridMultilevel"/>
    <w:tmpl w:val="5194F3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62776BC"/>
    <w:multiLevelType w:val="hybridMultilevel"/>
    <w:tmpl w:val="AB06A3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055F48"/>
    <w:multiLevelType w:val="hybridMultilevel"/>
    <w:tmpl w:val="2F541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CB2931"/>
    <w:multiLevelType w:val="hybridMultilevel"/>
    <w:tmpl w:val="E21CE6F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38"/>
  </w:num>
  <w:num w:numId="3">
    <w:abstractNumId w:val="30"/>
  </w:num>
  <w:num w:numId="4">
    <w:abstractNumId w:val="41"/>
  </w:num>
  <w:num w:numId="5">
    <w:abstractNumId w:val="9"/>
  </w:num>
  <w:num w:numId="6">
    <w:abstractNumId w:val="13"/>
  </w:num>
  <w:num w:numId="7">
    <w:abstractNumId w:val="2"/>
  </w:num>
  <w:num w:numId="8">
    <w:abstractNumId w:val="25"/>
  </w:num>
  <w:num w:numId="9">
    <w:abstractNumId w:val="42"/>
  </w:num>
  <w:num w:numId="10">
    <w:abstractNumId w:val="3"/>
  </w:num>
  <w:num w:numId="11">
    <w:abstractNumId w:val="12"/>
  </w:num>
  <w:num w:numId="12">
    <w:abstractNumId w:val="17"/>
  </w:num>
  <w:num w:numId="13">
    <w:abstractNumId w:val="26"/>
  </w:num>
  <w:num w:numId="14">
    <w:abstractNumId w:val="8"/>
  </w:num>
  <w:num w:numId="15">
    <w:abstractNumId w:val="15"/>
  </w:num>
  <w:num w:numId="16">
    <w:abstractNumId w:val="4"/>
  </w:num>
  <w:num w:numId="17">
    <w:abstractNumId w:val="16"/>
  </w:num>
  <w:num w:numId="18">
    <w:abstractNumId w:val="1"/>
  </w:num>
  <w:num w:numId="19">
    <w:abstractNumId w:val="6"/>
  </w:num>
  <w:num w:numId="20">
    <w:abstractNumId w:val="34"/>
  </w:num>
  <w:num w:numId="21">
    <w:abstractNumId w:val="20"/>
  </w:num>
  <w:num w:numId="22">
    <w:abstractNumId w:val="31"/>
  </w:num>
  <w:num w:numId="23">
    <w:abstractNumId w:val="28"/>
  </w:num>
  <w:num w:numId="24">
    <w:abstractNumId w:val="19"/>
  </w:num>
  <w:num w:numId="25">
    <w:abstractNumId w:val="21"/>
  </w:num>
  <w:num w:numId="26">
    <w:abstractNumId w:val="22"/>
  </w:num>
  <w:num w:numId="27">
    <w:abstractNumId w:val="39"/>
  </w:num>
  <w:num w:numId="28">
    <w:abstractNumId w:val="23"/>
  </w:num>
  <w:num w:numId="29">
    <w:abstractNumId w:val="29"/>
  </w:num>
  <w:num w:numId="30">
    <w:abstractNumId w:val="14"/>
  </w:num>
  <w:num w:numId="31">
    <w:abstractNumId w:val="14"/>
    <w:lvlOverride w:ilvl="0">
      <w:lvl w:ilvl="0" w:tplc="B3CE7FDA">
        <w:start w:val="1"/>
        <w:numFmt w:val="decimal"/>
        <w:lvlText w:val="%1."/>
        <w:lvlJc w:val="left"/>
        <w:pPr>
          <w:ind w:left="2160" w:hanging="180"/>
        </w:pPr>
        <w:rPr>
          <w:rFonts w:hint="default"/>
          <w:b w:val="0"/>
        </w:rPr>
      </w:lvl>
    </w:lvlOverride>
    <w:lvlOverride w:ilvl="1">
      <w:lvl w:ilvl="1" w:tplc="1A10444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0F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36"/>
  </w:num>
  <w:num w:numId="33">
    <w:abstractNumId w:val="10"/>
  </w:num>
  <w:num w:numId="34">
    <w:abstractNumId w:val="7"/>
  </w:num>
  <w:num w:numId="35">
    <w:abstractNumId w:val="33"/>
  </w:num>
  <w:num w:numId="36">
    <w:abstractNumId w:val="37"/>
  </w:num>
  <w:num w:numId="37">
    <w:abstractNumId w:val="27"/>
  </w:num>
  <w:num w:numId="38">
    <w:abstractNumId w:val="18"/>
  </w:num>
  <w:num w:numId="39">
    <w:abstractNumId w:val="24"/>
  </w:num>
  <w:num w:numId="40">
    <w:abstractNumId w:val="5"/>
  </w:num>
  <w:num w:numId="41">
    <w:abstractNumId w:val="32"/>
  </w:num>
  <w:num w:numId="42">
    <w:abstractNumId w:val="40"/>
  </w:num>
  <w:num w:numId="43">
    <w:abstractNumId w:val="35"/>
  </w:num>
  <w:num w:numId="4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silver,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16"/>
    <w:rsid w:val="0000139E"/>
    <w:rsid w:val="00002EED"/>
    <w:rsid w:val="0000776C"/>
    <w:rsid w:val="0001223D"/>
    <w:rsid w:val="00016FB8"/>
    <w:rsid w:val="00024E8F"/>
    <w:rsid w:val="00041D49"/>
    <w:rsid w:val="000521E1"/>
    <w:rsid w:val="00057320"/>
    <w:rsid w:val="0007525A"/>
    <w:rsid w:val="00086170"/>
    <w:rsid w:val="00090AF0"/>
    <w:rsid w:val="00095A29"/>
    <w:rsid w:val="000C5A8C"/>
    <w:rsid w:val="000D62E9"/>
    <w:rsid w:val="000D6745"/>
    <w:rsid w:val="000D795F"/>
    <w:rsid w:val="000E1805"/>
    <w:rsid w:val="000E4EA5"/>
    <w:rsid w:val="000F0C05"/>
    <w:rsid w:val="000F1181"/>
    <w:rsid w:val="000F5F80"/>
    <w:rsid w:val="000F61CF"/>
    <w:rsid w:val="001171B1"/>
    <w:rsid w:val="00117722"/>
    <w:rsid w:val="001328AA"/>
    <w:rsid w:val="001430F1"/>
    <w:rsid w:val="0014352E"/>
    <w:rsid w:val="0018256A"/>
    <w:rsid w:val="001B6167"/>
    <w:rsid w:val="001C017E"/>
    <w:rsid w:val="001C6EA9"/>
    <w:rsid w:val="001F07E5"/>
    <w:rsid w:val="001F19C0"/>
    <w:rsid w:val="00202149"/>
    <w:rsid w:val="002029C1"/>
    <w:rsid w:val="002035CC"/>
    <w:rsid w:val="00216B0F"/>
    <w:rsid w:val="002212DD"/>
    <w:rsid w:val="0024338F"/>
    <w:rsid w:val="00250DB9"/>
    <w:rsid w:val="00267C09"/>
    <w:rsid w:val="00296580"/>
    <w:rsid w:val="00296766"/>
    <w:rsid w:val="002A0188"/>
    <w:rsid w:val="002E1F13"/>
    <w:rsid w:val="002E4F5D"/>
    <w:rsid w:val="00311B41"/>
    <w:rsid w:val="003265C0"/>
    <w:rsid w:val="0033582A"/>
    <w:rsid w:val="00364571"/>
    <w:rsid w:val="0036628A"/>
    <w:rsid w:val="00372001"/>
    <w:rsid w:val="00381B0C"/>
    <w:rsid w:val="003821B2"/>
    <w:rsid w:val="00390F7C"/>
    <w:rsid w:val="003A4790"/>
    <w:rsid w:val="003B440D"/>
    <w:rsid w:val="003B4B41"/>
    <w:rsid w:val="003B53A7"/>
    <w:rsid w:val="003C0A43"/>
    <w:rsid w:val="003C195D"/>
    <w:rsid w:val="003E23FC"/>
    <w:rsid w:val="003E79DA"/>
    <w:rsid w:val="004034C9"/>
    <w:rsid w:val="004036AD"/>
    <w:rsid w:val="0040476B"/>
    <w:rsid w:val="00405DD5"/>
    <w:rsid w:val="0041231E"/>
    <w:rsid w:val="00415D96"/>
    <w:rsid w:val="0041763E"/>
    <w:rsid w:val="004504C2"/>
    <w:rsid w:val="0045168E"/>
    <w:rsid w:val="00462940"/>
    <w:rsid w:val="00466E10"/>
    <w:rsid w:val="00475923"/>
    <w:rsid w:val="0047597E"/>
    <w:rsid w:val="00475EA2"/>
    <w:rsid w:val="0048081E"/>
    <w:rsid w:val="004849BF"/>
    <w:rsid w:val="004A2FBE"/>
    <w:rsid w:val="004B114C"/>
    <w:rsid w:val="004B537E"/>
    <w:rsid w:val="004B6A3B"/>
    <w:rsid w:val="004C3D33"/>
    <w:rsid w:val="004D044B"/>
    <w:rsid w:val="004E469D"/>
    <w:rsid w:val="004F2717"/>
    <w:rsid w:val="004F427E"/>
    <w:rsid w:val="00514409"/>
    <w:rsid w:val="00530D06"/>
    <w:rsid w:val="0053582D"/>
    <w:rsid w:val="00536D02"/>
    <w:rsid w:val="005447D4"/>
    <w:rsid w:val="00556C27"/>
    <w:rsid w:val="00560CD4"/>
    <w:rsid w:val="0056661B"/>
    <w:rsid w:val="00567DEE"/>
    <w:rsid w:val="00572067"/>
    <w:rsid w:val="00575A15"/>
    <w:rsid w:val="00581BE0"/>
    <w:rsid w:val="00583BA4"/>
    <w:rsid w:val="005C557B"/>
    <w:rsid w:val="005E2DB1"/>
    <w:rsid w:val="005F4D08"/>
    <w:rsid w:val="0062354C"/>
    <w:rsid w:val="00635F4C"/>
    <w:rsid w:val="00651C11"/>
    <w:rsid w:val="00663244"/>
    <w:rsid w:val="00673DD7"/>
    <w:rsid w:val="00683553"/>
    <w:rsid w:val="00687770"/>
    <w:rsid w:val="006877B6"/>
    <w:rsid w:val="00690790"/>
    <w:rsid w:val="00690FED"/>
    <w:rsid w:val="006A6A98"/>
    <w:rsid w:val="006B06BE"/>
    <w:rsid w:val="006C4397"/>
    <w:rsid w:val="006E1030"/>
    <w:rsid w:val="006E4EA0"/>
    <w:rsid w:val="0071140E"/>
    <w:rsid w:val="007147B6"/>
    <w:rsid w:val="00716B1A"/>
    <w:rsid w:val="00721562"/>
    <w:rsid w:val="007363DA"/>
    <w:rsid w:val="00753B03"/>
    <w:rsid w:val="0076044E"/>
    <w:rsid w:val="00761449"/>
    <w:rsid w:val="00775CEC"/>
    <w:rsid w:val="007775B9"/>
    <w:rsid w:val="007829EB"/>
    <w:rsid w:val="00786F0F"/>
    <w:rsid w:val="007A6CB8"/>
    <w:rsid w:val="007A7C9D"/>
    <w:rsid w:val="007B5F6E"/>
    <w:rsid w:val="007D5CCB"/>
    <w:rsid w:val="007F51D7"/>
    <w:rsid w:val="008115C9"/>
    <w:rsid w:val="00821E0D"/>
    <w:rsid w:val="008356D0"/>
    <w:rsid w:val="00863C3F"/>
    <w:rsid w:val="008827DB"/>
    <w:rsid w:val="00886C7D"/>
    <w:rsid w:val="00893EE6"/>
    <w:rsid w:val="008A4B9E"/>
    <w:rsid w:val="008B04AA"/>
    <w:rsid w:val="008B69CC"/>
    <w:rsid w:val="008C5508"/>
    <w:rsid w:val="008D0DA0"/>
    <w:rsid w:val="008E2F0F"/>
    <w:rsid w:val="008F09B7"/>
    <w:rsid w:val="00904533"/>
    <w:rsid w:val="0092376A"/>
    <w:rsid w:val="009508FC"/>
    <w:rsid w:val="0095477B"/>
    <w:rsid w:val="009640F0"/>
    <w:rsid w:val="00975316"/>
    <w:rsid w:val="009771C0"/>
    <w:rsid w:val="00983E2F"/>
    <w:rsid w:val="00985369"/>
    <w:rsid w:val="00991352"/>
    <w:rsid w:val="00993B9C"/>
    <w:rsid w:val="009B193A"/>
    <w:rsid w:val="009B2DAD"/>
    <w:rsid w:val="009C0A65"/>
    <w:rsid w:val="009C5F76"/>
    <w:rsid w:val="009D1D59"/>
    <w:rsid w:val="009D620A"/>
    <w:rsid w:val="009E0866"/>
    <w:rsid w:val="009E32FE"/>
    <w:rsid w:val="009F29BC"/>
    <w:rsid w:val="009F7A1E"/>
    <w:rsid w:val="00A05910"/>
    <w:rsid w:val="00A059CA"/>
    <w:rsid w:val="00A212A3"/>
    <w:rsid w:val="00A218B1"/>
    <w:rsid w:val="00A25C47"/>
    <w:rsid w:val="00A408A5"/>
    <w:rsid w:val="00A5188F"/>
    <w:rsid w:val="00A52142"/>
    <w:rsid w:val="00A609DD"/>
    <w:rsid w:val="00A67FED"/>
    <w:rsid w:val="00A70715"/>
    <w:rsid w:val="00A8122D"/>
    <w:rsid w:val="00A833AF"/>
    <w:rsid w:val="00AA4FBE"/>
    <w:rsid w:val="00AE194C"/>
    <w:rsid w:val="00B11F79"/>
    <w:rsid w:val="00B41A1A"/>
    <w:rsid w:val="00B47E1C"/>
    <w:rsid w:val="00B526DC"/>
    <w:rsid w:val="00B5582B"/>
    <w:rsid w:val="00B60EDB"/>
    <w:rsid w:val="00B66681"/>
    <w:rsid w:val="00B676E5"/>
    <w:rsid w:val="00B742A8"/>
    <w:rsid w:val="00B81CCF"/>
    <w:rsid w:val="00B928D6"/>
    <w:rsid w:val="00B95156"/>
    <w:rsid w:val="00BA3221"/>
    <w:rsid w:val="00BB1CB6"/>
    <w:rsid w:val="00BB6F80"/>
    <w:rsid w:val="00BC0270"/>
    <w:rsid w:val="00BC46E8"/>
    <w:rsid w:val="00BE2583"/>
    <w:rsid w:val="00BF4031"/>
    <w:rsid w:val="00BF6719"/>
    <w:rsid w:val="00BF6B77"/>
    <w:rsid w:val="00C000F0"/>
    <w:rsid w:val="00C148D6"/>
    <w:rsid w:val="00C15B24"/>
    <w:rsid w:val="00C215CC"/>
    <w:rsid w:val="00C275F1"/>
    <w:rsid w:val="00C350CC"/>
    <w:rsid w:val="00C411C3"/>
    <w:rsid w:val="00C575F8"/>
    <w:rsid w:val="00C6073E"/>
    <w:rsid w:val="00C65336"/>
    <w:rsid w:val="00C669E2"/>
    <w:rsid w:val="00C7271D"/>
    <w:rsid w:val="00C83D61"/>
    <w:rsid w:val="00C96F95"/>
    <w:rsid w:val="00CA6938"/>
    <w:rsid w:val="00CB1F1B"/>
    <w:rsid w:val="00CC0665"/>
    <w:rsid w:val="00CE6366"/>
    <w:rsid w:val="00CF2DAC"/>
    <w:rsid w:val="00CF59C2"/>
    <w:rsid w:val="00CF6FD1"/>
    <w:rsid w:val="00CF7983"/>
    <w:rsid w:val="00D00F55"/>
    <w:rsid w:val="00D10356"/>
    <w:rsid w:val="00D17981"/>
    <w:rsid w:val="00D17E2A"/>
    <w:rsid w:val="00D27113"/>
    <w:rsid w:val="00D3538F"/>
    <w:rsid w:val="00D35467"/>
    <w:rsid w:val="00D46F40"/>
    <w:rsid w:val="00D54A45"/>
    <w:rsid w:val="00D6781D"/>
    <w:rsid w:val="00D80151"/>
    <w:rsid w:val="00D87D7E"/>
    <w:rsid w:val="00D961D5"/>
    <w:rsid w:val="00DA4F8A"/>
    <w:rsid w:val="00DA7B77"/>
    <w:rsid w:val="00DC15E3"/>
    <w:rsid w:val="00DD55A5"/>
    <w:rsid w:val="00DE5B58"/>
    <w:rsid w:val="00DF66B7"/>
    <w:rsid w:val="00DF74F8"/>
    <w:rsid w:val="00E2480B"/>
    <w:rsid w:val="00E26846"/>
    <w:rsid w:val="00E3509A"/>
    <w:rsid w:val="00E51C6F"/>
    <w:rsid w:val="00E57CB5"/>
    <w:rsid w:val="00E67738"/>
    <w:rsid w:val="00E71BC4"/>
    <w:rsid w:val="00E75C0A"/>
    <w:rsid w:val="00E82C95"/>
    <w:rsid w:val="00E845D3"/>
    <w:rsid w:val="00E868A1"/>
    <w:rsid w:val="00E94BAC"/>
    <w:rsid w:val="00E95D6F"/>
    <w:rsid w:val="00EA1660"/>
    <w:rsid w:val="00EA44E6"/>
    <w:rsid w:val="00EA5D10"/>
    <w:rsid w:val="00EA678A"/>
    <w:rsid w:val="00EA78C5"/>
    <w:rsid w:val="00EB45C3"/>
    <w:rsid w:val="00EC1F91"/>
    <w:rsid w:val="00EC29F0"/>
    <w:rsid w:val="00F020B0"/>
    <w:rsid w:val="00F1187E"/>
    <w:rsid w:val="00F31667"/>
    <w:rsid w:val="00F378A7"/>
    <w:rsid w:val="00F4309E"/>
    <w:rsid w:val="00F56A00"/>
    <w:rsid w:val="00F7543F"/>
    <w:rsid w:val="00F75625"/>
    <w:rsid w:val="00F77417"/>
    <w:rsid w:val="00F82E05"/>
    <w:rsid w:val="00F857FD"/>
    <w:rsid w:val="00F87074"/>
    <w:rsid w:val="00FB210F"/>
    <w:rsid w:val="00FB4B46"/>
    <w:rsid w:val="00FD2A88"/>
    <w:rsid w:val="00FE3B2D"/>
    <w:rsid w:val="00FE535A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silver,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75316"/>
    <w:pPr>
      <w:ind w:left="720"/>
      <w:contextualSpacing/>
    </w:pPr>
  </w:style>
  <w:style w:type="table" w:styleId="TableGrid">
    <w:name w:val="Table Grid"/>
    <w:basedOn w:val="TableNormal"/>
    <w:rsid w:val="00F85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75316"/>
    <w:pPr>
      <w:ind w:left="720"/>
      <w:contextualSpacing/>
    </w:pPr>
  </w:style>
  <w:style w:type="table" w:styleId="TableGrid">
    <w:name w:val="Table Grid"/>
    <w:basedOn w:val="TableNormal"/>
    <w:rsid w:val="00F85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OG\TRFD%20SOG%20Header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TRFD SOG Header 2016</Template>
  <TotalTime>28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Microsoft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Seaman, Sam</dc:creator>
  <cp:lastModifiedBy>Seaman, Sam</cp:lastModifiedBy>
  <cp:revision>3</cp:revision>
  <cp:lastPrinted>2013-09-25T19:51:00Z</cp:lastPrinted>
  <dcterms:created xsi:type="dcterms:W3CDTF">2018-06-08T19:16:00Z</dcterms:created>
  <dcterms:modified xsi:type="dcterms:W3CDTF">2018-09-12T16:46:00Z</dcterms:modified>
</cp:coreProperties>
</file>