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9C1" w:rsidRPr="004D19C1" w:rsidRDefault="006D6B60" w:rsidP="004D19C1">
      <w:pPr>
        <w:spacing w:after="100" w:afterAutospacing="1"/>
        <w:jc w:val="right"/>
        <w:rPr>
          <w:rFonts w:ascii="Baskerville Old Face" w:hAnsi="Baskerville Old Face" w:cs="Arial"/>
          <w:b/>
          <w:color w:val="0000FF"/>
          <w:sz w:val="28"/>
          <w:szCs w:val="28"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36195</wp:posOffset>
            </wp:positionH>
            <wp:positionV relativeFrom="page">
              <wp:posOffset>392430</wp:posOffset>
            </wp:positionV>
            <wp:extent cx="1408430" cy="1437005"/>
            <wp:effectExtent l="0" t="0" r="127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14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19C1" w:rsidRDefault="00F936B5" w:rsidP="004D19C1">
      <w:pPr>
        <w:tabs>
          <w:tab w:val="left" w:pos="465"/>
          <w:tab w:val="left" w:pos="2430"/>
          <w:tab w:val="center" w:pos="5256"/>
        </w:tabs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4D19C1" w:rsidRPr="00F60AA2">
        <w:rPr>
          <w:rFonts w:ascii="Baskerville Old Face" w:hAnsi="Baskerville Old Face" w:cs="Arial"/>
          <w:b/>
          <w:color w:val="FFFFFF"/>
          <w:sz w:val="44"/>
          <w:szCs w:val="44"/>
        </w:rPr>
        <w:t xml:space="preserve">TOWN OF </w:t>
      </w:r>
      <w:r w:rsidR="001840AD" w:rsidRPr="00E72B8A">
        <w:rPr>
          <w:rFonts w:ascii="Baskerville Old Face" w:hAnsi="Baskerville Old Face" w:cs="Arial"/>
          <w:b/>
          <w:i/>
          <w:color w:val="3366FF"/>
          <w:sz w:val="36"/>
          <w:szCs w:val="36"/>
        </w:rPr>
        <w:t>Interoffice Memorandum</w:t>
      </w:r>
      <w:r w:rsidR="004D19C1">
        <w:rPr>
          <w:rFonts w:ascii="Baskerville Old Face" w:hAnsi="Baskerville Old Face" w:cs="Arial"/>
          <w:b/>
          <w:color w:val="0000FF"/>
          <w:sz w:val="44"/>
          <w:szCs w:val="44"/>
        </w:rPr>
        <w:t xml:space="preserve"> </w:t>
      </w:r>
      <w:r w:rsidR="003E53CA">
        <w:rPr>
          <w:rFonts w:ascii="Arial" w:hAnsi="Arial" w:cs="Arial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6pt;height:8pt" o:hrpct="0" o:hralign="right" o:hr="t">
            <v:imagedata r:id="rId9" o:title="BD10358_"/>
          </v:shape>
        </w:pict>
      </w:r>
    </w:p>
    <w:p w:rsidR="004D19C1" w:rsidRPr="00F60AA2" w:rsidRDefault="004D19C1" w:rsidP="004D19C1">
      <w:pPr>
        <w:tabs>
          <w:tab w:val="left" w:pos="465"/>
          <w:tab w:val="left" w:pos="2430"/>
          <w:tab w:val="center" w:pos="5256"/>
        </w:tabs>
        <w:jc w:val="right"/>
        <w:rPr>
          <w:rFonts w:ascii="Baskerville Old Face" w:hAnsi="Baskerville Old Face" w:cs="Arial"/>
          <w:b/>
          <w:i/>
          <w:color w:val="FFFFFF"/>
          <w:sz w:val="44"/>
          <w:szCs w:val="44"/>
          <w:vertAlign w:val="superscript"/>
        </w:rPr>
      </w:pPr>
      <w:r>
        <w:rPr>
          <w:rFonts w:ascii="Baskerville Old Face" w:hAnsi="Baskerville Old Face" w:cs="Arial"/>
          <w:b/>
          <w:i/>
          <w:color w:val="0000FF"/>
          <w:sz w:val="44"/>
          <w:szCs w:val="44"/>
          <w:vertAlign w:val="superscript"/>
        </w:rPr>
        <w:t xml:space="preserve"> </w:t>
      </w:r>
      <w:r w:rsidRPr="00F60AA2">
        <w:rPr>
          <w:rFonts w:ascii="Baskerville Old Face" w:hAnsi="Baskerville Old Face" w:cs="Arial"/>
          <w:b/>
          <w:i/>
          <w:color w:val="FFFFFF"/>
          <w:sz w:val="44"/>
          <w:szCs w:val="44"/>
          <w:vertAlign w:val="superscript"/>
        </w:rPr>
        <w:t xml:space="preserve">Celebrating 50 years of Council- Manager Plan of Government                                OFFICE </w:t>
      </w:r>
      <w:r w:rsidRPr="001840AD">
        <w:rPr>
          <w:rFonts w:ascii="Baskerville Old Face" w:hAnsi="Baskerville Old Face" w:cs="Arial"/>
          <w:b/>
          <w:i/>
          <w:color w:val="FFFFFF"/>
          <w:sz w:val="32"/>
          <w:szCs w:val="32"/>
          <w:vertAlign w:val="superscript"/>
        </w:rPr>
        <w:t>OF</w:t>
      </w:r>
      <w:r w:rsidRPr="00F60AA2">
        <w:rPr>
          <w:rFonts w:ascii="Baskerville Old Face" w:hAnsi="Baskerville Old Face" w:cs="Arial"/>
          <w:b/>
          <w:i/>
          <w:color w:val="FFFFFF"/>
          <w:sz w:val="44"/>
          <w:szCs w:val="44"/>
          <w:vertAlign w:val="superscript"/>
        </w:rPr>
        <w:t xml:space="preserve"> THE MAYOR</w:t>
      </w:r>
    </w:p>
    <w:p w:rsidR="004D19C1" w:rsidRDefault="004D19C1" w:rsidP="004D19C1">
      <w:pPr>
        <w:tabs>
          <w:tab w:val="left" w:pos="465"/>
          <w:tab w:val="left" w:pos="2430"/>
          <w:tab w:val="center" w:pos="5256"/>
        </w:tabs>
        <w:spacing w:after="100" w:afterAutospacing="1"/>
        <w:jc w:val="right"/>
        <w:rPr>
          <w:rFonts w:ascii="Arial" w:hAnsi="Arial" w:cs="Arial"/>
          <w:b/>
        </w:rPr>
      </w:pPr>
    </w:p>
    <w:p w:rsidR="00DA05BE" w:rsidRPr="001F2D0D" w:rsidRDefault="00E72B8A" w:rsidP="00E72B8A">
      <w:pPr>
        <w:tabs>
          <w:tab w:val="right" w:pos="1254"/>
          <w:tab w:val="left" w:pos="1824"/>
          <w:tab w:val="center" w:pos="5256"/>
        </w:tabs>
        <w:spacing w:after="100" w:afterAutospacing="1"/>
        <w:rPr>
          <w:rFonts w:ascii="Century Gothic" w:hAnsi="Century Gothic" w:cs="Arial"/>
          <w:b/>
        </w:rPr>
      </w:pPr>
      <w:r>
        <w:rPr>
          <w:rFonts w:ascii="Arial" w:hAnsi="Arial" w:cs="Arial"/>
          <w:b/>
        </w:rPr>
        <w:tab/>
      </w:r>
      <w:r w:rsidRPr="001F2D0D">
        <w:rPr>
          <w:rFonts w:ascii="Century Gothic" w:hAnsi="Century Gothic" w:cs="Arial"/>
          <w:b/>
        </w:rPr>
        <w:t>TO:</w:t>
      </w:r>
      <w:r w:rsidRPr="001F2D0D">
        <w:rPr>
          <w:rFonts w:ascii="Century Gothic" w:hAnsi="Century Gothic" w:cs="Arial"/>
          <w:b/>
        </w:rPr>
        <w:tab/>
      </w:r>
      <w:r w:rsidR="000469AE">
        <w:rPr>
          <w:rFonts w:ascii="Century Gothic" w:hAnsi="Century Gothic" w:cs="Arial"/>
          <w:b/>
        </w:rPr>
        <w:t>Janien Roberts</w:t>
      </w:r>
      <w:r w:rsidR="000469AE">
        <w:rPr>
          <w:rFonts w:ascii="Century Gothic" w:hAnsi="Century Gothic" w:cs="Arial"/>
          <w:b/>
        </w:rPr>
        <w:tab/>
      </w:r>
    </w:p>
    <w:p w:rsidR="00B12D96" w:rsidRPr="001F2D0D" w:rsidRDefault="00E72B8A" w:rsidP="00E72B8A">
      <w:pPr>
        <w:tabs>
          <w:tab w:val="right" w:pos="1254"/>
          <w:tab w:val="left" w:pos="1824"/>
          <w:tab w:val="center" w:pos="5256"/>
        </w:tabs>
        <w:spacing w:after="100" w:afterAutospacing="1"/>
        <w:rPr>
          <w:rFonts w:ascii="Century Gothic" w:hAnsi="Century Gothic" w:cs="Arial"/>
          <w:b/>
        </w:rPr>
      </w:pPr>
      <w:r w:rsidRPr="001F2D0D">
        <w:rPr>
          <w:rFonts w:ascii="Century Gothic" w:hAnsi="Century Gothic" w:cs="Arial"/>
          <w:b/>
        </w:rPr>
        <w:tab/>
        <w:t>FROM:</w:t>
      </w:r>
      <w:r w:rsidR="003E21E4" w:rsidRPr="001F2D0D">
        <w:rPr>
          <w:rFonts w:ascii="Century Gothic" w:hAnsi="Century Gothic" w:cs="Arial"/>
          <w:b/>
        </w:rPr>
        <w:tab/>
      </w:r>
      <w:r w:rsidR="000469AE">
        <w:rPr>
          <w:rFonts w:ascii="Century Gothic" w:hAnsi="Century Gothic" w:cs="Arial"/>
          <w:b/>
        </w:rPr>
        <w:t>Kat Walker</w:t>
      </w:r>
    </w:p>
    <w:p w:rsidR="00E72B8A" w:rsidRPr="001F2D0D" w:rsidRDefault="00E72B8A" w:rsidP="00E72B8A">
      <w:pPr>
        <w:tabs>
          <w:tab w:val="right" w:pos="1254"/>
          <w:tab w:val="left" w:pos="1824"/>
          <w:tab w:val="center" w:pos="5256"/>
        </w:tabs>
        <w:spacing w:after="100" w:afterAutospacing="1"/>
        <w:rPr>
          <w:rFonts w:ascii="Century Gothic" w:hAnsi="Century Gothic" w:cs="Arial"/>
        </w:rPr>
      </w:pPr>
      <w:r w:rsidRPr="001F2D0D">
        <w:rPr>
          <w:rFonts w:ascii="Century Gothic" w:hAnsi="Century Gothic" w:cs="Arial"/>
          <w:b/>
        </w:rPr>
        <w:tab/>
        <w:t>DATE:</w:t>
      </w:r>
      <w:r w:rsidR="003E21E4" w:rsidRPr="001F2D0D">
        <w:rPr>
          <w:rFonts w:ascii="Century Gothic" w:hAnsi="Century Gothic" w:cs="Arial"/>
          <w:b/>
        </w:rPr>
        <w:tab/>
      </w:r>
      <w:r w:rsidR="003E53CA">
        <w:rPr>
          <w:rFonts w:ascii="Century Gothic" w:hAnsi="Century Gothic" w:cs="Arial"/>
          <w:b/>
        </w:rPr>
        <w:t>November 2</w:t>
      </w:r>
      <w:r w:rsidR="00FD4BBE">
        <w:rPr>
          <w:rFonts w:ascii="Century Gothic" w:hAnsi="Century Gothic" w:cs="Arial"/>
          <w:b/>
        </w:rPr>
        <w:t>, 2020</w:t>
      </w:r>
    </w:p>
    <w:p w:rsidR="00A06F73" w:rsidRDefault="00E72B8A" w:rsidP="008F6105">
      <w:pPr>
        <w:tabs>
          <w:tab w:val="right" w:pos="1254"/>
          <w:tab w:val="left" w:pos="1824"/>
          <w:tab w:val="center" w:pos="5256"/>
        </w:tabs>
        <w:spacing w:after="100" w:afterAutospacing="1"/>
        <w:contextualSpacing/>
      </w:pPr>
      <w:r w:rsidRPr="001F2D0D">
        <w:rPr>
          <w:rFonts w:ascii="Century Gothic" w:hAnsi="Century Gothic" w:cs="Arial"/>
          <w:b/>
        </w:rPr>
        <w:tab/>
        <w:t>SUBJECT:</w:t>
      </w:r>
      <w:r w:rsidR="003E21E4" w:rsidRPr="001F2D0D">
        <w:rPr>
          <w:rFonts w:ascii="Century Gothic" w:hAnsi="Century Gothic" w:cs="Arial"/>
          <w:b/>
        </w:rPr>
        <w:tab/>
      </w:r>
      <w:r w:rsidR="00FB24CF">
        <w:rPr>
          <w:rFonts w:ascii="Century Gothic" w:hAnsi="Century Gothic" w:cs="Arial"/>
          <w:b/>
        </w:rPr>
        <w:t>OPRA</w:t>
      </w:r>
      <w:r w:rsidR="007F1976">
        <w:rPr>
          <w:rFonts w:ascii="Century Gothic" w:hAnsi="Century Gothic" w:cs="Arial"/>
          <w:b/>
        </w:rPr>
        <w:t xml:space="preserve"> - Tracking # </w:t>
      </w:r>
      <w:r w:rsidR="003E53CA">
        <w:rPr>
          <w:rFonts w:ascii="Century Gothic" w:hAnsi="Century Gothic" w:cs="Arial"/>
          <w:b/>
        </w:rPr>
        <w:t>2020-28</w:t>
      </w:r>
      <w:r w:rsidR="00FD4BBE">
        <w:rPr>
          <w:rFonts w:ascii="Century Gothic" w:hAnsi="Century Gothic" w:cs="Arial"/>
          <w:b/>
        </w:rPr>
        <w:t>6</w:t>
      </w:r>
    </w:p>
    <w:p w:rsidR="00E72B8A" w:rsidRPr="001F2D0D" w:rsidRDefault="003E53CA" w:rsidP="001F2D0D">
      <w:pPr>
        <w:tabs>
          <w:tab w:val="right" w:pos="1254"/>
          <w:tab w:val="left" w:pos="1824"/>
          <w:tab w:val="center" w:pos="5256"/>
        </w:tabs>
        <w:spacing w:after="100" w:afterAutospacing="1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pict>
          <v:shape id="_x0000_i1026" type="#_x0000_t75" style="width:540pt;height:7.5pt" o:hrpct="0" o:hralign="center" o:hr="t">
            <v:imagedata r:id="rId9" o:title="BD10358_"/>
          </v:shape>
        </w:pict>
      </w:r>
    </w:p>
    <w:p w:rsidR="00916C71" w:rsidRDefault="00A446E6" w:rsidP="00E72B8A">
      <w:pPr>
        <w:tabs>
          <w:tab w:val="right" w:pos="1254"/>
          <w:tab w:val="left" w:pos="1824"/>
          <w:tab w:val="center" w:pos="5256"/>
        </w:tabs>
        <w:spacing w:after="100" w:afterAutospacing="1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 xml:space="preserve">The Planning and Zoning Department </w:t>
      </w:r>
      <w:r w:rsidR="003E53CA">
        <w:rPr>
          <w:rFonts w:ascii="Century Gothic" w:hAnsi="Century Gothic" w:cs="Arial"/>
          <w:b/>
        </w:rPr>
        <w:t>has the attached</w:t>
      </w:r>
      <w:bookmarkStart w:id="0" w:name="_GoBack"/>
      <w:bookmarkEnd w:id="0"/>
      <w:r w:rsidR="00916C71">
        <w:rPr>
          <w:rFonts w:ascii="Century Gothic" w:hAnsi="Century Gothic" w:cs="Arial"/>
          <w:b/>
        </w:rPr>
        <w:t xml:space="preserve"> information pertaining to this OPRA request.</w:t>
      </w:r>
    </w:p>
    <w:p w:rsidR="00DA05BE" w:rsidRPr="001F2D0D" w:rsidRDefault="006D6B60" w:rsidP="00E72B8A">
      <w:pPr>
        <w:tabs>
          <w:tab w:val="right" w:pos="1254"/>
          <w:tab w:val="left" w:pos="1824"/>
          <w:tab w:val="center" w:pos="5256"/>
        </w:tabs>
        <w:spacing w:after="100" w:afterAutospacing="1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>Regards,</w:t>
      </w:r>
    </w:p>
    <w:p w:rsidR="006D6B60" w:rsidRDefault="006D6B60" w:rsidP="00271057">
      <w:pPr>
        <w:tabs>
          <w:tab w:val="right" w:pos="1254"/>
          <w:tab w:val="left" w:pos="1824"/>
          <w:tab w:val="center" w:pos="5256"/>
        </w:tabs>
        <w:rPr>
          <w:rFonts w:ascii="Century Gothic" w:hAnsi="Century Gothic" w:cs="Arial"/>
          <w:b/>
        </w:rPr>
      </w:pPr>
    </w:p>
    <w:p w:rsidR="00271057" w:rsidRDefault="00271057" w:rsidP="00271057">
      <w:pPr>
        <w:tabs>
          <w:tab w:val="right" w:pos="1254"/>
          <w:tab w:val="left" w:pos="1824"/>
          <w:tab w:val="center" w:pos="5256"/>
        </w:tabs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 xml:space="preserve">Kathryn Walker </w:t>
      </w:r>
    </w:p>
    <w:p w:rsidR="00271057" w:rsidRDefault="00271057" w:rsidP="00271057">
      <w:pPr>
        <w:tabs>
          <w:tab w:val="right" w:pos="1254"/>
          <w:tab w:val="left" w:pos="1824"/>
          <w:tab w:val="center" w:pos="5256"/>
        </w:tabs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>Town of Newton</w:t>
      </w:r>
    </w:p>
    <w:p w:rsidR="00271057" w:rsidRDefault="00271057" w:rsidP="00271057">
      <w:pPr>
        <w:tabs>
          <w:tab w:val="right" w:pos="1254"/>
          <w:tab w:val="left" w:pos="1824"/>
          <w:tab w:val="center" w:pos="5256"/>
        </w:tabs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>Administrative Clerk</w:t>
      </w:r>
    </w:p>
    <w:p w:rsidR="00271057" w:rsidRPr="001F2D0D" w:rsidRDefault="00271057" w:rsidP="00271057">
      <w:pPr>
        <w:tabs>
          <w:tab w:val="right" w:pos="1254"/>
          <w:tab w:val="left" w:pos="1824"/>
          <w:tab w:val="center" w:pos="5256"/>
        </w:tabs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>Community Development/Planning &amp; Zoning/Recreation</w:t>
      </w:r>
    </w:p>
    <w:p w:rsidR="00DA05BE" w:rsidRPr="004865DE" w:rsidRDefault="00DA05BE" w:rsidP="00E72B8A">
      <w:pPr>
        <w:tabs>
          <w:tab w:val="right" w:pos="1254"/>
          <w:tab w:val="left" w:pos="1824"/>
          <w:tab w:val="center" w:pos="5256"/>
        </w:tabs>
        <w:spacing w:after="100" w:afterAutospacing="1"/>
        <w:rPr>
          <w:rFonts w:ascii="Arial" w:hAnsi="Arial" w:cs="Arial"/>
          <w:b/>
        </w:rPr>
      </w:pPr>
    </w:p>
    <w:p w:rsidR="00022A4F" w:rsidRPr="004865DE" w:rsidRDefault="00022A4F" w:rsidP="004865DE">
      <w:pPr>
        <w:spacing w:after="100" w:afterAutospacing="1"/>
        <w:jc w:val="center"/>
        <w:rPr>
          <w:rFonts w:ascii="Arial" w:hAnsi="Arial" w:cs="Arial"/>
          <w:b/>
        </w:rPr>
      </w:pPr>
    </w:p>
    <w:p w:rsidR="001F0E62" w:rsidRDefault="001F0E62" w:rsidP="001F0E62">
      <w:pPr>
        <w:spacing w:after="240"/>
        <w:ind w:left="540"/>
        <w:jc w:val="both"/>
        <w:rPr>
          <w:rFonts w:ascii="Arial" w:hAnsi="Arial" w:cs="Arial"/>
          <w:b/>
        </w:rPr>
      </w:pPr>
    </w:p>
    <w:p w:rsidR="001F0E62" w:rsidRDefault="001F0E62" w:rsidP="001F0E62">
      <w:pPr>
        <w:spacing w:after="240"/>
        <w:ind w:left="540"/>
        <w:jc w:val="both"/>
        <w:rPr>
          <w:rFonts w:ascii="Arial" w:hAnsi="Arial" w:cs="Arial"/>
          <w:b/>
        </w:rPr>
      </w:pPr>
    </w:p>
    <w:p w:rsidR="00424749" w:rsidRPr="004865DE" w:rsidRDefault="00424749" w:rsidP="00F21447">
      <w:pPr>
        <w:spacing w:after="240"/>
        <w:ind w:left="1080"/>
        <w:jc w:val="both"/>
        <w:rPr>
          <w:rFonts w:ascii="Arial" w:hAnsi="Arial" w:cs="Arial"/>
          <w:b/>
        </w:rPr>
      </w:pPr>
    </w:p>
    <w:sectPr w:rsidR="00424749" w:rsidRPr="004865DE" w:rsidSect="004865DE">
      <w:footerReference w:type="even" r:id="rId10"/>
      <w:footerReference w:type="default" r:id="rId11"/>
      <w:pgSz w:w="12240" w:h="15840" w:code="1"/>
      <w:pgMar w:top="1008" w:right="864" w:bottom="1008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A07" w:rsidRDefault="005F6A07">
      <w:r>
        <w:separator/>
      </w:r>
    </w:p>
  </w:endnote>
  <w:endnote w:type="continuationSeparator" w:id="0">
    <w:p w:rsidR="005F6A07" w:rsidRDefault="005F6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D0D" w:rsidRDefault="001F2D0D" w:rsidP="00022A4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F2D0D" w:rsidRDefault="001F2D0D" w:rsidP="00022A4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D0D" w:rsidRPr="00E3374D" w:rsidRDefault="001F2D0D" w:rsidP="004D19C1">
    <w:pPr>
      <w:pStyle w:val="Footer"/>
      <w:jc w:val="center"/>
      <w:rPr>
        <w:rFonts w:ascii="Baskerville Old Face" w:hAnsi="Baskerville Old Face"/>
        <w:color w:val="3366FF"/>
        <w:sz w:val="22"/>
        <w:szCs w:val="22"/>
      </w:rPr>
    </w:pPr>
    <w:smartTag w:uri="urn:schemas-microsoft-com:office:smarttags" w:element="address">
      <w:smartTag w:uri="urn:schemas-microsoft-com:office:smarttags" w:element="Street">
        <w:r w:rsidRPr="00E3374D">
          <w:rPr>
            <w:rFonts w:ascii="Baskerville Old Face" w:hAnsi="Baskerville Old Face"/>
            <w:color w:val="3366FF"/>
            <w:sz w:val="22"/>
            <w:szCs w:val="22"/>
          </w:rPr>
          <w:t>39 Trinity Street</w:t>
        </w:r>
      </w:smartTag>
      <w:r w:rsidRPr="00E3374D">
        <w:rPr>
          <w:rFonts w:ascii="Baskerville Old Face" w:hAnsi="Baskerville Old Face"/>
          <w:color w:val="3366FF"/>
          <w:sz w:val="22"/>
          <w:szCs w:val="22"/>
        </w:rPr>
        <w:t xml:space="preserve">, </w:t>
      </w:r>
      <w:smartTag w:uri="urn:schemas-microsoft-com:office:smarttags" w:element="City">
        <w:r w:rsidRPr="00E3374D">
          <w:rPr>
            <w:rFonts w:ascii="Baskerville Old Face" w:hAnsi="Baskerville Old Face"/>
            <w:color w:val="3366FF"/>
            <w:sz w:val="22"/>
            <w:szCs w:val="22"/>
          </w:rPr>
          <w:t>Newton</w:t>
        </w:r>
      </w:smartTag>
      <w:r w:rsidRPr="00E3374D">
        <w:rPr>
          <w:rFonts w:ascii="Baskerville Old Face" w:hAnsi="Baskerville Old Face"/>
          <w:color w:val="3366FF"/>
          <w:sz w:val="22"/>
          <w:szCs w:val="22"/>
        </w:rPr>
        <w:t xml:space="preserve">, </w:t>
      </w:r>
      <w:smartTag w:uri="urn:schemas-microsoft-com:office:smarttags" w:element="State">
        <w:r w:rsidRPr="00E3374D">
          <w:rPr>
            <w:rFonts w:ascii="Baskerville Old Face" w:hAnsi="Baskerville Old Face"/>
            <w:color w:val="3366FF"/>
            <w:sz w:val="22"/>
            <w:szCs w:val="22"/>
          </w:rPr>
          <w:t>New Jersey</w:t>
        </w:r>
      </w:smartTag>
      <w:r w:rsidRPr="00E3374D">
        <w:rPr>
          <w:rFonts w:ascii="Baskerville Old Face" w:hAnsi="Baskerville Old Face"/>
          <w:color w:val="3366FF"/>
          <w:sz w:val="22"/>
          <w:szCs w:val="22"/>
        </w:rPr>
        <w:t xml:space="preserve"> </w:t>
      </w:r>
      <w:smartTag w:uri="urn:schemas-microsoft-com:office:smarttags" w:element="PostalCode">
        <w:r w:rsidRPr="00E3374D">
          <w:rPr>
            <w:rFonts w:ascii="Baskerville Old Face" w:hAnsi="Baskerville Old Face"/>
            <w:color w:val="3366FF"/>
            <w:sz w:val="22"/>
            <w:szCs w:val="22"/>
          </w:rPr>
          <w:t>07860-1823</w:t>
        </w:r>
      </w:smartTag>
    </w:smartTag>
    <w:r w:rsidRPr="00E3374D">
      <w:rPr>
        <w:rFonts w:ascii="Baskerville Old Face" w:hAnsi="Baskerville Old Face"/>
        <w:color w:val="3366FF"/>
        <w:sz w:val="22"/>
        <w:szCs w:val="22"/>
      </w:rPr>
      <w:t xml:space="preserve"> </w:t>
    </w:r>
    <w:r w:rsidRPr="00E3374D">
      <w:rPr>
        <w:rFonts w:ascii="Times New Roman" w:hAnsi="Times New Roman"/>
        <w:color w:val="3366FF"/>
        <w:sz w:val="22"/>
        <w:szCs w:val="22"/>
      </w:rPr>
      <w:t>●</w:t>
    </w:r>
    <w:r w:rsidRPr="00E3374D">
      <w:rPr>
        <w:rFonts w:ascii="Baskerville Old Face" w:hAnsi="Baskerville Old Face"/>
        <w:color w:val="3366FF"/>
        <w:sz w:val="22"/>
        <w:szCs w:val="22"/>
      </w:rPr>
      <w:t xml:space="preserve"> Telephone 973-383-3521 </w:t>
    </w:r>
    <w:r w:rsidRPr="00E3374D">
      <w:rPr>
        <w:rFonts w:ascii="Times New Roman" w:hAnsi="Times New Roman"/>
        <w:color w:val="3366FF"/>
        <w:sz w:val="22"/>
        <w:szCs w:val="22"/>
      </w:rPr>
      <w:t>●</w:t>
    </w:r>
    <w:r w:rsidRPr="00E3374D">
      <w:rPr>
        <w:rFonts w:ascii="Baskerville Old Face" w:hAnsi="Baskerville Old Face"/>
        <w:color w:val="3366FF"/>
        <w:sz w:val="22"/>
        <w:szCs w:val="22"/>
      </w:rPr>
      <w:t xml:space="preserve"> Fax 973-383-8961</w:t>
    </w:r>
  </w:p>
  <w:p w:rsidR="001F2D0D" w:rsidRPr="003C43AD" w:rsidRDefault="001F2D0D" w:rsidP="004D19C1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A07" w:rsidRDefault="005F6A07">
      <w:r>
        <w:separator/>
      </w:r>
    </w:p>
  </w:footnote>
  <w:footnote w:type="continuationSeparator" w:id="0">
    <w:p w:rsidR="005F6A07" w:rsidRDefault="005F6A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372C"/>
    <w:multiLevelType w:val="hybridMultilevel"/>
    <w:tmpl w:val="9C98E09C"/>
    <w:lvl w:ilvl="0" w:tplc="7F4AA8EC">
      <w:start w:val="1"/>
      <w:numFmt w:val="lowerLetter"/>
      <w:lvlText w:val="%1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1" w:tplc="C240955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">
    <w:nsid w:val="09856B3A"/>
    <w:multiLevelType w:val="hybridMultilevel"/>
    <w:tmpl w:val="D5E65BEA"/>
    <w:lvl w:ilvl="0" w:tplc="7F4AA8EC">
      <w:start w:val="3"/>
      <w:numFmt w:val="lowerLetter"/>
      <w:lvlText w:val="%1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56B238">
      <w:start w:val="1"/>
      <w:numFmt w:val="lowerLetter"/>
      <w:lvlText w:val="%4."/>
      <w:lvlJc w:val="left"/>
      <w:pPr>
        <w:tabs>
          <w:tab w:val="num" w:pos="2925"/>
        </w:tabs>
        <w:ind w:left="2925" w:hanging="360"/>
      </w:pPr>
      <w:rPr>
        <w:rFonts w:ascii="Times New Roman" w:eastAsia="Times New Roman" w:hAnsi="Times New Roman" w:cs="Times New Roman"/>
      </w:rPr>
    </w:lvl>
    <w:lvl w:ilvl="4" w:tplc="0164BEC4">
      <w:start w:val="1"/>
      <w:numFmt w:val="lowerLetter"/>
      <w:lvlText w:val="%5."/>
      <w:lvlJc w:val="left"/>
      <w:pPr>
        <w:tabs>
          <w:tab w:val="num" w:pos="3684"/>
        </w:tabs>
        <w:ind w:left="3684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905443"/>
    <w:multiLevelType w:val="multilevel"/>
    <w:tmpl w:val="17E87E1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hint="default"/>
        <w:b w:val="0"/>
      </w:rPr>
    </w:lvl>
    <w:lvl w:ilvl="5">
      <w:start w:val="3"/>
      <w:numFmt w:val="lowerLetter"/>
      <w:lvlText w:val="%6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6">
      <w:start w:val="1"/>
      <w:numFmt w:val="lowerLetter"/>
      <w:lvlText w:val="%7."/>
      <w:lvlJc w:val="left"/>
      <w:pPr>
        <w:tabs>
          <w:tab w:val="num" w:pos="3600"/>
        </w:tabs>
        <w:ind w:left="3600" w:hanging="72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245602"/>
    <w:multiLevelType w:val="hybridMultilevel"/>
    <w:tmpl w:val="8FC64B8A"/>
    <w:lvl w:ilvl="0" w:tplc="DDFEEB6C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3009E3"/>
    <w:multiLevelType w:val="multilevel"/>
    <w:tmpl w:val="04D2256C"/>
    <w:lvl w:ilvl="0">
      <w:start w:val="2005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17"/>
      <w:numFmt w:val="decimal"/>
      <w:lvlText w:val="%1-%2"/>
      <w:lvlJc w:val="left"/>
      <w:pPr>
        <w:tabs>
          <w:tab w:val="num" w:pos="2955"/>
        </w:tabs>
        <w:ind w:left="295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5115"/>
        </w:tabs>
        <w:ind w:left="511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75"/>
        </w:tabs>
        <w:ind w:left="727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5">
    <w:nsid w:val="2E5C2ED0"/>
    <w:multiLevelType w:val="hybridMultilevel"/>
    <w:tmpl w:val="25A21586"/>
    <w:lvl w:ilvl="0" w:tplc="14BE3164">
      <w:start w:val="7"/>
      <w:numFmt w:val="upperRoman"/>
      <w:lvlText w:val="%1."/>
      <w:lvlJc w:val="right"/>
      <w:pPr>
        <w:tabs>
          <w:tab w:val="num" w:pos="720"/>
        </w:tabs>
        <w:ind w:left="720" w:hanging="173"/>
      </w:pPr>
      <w:rPr>
        <w:rFonts w:hint="default"/>
        <w:b/>
      </w:rPr>
    </w:lvl>
    <w:lvl w:ilvl="1" w:tplc="3DA0B7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383F2C"/>
    <w:multiLevelType w:val="multilevel"/>
    <w:tmpl w:val="17E87E1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hint="default"/>
        <w:b w:val="0"/>
      </w:rPr>
    </w:lvl>
    <w:lvl w:ilvl="5">
      <w:start w:val="3"/>
      <w:numFmt w:val="lowerLetter"/>
      <w:lvlText w:val="%6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6">
      <w:start w:val="1"/>
      <w:numFmt w:val="lowerLetter"/>
      <w:lvlText w:val="%7."/>
      <w:lvlJc w:val="left"/>
      <w:pPr>
        <w:tabs>
          <w:tab w:val="num" w:pos="3600"/>
        </w:tabs>
        <w:ind w:left="3600" w:hanging="72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0D46A30"/>
    <w:multiLevelType w:val="hybridMultilevel"/>
    <w:tmpl w:val="23DAC62C"/>
    <w:lvl w:ilvl="0" w:tplc="14BE3164">
      <w:start w:val="7"/>
      <w:numFmt w:val="upperRoman"/>
      <w:lvlText w:val="%1."/>
      <w:lvlJc w:val="right"/>
      <w:pPr>
        <w:tabs>
          <w:tab w:val="num" w:pos="720"/>
        </w:tabs>
        <w:ind w:left="720" w:hanging="173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C820A3D"/>
    <w:multiLevelType w:val="multilevel"/>
    <w:tmpl w:val="25A21586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173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AB7EFA"/>
    <w:multiLevelType w:val="hybridMultilevel"/>
    <w:tmpl w:val="20A81004"/>
    <w:lvl w:ilvl="0" w:tplc="458A5330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7C3EBF"/>
    <w:multiLevelType w:val="multilevel"/>
    <w:tmpl w:val="17E87E1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hint="default"/>
        <w:b w:val="0"/>
      </w:rPr>
    </w:lvl>
    <w:lvl w:ilvl="5">
      <w:start w:val="3"/>
      <w:numFmt w:val="lowerLetter"/>
      <w:lvlText w:val="%6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6">
      <w:start w:val="1"/>
      <w:numFmt w:val="lowerLetter"/>
      <w:lvlText w:val="%7."/>
      <w:lvlJc w:val="left"/>
      <w:pPr>
        <w:tabs>
          <w:tab w:val="num" w:pos="3600"/>
        </w:tabs>
        <w:ind w:left="3600" w:hanging="72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BC343E5"/>
    <w:multiLevelType w:val="multilevel"/>
    <w:tmpl w:val="23DAC62C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173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65A781D"/>
    <w:multiLevelType w:val="hybridMultilevel"/>
    <w:tmpl w:val="17E87E12"/>
    <w:lvl w:ilvl="0" w:tplc="E98AE5B6">
      <w:start w:val="1"/>
      <w:numFmt w:val="upperRoman"/>
      <w:lvlText w:val="%1."/>
      <w:lvlJc w:val="right"/>
      <w:pPr>
        <w:tabs>
          <w:tab w:val="num" w:pos="636"/>
        </w:tabs>
        <w:ind w:left="636" w:hanging="180"/>
      </w:pPr>
      <w:rPr>
        <w:b/>
      </w:rPr>
    </w:lvl>
    <w:lvl w:ilvl="1" w:tplc="42122A48">
      <w:start w:val="1"/>
      <w:numFmt w:val="lowerLetter"/>
      <w:lvlText w:val="%2."/>
      <w:lvlJc w:val="left"/>
      <w:pPr>
        <w:tabs>
          <w:tab w:val="num" w:pos="1356"/>
        </w:tabs>
        <w:ind w:left="1356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076"/>
        </w:tabs>
        <w:ind w:left="2076" w:hanging="180"/>
      </w:pPr>
    </w:lvl>
    <w:lvl w:ilvl="3" w:tplc="34F06AAE">
      <w:start w:val="1"/>
      <w:numFmt w:val="decimal"/>
      <w:lvlText w:val="%4."/>
      <w:lvlJc w:val="left"/>
      <w:pPr>
        <w:tabs>
          <w:tab w:val="num" w:pos="3012"/>
        </w:tabs>
        <w:ind w:left="3012" w:hanging="360"/>
      </w:pPr>
      <w:rPr>
        <w:b w:val="0"/>
      </w:rPr>
    </w:lvl>
    <w:lvl w:ilvl="4" w:tplc="662C02F6">
      <w:start w:val="1"/>
      <w:numFmt w:val="lowerLetter"/>
      <w:lvlText w:val="%5."/>
      <w:lvlJc w:val="left"/>
      <w:pPr>
        <w:tabs>
          <w:tab w:val="num" w:pos="3516"/>
        </w:tabs>
        <w:ind w:left="3516" w:hanging="720"/>
      </w:pPr>
      <w:rPr>
        <w:rFonts w:hint="default"/>
        <w:b w:val="0"/>
      </w:rPr>
    </w:lvl>
    <w:lvl w:ilvl="5" w:tplc="390038E0">
      <w:start w:val="3"/>
      <w:numFmt w:val="lowerLetter"/>
      <w:lvlText w:val="%6."/>
      <w:lvlJc w:val="left"/>
      <w:pPr>
        <w:tabs>
          <w:tab w:val="num" w:pos="1356"/>
        </w:tabs>
        <w:ind w:left="1356" w:hanging="360"/>
      </w:pPr>
      <w:rPr>
        <w:rFonts w:hint="default"/>
        <w:b w:val="0"/>
      </w:rPr>
    </w:lvl>
    <w:lvl w:ilvl="6" w:tplc="582E55BE">
      <w:start w:val="1"/>
      <w:numFmt w:val="lowerLetter"/>
      <w:lvlText w:val="%7."/>
      <w:lvlJc w:val="left"/>
      <w:pPr>
        <w:tabs>
          <w:tab w:val="num" w:pos="3516"/>
        </w:tabs>
        <w:ind w:left="3516" w:hanging="720"/>
      </w:pPr>
      <w:rPr>
        <w:rFonts w:hint="default"/>
        <w:b w:val="0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676"/>
        </w:tabs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6"/>
        </w:tabs>
        <w:ind w:left="6396" w:hanging="180"/>
      </w:pPr>
    </w:lvl>
  </w:abstractNum>
  <w:abstractNum w:abstractNumId="13">
    <w:nsid w:val="57D415AC"/>
    <w:multiLevelType w:val="hybridMultilevel"/>
    <w:tmpl w:val="4394F0C2"/>
    <w:lvl w:ilvl="0" w:tplc="98F8D93A">
      <w:start w:val="9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9A30639"/>
    <w:multiLevelType w:val="multilevel"/>
    <w:tmpl w:val="E7764BBE"/>
    <w:lvl w:ilvl="0">
      <w:start w:val="2005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16"/>
      <w:numFmt w:val="decimal"/>
      <w:lvlText w:val="%1-%2"/>
      <w:lvlJc w:val="left"/>
      <w:pPr>
        <w:tabs>
          <w:tab w:val="num" w:pos="2955"/>
        </w:tabs>
        <w:ind w:left="295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5115"/>
        </w:tabs>
        <w:ind w:left="511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75"/>
        </w:tabs>
        <w:ind w:left="727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5">
    <w:nsid w:val="689A21C5"/>
    <w:multiLevelType w:val="hybridMultilevel"/>
    <w:tmpl w:val="8916766E"/>
    <w:lvl w:ilvl="0" w:tplc="7F4AA8EC">
      <w:start w:val="1"/>
      <w:numFmt w:val="lowerLetter"/>
      <w:lvlText w:val="%1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6">
    <w:nsid w:val="75C13C60"/>
    <w:multiLevelType w:val="multilevel"/>
    <w:tmpl w:val="04D2256C"/>
    <w:lvl w:ilvl="0">
      <w:start w:val="2005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17"/>
      <w:numFmt w:val="decimal"/>
      <w:lvlText w:val="%1-%2"/>
      <w:lvlJc w:val="left"/>
      <w:pPr>
        <w:tabs>
          <w:tab w:val="num" w:pos="2955"/>
        </w:tabs>
        <w:ind w:left="295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5115"/>
        </w:tabs>
        <w:ind w:left="511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75"/>
        </w:tabs>
        <w:ind w:left="727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7">
    <w:nsid w:val="7C3561E3"/>
    <w:multiLevelType w:val="multilevel"/>
    <w:tmpl w:val="4394F0C2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D3A7C83"/>
    <w:multiLevelType w:val="hybridMultilevel"/>
    <w:tmpl w:val="DC044236"/>
    <w:lvl w:ilvl="0" w:tplc="9ED27FAC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18"/>
  </w:num>
  <w:num w:numId="4">
    <w:abstractNumId w:val="5"/>
  </w:num>
  <w:num w:numId="5">
    <w:abstractNumId w:val="4"/>
  </w:num>
  <w:num w:numId="6">
    <w:abstractNumId w:val="14"/>
  </w:num>
  <w:num w:numId="7">
    <w:abstractNumId w:val="3"/>
  </w:num>
  <w:num w:numId="8">
    <w:abstractNumId w:val="1"/>
  </w:num>
  <w:num w:numId="9">
    <w:abstractNumId w:val="9"/>
  </w:num>
  <w:num w:numId="10">
    <w:abstractNumId w:val="15"/>
  </w:num>
  <w:num w:numId="11">
    <w:abstractNumId w:val="0"/>
  </w:num>
  <w:num w:numId="12">
    <w:abstractNumId w:val="7"/>
  </w:num>
  <w:num w:numId="13">
    <w:abstractNumId w:val="11"/>
  </w:num>
  <w:num w:numId="14">
    <w:abstractNumId w:val="8"/>
  </w:num>
  <w:num w:numId="15">
    <w:abstractNumId w:val="17"/>
  </w:num>
  <w:num w:numId="16">
    <w:abstractNumId w:val="6"/>
  </w:num>
  <w:num w:numId="17">
    <w:abstractNumId w:val="10"/>
  </w:num>
  <w:num w:numId="18">
    <w:abstractNumId w:val="2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39"/>
  <w:displayVerticalDrawingGridEvery w:val="2"/>
  <w:characterSpacingControl w:val="doNotCompress"/>
  <w:hdrShapeDefaults>
    <o:shapedefaults v:ext="edit" spidmax="148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A4F"/>
    <w:rsid w:val="00011D3E"/>
    <w:rsid w:val="00022A4F"/>
    <w:rsid w:val="00022FF8"/>
    <w:rsid w:val="00035FC9"/>
    <w:rsid w:val="00042769"/>
    <w:rsid w:val="000469AE"/>
    <w:rsid w:val="00054CCF"/>
    <w:rsid w:val="00057150"/>
    <w:rsid w:val="00057D55"/>
    <w:rsid w:val="00065A1F"/>
    <w:rsid w:val="000672AD"/>
    <w:rsid w:val="00070268"/>
    <w:rsid w:val="000714B3"/>
    <w:rsid w:val="00071560"/>
    <w:rsid w:val="00073A9C"/>
    <w:rsid w:val="000741EF"/>
    <w:rsid w:val="00076BF7"/>
    <w:rsid w:val="00081A95"/>
    <w:rsid w:val="00086139"/>
    <w:rsid w:val="000A0001"/>
    <w:rsid w:val="000A1E37"/>
    <w:rsid w:val="000A5086"/>
    <w:rsid w:val="000A5B70"/>
    <w:rsid w:val="000C2384"/>
    <w:rsid w:val="000C604C"/>
    <w:rsid w:val="000D3D4C"/>
    <w:rsid w:val="000D4309"/>
    <w:rsid w:val="000D4C8A"/>
    <w:rsid w:val="000E1D3D"/>
    <w:rsid w:val="000E40B6"/>
    <w:rsid w:val="000E44D3"/>
    <w:rsid w:val="000F52B6"/>
    <w:rsid w:val="000F5605"/>
    <w:rsid w:val="00100E6D"/>
    <w:rsid w:val="00107D0E"/>
    <w:rsid w:val="00112164"/>
    <w:rsid w:val="00114E89"/>
    <w:rsid w:val="001175BB"/>
    <w:rsid w:val="001301C9"/>
    <w:rsid w:val="00131250"/>
    <w:rsid w:val="0013153A"/>
    <w:rsid w:val="00144CAD"/>
    <w:rsid w:val="001455A8"/>
    <w:rsid w:val="001749A3"/>
    <w:rsid w:val="00177013"/>
    <w:rsid w:val="001840AD"/>
    <w:rsid w:val="001943B6"/>
    <w:rsid w:val="001A3ACE"/>
    <w:rsid w:val="001A5E47"/>
    <w:rsid w:val="001A6DF5"/>
    <w:rsid w:val="001B16E9"/>
    <w:rsid w:val="001B3B29"/>
    <w:rsid w:val="001B413F"/>
    <w:rsid w:val="001B6099"/>
    <w:rsid w:val="001B6E54"/>
    <w:rsid w:val="001B7FD8"/>
    <w:rsid w:val="001D22F3"/>
    <w:rsid w:val="001E3EE3"/>
    <w:rsid w:val="001E483C"/>
    <w:rsid w:val="001E5DDD"/>
    <w:rsid w:val="001F06CB"/>
    <w:rsid w:val="001F0E62"/>
    <w:rsid w:val="001F1AB2"/>
    <w:rsid w:val="001F2D0D"/>
    <w:rsid w:val="001F7AD9"/>
    <w:rsid w:val="00201697"/>
    <w:rsid w:val="00213A0C"/>
    <w:rsid w:val="002140C2"/>
    <w:rsid w:val="00216DDD"/>
    <w:rsid w:val="00225FC2"/>
    <w:rsid w:val="00230994"/>
    <w:rsid w:val="00240BB8"/>
    <w:rsid w:val="0026315F"/>
    <w:rsid w:val="00266499"/>
    <w:rsid w:val="0026686D"/>
    <w:rsid w:val="00267D4D"/>
    <w:rsid w:val="00271057"/>
    <w:rsid w:val="002721A2"/>
    <w:rsid w:val="00287982"/>
    <w:rsid w:val="00293B8D"/>
    <w:rsid w:val="002957B3"/>
    <w:rsid w:val="002B18B4"/>
    <w:rsid w:val="002B4F4D"/>
    <w:rsid w:val="002C0260"/>
    <w:rsid w:val="002C5B23"/>
    <w:rsid w:val="002D7388"/>
    <w:rsid w:val="002E2D46"/>
    <w:rsid w:val="002E3EA1"/>
    <w:rsid w:val="002F169B"/>
    <w:rsid w:val="002F45FC"/>
    <w:rsid w:val="00312FF1"/>
    <w:rsid w:val="0031656F"/>
    <w:rsid w:val="00323EF1"/>
    <w:rsid w:val="00331A3F"/>
    <w:rsid w:val="00334875"/>
    <w:rsid w:val="00334FD3"/>
    <w:rsid w:val="003355A5"/>
    <w:rsid w:val="00336CF5"/>
    <w:rsid w:val="00362E6E"/>
    <w:rsid w:val="00363598"/>
    <w:rsid w:val="00374329"/>
    <w:rsid w:val="00383BE6"/>
    <w:rsid w:val="00384893"/>
    <w:rsid w:val="00393067"/>
    <w:rsid w:val="00394A20"/>
    <w:rsid w:val="00395C91"/>
    <w:rsid w:val="003A3D84"/>
    <w:rsid w:val="003A650B"/>
    <w:rsid w:val="003B2366"/>
    <w:rsid w:val="003B2FE7"/>
    <w:rsid w:val="003C11BC"/>
    <w:rsid w:val="003C348A"/>
    <w:rsid w:val="003C43AD"/>
    <w:rsid w:val="003C5CA9"/>
    <w:rsid w:val="003D0B8F"/>
    <w:rsid w:val="003D1AA7"/>
    <w:rsid w:val="003D48CE"/>
    <w:rsid w:val="003D4E11"/>
    <w:rsid w:val="003E21E4"/>
    <w:rsid w:val="003E53CA"/>
    <w:rsid w:val="00404171"/>
    <w:rsid w:val="0041389F"/>
    <w:rsid w:val="004212CB"/>
    <w:rsid w:val="00424749"/>
    <w:rsid w:val="00433A90"/>
    <w:rsid w:val="00435DA4"/>
    <w:rsid w:val="00444C3D"/>
    <w:rsid w:val="004534AB"/>
    <w:rsid w:val="0045369E"/>
    <w:rsid w:val="0047527F"/>
    <w:rsid w:val="004754BB"/>
    <w:rsid w:val="00483A5D"/>
    <w:rsid w:val="004865DE"/>
    <w:rsid w:val="004878AB"/>
    <w:rsid w:val="00490A72"/>
    <w:rsid w:val="0049277E"/>
    <w:rsid w:val="00494977"/>
    <w:rsid w:val="00496857"/>
    <w:rsid w:val="004A3E39"/>
    <w:rsid w:val="004A447D"/>
    <w:rsid w:val="004A4D8A"/>
    <w:rsid w:val="004B6B13"/>
    <w:rsid w:val="004C59C8"/>
    <w:rsid w:val="004C5BED"/>
    <w:rsid w:val="004D19C1"/>
    <w:rsid w:val="004D4E1F"/>
    <w:rsid w:val="004E04DB"/>
    <w:rsid w:val="004E0784"/>
    <w:rsid w:val="004E1478"/>
    <w:rsid w:val="004F4753"/>
    <w:rsid w:val="004F5328"/>
    <w:rsid w:val="004F54A8"/>
    <w:rsid w:val="00503D45"/>
    <w:rsid w:val="005136D0"/>
    <w:rsid w:val="00525F82"/>
    <w:rsid w:val="00530533"/>
    <w:rsid w:val="0053231B"/>
    <w:rsid w:val="005345EF"/>
    <w:rsid w:val="00541334"/>
    <w:rsid w:val="00545358"/>
    <w:rsid w:val="00545988"/>
    <w:rsid w:val="00551BD7"/>
    <w:rsid w:val="0055240D"/>
    <w:rsid w:val="0055513B"/>
    <w:rsid w:val="0055701D"/>
    <w:rsid w:val="005574EA"/>
    <w:rsid w:val="00572252"/>
    <w:rsid w:val="00573F4B"/>
    <w:rsid w:val="00576EC2"/>
    <w:rsid w:val="00580894"/>
    <w:rsid w:val="005869F8"/>
    <w:rsid w:val="00586AAB"/>
    <w:rsid w:val="00587FC9"/>
    <w:rsid w:val="005925A6"/>
    <w:rsid w:val="00595E77"/>
    <w:rsid w:val="0059636C"/>
    <w:rsid w:val="005A3343"/>
    <w:rsid w:val="005A5811"/>
    <w:rsid w:val="005B4D22"/>
    <w:rsid w:val="005B7C60"/>
    <w:rsid w:val="005D1679"/>
    <w:rsid w:val="005D5293"/>
    <w:rsid w:val="005E098A"/>
    <w:rsid w:val="005E4643"/>
    <w:rsid w:val="005E4A9D"/>
    <w:rsid w:val="005E6435"/>
    <w:rsid w:val="005F3D8D"/>
    <w:rsid w:val="005F6A07"/>
    <w:rsid w:val="0060152E"/>
    <w:rsid w:val="00610CEA"/>
    <w:rsid w:val="00612872"/>
    <w:rsid w:val="00612CF1"/>
    <w:rsid w:val="00617267"/>
    <w:rsid w:val="00626D24"/>
    <w:rsid w:val="00626FEE"/>
    <w:rsid w:val="00627DE9"/>
    <w:rsid w:val="00633250"/>
    <w:rsid w:val="0064065D"/>
    <w:rsid w:val="00650745"/>
    <w:rsid w:val="0065181C"/>
    <w:rsid w:val="00651A2A"/>
    <w:rsid w:val="00654E30"/>
    <w:rsid w:val="00657D5E"/>
    <w:rsid w:val="00660AA1"/>
    <w:rsid w:val="006626F5"/>
    <w:rsid w:val="00663CB8"/>
    <w:rsid w:val="00663F23"/>
    <w:rsid w:val="00673ADA"/>
    <w:rsid w:val="0068576D"/>
    <w:rsid w:val="0069255E"/>
    <w:rsid w:val="006A2538"/>
    <w:rsid w:val="006A28E0"/>
    <w:rsid w:val="006B5502"/>
    <w:rsid w:val="006C37E1"/>
    <w:rsid w:val="006D1310"/>
    <w:rsid w:val="006D1D2D"/>
    <w:rsid w:val="006D2B06"/>
    <w:rsid w:val="006D61E9"/>
    <w:rsid w:val="006D6B60"/>
    <w:rsid w:val="006D794A"/>
    <w:rsid w:val="006E19B6"/>
    <w:rsid w:val="006E386F"/>
    <w:rsid w:val="006E50D9"/>
    <w:rsid w:val="006F5480"/>
    <w:rsid w:val="006F61E0"/>
    <w:rsid w:val="00712FF1"/>
    <w:rsid w:val="00713020"/>
    <w:rsid w:val="007176BD"/>
    <w:rsid w:val="00735799"/>
    <w:rsid w:val="00740039"/>
    <w:rsid w:val="00741CE6"/>
    <w:rsid w:val="00750B90"/>
    <w:rsid w:val="00751D2E"/>
    <w:rsid w:val="007612EF"/>
    <w:rsid w:val="00761F6C"/>
    <w:rsid w:val="00764E26"/>
    <w:rsid w:val="00783029"/>
    <w:rsid w:val="007871A0"/>
    <w:rsid w:val="00790128"/>
    <w:rsid w:val="00793018"/>
    <w:rsid w:val="00797769"/>
    <w:rsid w:val="007B1176"/>
    <w:rsid w:val="007B3193"/>
    <w:rsid w:val="007B395D"/>
    <w:rsid w:val="007B4EC1"/>
    <w:rsid w:val="007C35C2"/>
    <w:rsid w:val="007C675C"/>
    <w:rsid w:val="007D1C7C"/>
    <w:rsid w:val="007D452D"/>
    <w:rsid w:val="007D4A68"/>
    <w:rsid w:val="007D7916"/>
    <w:rsid w:val="007E14E0"/>
    <w:rsid w:val="007E3933"/>
    <w:rsid w:val="007F1976"/>
    <w:rsid w:val="007F1DBF"/>
    <w:rsid w:val="008017DF"/>
    <w:rsid w:val="00810475"/>
    <w:rsid w:val="00810611"/>
    <w:rsid w:val="008108D5"/>
    <w:rsid w:val="0082070F"/>
    <w:rsid w:val="00822C12"/>
    <w:rsid w:val="0082354E"/>
    <w:rsid w:val="008257AA"/>
    <w:rsid w:val="00826A8C"/>
    <w:rsid w:val="00831B72"/>
    <w:rsid w:val="00832104"/>
    <w:rsid w:val="0083240E"/>
    <w:rsid w:val="008351D3"/>
    <w:rsid w:val="0084027F"/>
    <w:rsid w:val="00842203"/>
    <w:rsid w:val="00854C06"/>
    <w:rsid w:val="00860CAC"/>
    <w:rsid w:val="00864CAF"/>
    <w:rsid w:val="00865A52"/>
    <w:rsid w:val="00874248"/>
    <w:rsid w:val="0088515B"/>
    <w:rsid w:val="00890E8D"/>
    <w:rsid w:val="00893B3E"/>
    <w:rsid w:val="008957D0"/>
    <w:rsid w:val="00895BDD"/>
    <w:rsid w:val="008A4DFB"/>
    <w:rsid w:val="008A5613"/>
    <w:rsid w:val="008C0109"/>
    <w:rsid w:val="008C1843"/>
    <w:rsid w:val="008C58E2"/>
    <w:rsid w:val="008D225A"/>
    <w:rsid w:val="008E16AE"/>
    <w:rsid w:val="008E323D"/>
    <w:rsid w:val="008E4A85"/>
    <w:rsid w:val="008E5C1F"/>
    <w:rsid w:val="008E7A0A"/>
    <w:rsid w:val="008F0C6A"/>
    <w:rsid w:val="008F6105"/>
    <w:rsid w:val="00912C27"/>
    <w:rsid w:val="00916C71"/>
    <w:rsid w:val="00917A59"/>
    <w:rsid w:val="009254B3"/>
    <w:rsid w:val="009312B7"/>
    <w:rsid w:val="00941582"/>
    <w:rsid w:val="00955A40"/>
    <w:rsid w:val="009616DA"/>
    <w:rsid w:val="00967E6B"/>
    <w:rsid w:val="009740F2"/>
    <w:rsid w:val="00980B43"/>
    <w:rsid w:val="00982EEA"/>
    <w:rsid w:val="0098387A"/>
    <w:rsid w:val="00985134"/>
    <w:rsid w:val="009873B7"/>
    <w:rsid w:val="00990C59"/>
    <w:rsid w:val="009A0573"/>
    <w:rsid w:val="009A2551"/>
    <w:rsid w:val="009A5F03"/>
    <w:rsid w:val="009A7638"/>
    <w:rsid w:val="009B640E"/>
    <w:rsid w:val="009C0256"/>
    <w:rsid w:val="009C100C"/>
    <w:rsid w:val="009C1317"/>
    <w:rsid w:val="009C24E0"/>
    <w:rsid w:val="009C44D5"/>
    <w:rsid w:val="009C7B6A"/>
    <w:rsid w:val="009D2713"/>
    <w:rsid w:val="009E17E0"/>
    <w:rsid w:val="009E49FF"/>
    <w:rsid w:val="00A06F73"/>
    <w:rsid w:val="00A12BD6"/>
    <w:rsid w:val="00A1488C"/>
    <w:rsid w:val="00A2749F"/>
    <w:rsid w:val="00A314E2"/>
    <w:rsid w:val="00A359A4"/>
    <w:rsid w:val="00A40E91"/>
    <w:rsid w:val="00A446E6"/>
    <w:rsid w:val="00A57282"/>
    <w:rsid w:val="00A60A53"/>
    <w:rsid w:val="00A633AC"/>
    <w:rsid w:val="00A77A00"/>
    <w:rsid w:val="00A82404"/>
    <w:rsid w:val="00A9774E"/>
    <w:rsid w:val="00AA6D5D"/>
    <w:rsid w:val="00AB2441"/>
    <w:rsid w:val="00AB5807"/>
    <w:rsid w:val="00AB6EE4"/>
    <w:rsid w:val="00AC3549"/>
    <w:rsid w:val="00AC5D1B"/>
    <w:rsid w:val="00AC7863"/>
    <w:rsid w:val="00AD1BCC"/>
    <w:rsid w:val="00AD4906"/>
    <w:rsid w:val="00AE06D9"/>
    <w:rsid w:val="00AE1CD3"/>
    <w:rsid w:val="00AE2180"/>
    <w:rsid w:val="00AE34E0"/>
    <w:rsid w:val="00AF2AE6"/>
    <w:rsid w:val="00B05F34"/>
    <w:rsid w:val="00B12D96"/>
    <w:rsid w:val="00B16197"/>
    <w:rsid w:val="00B229C4"/>
    <w:rsid w:val="00B26143"/>
    <w:rsid w:val="00B370EE"/>
    <w:rsid w:val="00B45FB6"/>
    <w:rsid w:val="00B466A5"/>
    <w:rsid w:val="00B51A82"/>
    <w:rsid w:val="00B55884"/>
    <w:rsid w:val="00B65F21"/>
    <w:rsid w:val="00B75C8F"/>
    <w:rsid w:val="00B77862"/>
    <w:rsid w:val="00B77B88"/>
    <w:rsid w:val="00B83713"/>
    <w:rsid w:val="00B93E6C"/>
    <w:rsid w:val="00BA6319"/>
    <w:rsid w:val="00BB7D64"/>
    <w:rsid w:val="00BC205F"/>
    <w:rsid w:val="00BD1726"/>
    <w:rsid w:val="00BD2D4B"/>
    <w:rsid w:val="00BD326F"/>
    <w:rsid w:val="00BD68D7"/>
    <w:rsid w:val="00BE0C03"/>
    <w:rsid w:val="00BF2DB0"/>
    <w:rsid w:val="00BF74D6"/>
    <w:rsid w:val="00C012B2"/>
    <w:rsid w:val="00C10EF6"/>
    <w:rsid w:val="00C13040"/>
    <w:rsid w:val="00C1420C"/>
    <w:rsid w:val="00C36BC1"/>
    <w:rsid w:val="00C37372"/>
    <w:rsid w:val="00C41629"/>
    <w:rsid w:val="00C65886"/>
    <w:rsid w:val="00C66F69"/>
    <w:rsid w:val="00C84BA9"/>
    <w:rsid w:val="00C95209"/>
    <w:rsid w:val="00CA155D"/>
    <w:rsid w:val="00CA1E9C"/>
    <w:rsid w:val="00CA2366"/>
    <w:rsid w:val="00CA2648"/>
    <w:rsid w:val="00CC2DB6"/>
    <w:rsid w:val="00CC47C1"/>
    <w:rsid w:val="00CD4674"/>
    <w:rsid w:val="00CD6B22"/>
    <w:rsid w:val="00CE0A5D"/>
    <w:rsid w:val="00CE1CCE"/>
    <w:rsid w:val="00CE3123"/>
    <w:rsid w:val="00CE45B5"/>
    <w:rsid w:val="00CE7647"/>
    <w:rsid w:val="00CF6842"/>
    <w:rsid w:val="00D068A6"/>
    <w:rsid w:val="00D31E62"/>
    <w:rsid w:val="00D332DB"/>
    <w:rsid w:val="00D37F76"/>
    <w:rsid w:val="00D51E5F"/>
    <w:rsid w:val="00D52A2C"/>
    <w:rsid w:val="00D60872"/>
    <w:rsid w:val="00D71181"/>
    <w:rsid w:val="00D82D96"/>
    <w:rsid w:val="00D93FA5"/>
    <w:rsid w:val="00D9492D"/>
    <w:rsid w:val="00DA05BE"/>
    <w:rsid w:val="00DA584D"/>
    <w:rsid w:val="00DB2707"/>
    <w:rsid w:val="00DB7A73"/>
    <w:rsid w:val="00DC0E28"/>
    <w:rsid w:val="00DC2817"/>
    <w:rsid w:val="00DE56B8"/>
    <w:rsid w:val="00DE5F23"/>
    <w:rsid w:val="00DE5FDB"/>
    <w:rsid w:val="00DF2523"/>
    <w:rsid w:val="00E0264E"/>
    <w:rsid w:val="00E0272A"/>
    <w:rsid w:val="00E07355"/>
    <w:rsid w:val="00E138BB"/>
    <w:rsid w:val="00E31C79"/>
    <w:rsid w:val="00E33227"/>
    <w:rsid w:val="00E332A9"/>
    <w:rsid w:val="00E3374D"/>
    <w:rsid w:val="00E34231"/>
    <w:rsid w:val="00E433A9"/>
    <w:rsid w:val="00E459FF"/>
    <w:rsid w:val="00E63FA1"/>
    <w:rsid w:val="00E70D03"/>
    <w:rsid w:val="00E72B8A"/>
    <w:rsid w:val="00E73609"/>
    <w:rsid w:val="00E76BF7"/>
    <w:rsid w:val="00E841C4"/>
    <w:rsid w:val="00E90C89"/>
    <w:rsid w:val="00E96B5B"/>
    <w:rsid w:val="00EA0427"/>
    <w:rsid w:val="00EA36A6"/>
    <w:rsid w:val="00EB76D6"/>
    <w:rsid w:val="00EC1475"/>
    <w:rsid w:val="00EC6C8D"/>
    <w:rsid w:val="00EC75D8"/>
    <w:rsid w:val="00ED4609"/>
    <w:rsid w:val="00ED5A2E"/>
    <w:rsid w:val="00EE6AAA"/>
    <w:rsid w:val="00EF1755"/>
    <w:rsid w:val="00EF2188"/>
    <w:rsid w:val="00EF2397"/>
    <w:rsid w:val="00F00D34"/>
    <w:rsid w:val="00F00FE2"/>
    <w:rsid w:val="00F05C2E"/>
    <w:rsid w:val="00F05F76"/>
    <w:rsid w:val="00F13F59"/>
    <w:rsid w:val="00F21447"/>
    <w:rsid w:val="00F3571F"/>
    <w:rsid w:val="00F520B9"/>
    <w:rsid w:val="00F60AA2"/>
    <w:rsid w:val="00F674DA"/>
    <w:rsid w:val="00F775C5"/>
    <w:rsid w:val="00F814DB"/>
    <w:rsid w:val="00F84643"/>
    <w:rsid w:val="00F9277D"/>
    <w:rsid w:val="00F936B5"/>
    <w:rsid w:val="00F97243"/>
    <w:rsid w:val="00FB0E4C"/>
    <w:rsid w:val="00FB24CF"/>
    <w:rsid w:val="00FB4589"/>
    <w:rsid w:val="00FC2347"/>
    <w:rsid w:val="00FC2FA9"/>
    <w:rsid w:val="00FC4B60"/>
    <w:rsid w:val="00FC5E7E"/>
    <w:rsid w:val="00FD28DC"/>
    <w:rsid w:val="00FD48A4"/>
    <w:rsid w:val="00FD4BBE"/>
    <w:rsid w:val="00FD5A54"/>
    <w:rsid w:val="00FE0703"/>
    <w:rsid w:val="00FE384C"/>
    <w:rsid w:val="00FF13D6"/>
    <w:rsid w:val="00FF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hapeDefaults>
    <o:shapedefaults v:ext="edit" spidmax="148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2A4F"/>
    <w:rPr>
      <w:rFonts w:ascii="Palatino Linotype" w:hAnsi="Palatino Linotype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022A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22A4F"/>
  </w:style>
  <w:style w:type="paragraph" w:styleId="Header">
    <w:name w:val="header"/>
    <w:basedOn w:val="Normal"/>
    <w:rsid w:val="00022A4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138BB"/>
    <w:rPr>
      <w:rFonts w:ascii="Tahoma" w:hAnsi="Tahoma" w:cs="Tahoma"/>
      <w:sz w:val="16"/>
      <w:szCs w:val="16"/>
    </w:rPr>
  </w:style>
  <w:style w:type="character" w:styleId="Hyperlink">
    <w:name w:val="Hyperlink"/>
    <w:rsid w:val="007F197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2A4F"/>
    <w:rPr>
      <w:rFonts w:ascii="Palatino Linotype" w:hAnsi="Palatino Linotype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022A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22A4F"/>
  </w:style>
  <w:style w:type="paragraph" w:styleId="Header">
    <w:name w:val="header"/>
    <w:basedOn w:val="Normal"/>
    <w:rsid w:val="00022A4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138BB"/>
    <w:rPr>
      <w:rFonts w:ascii="Tahoma" w:hAnsi="Tahoma" w:cs="Tahoma"/>
      <w:sz w:val="16"/>
      <w:szCs w:val="16"/>
    </w:rPr>
  </w:style>
  <w:style w:type="character" w:styleId="Hyperlink">
    <w:name w:val="Hyperlink"/>
    <w:rsid w:val="007F19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5FCC061</Template>
  <TotalTime>0</TotalTime>
  <Pages>1</Pages>
  <Words>59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Town of Newton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Terri Oswin</dc:creator>
  <cp:lastModifiedBy>commdev</cp:lastModifiedBy>
  <cp:revision>3</cp:revision>
  <cp:lastPrinted>2018-01-22T17:50:00Z</cp:lastPrinted>
  <dcterms:created xsi:type="dcterms:W3CDTF">2020-11-02T19:59:00Z</dcterms:created>
  <dcterms:modified xsi:type="dcterms:W3CDTF">2020-11-02T19:59:00Z</dcterms:modified>
</cp:coreProperties>
</file>