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F2D49" w14:textId="77777777" w:rsidR="002921D2" w:rsidRPr="002B5A44" w:rsidRDefault="002921D2" w:rsidP="00DA22A3">
      <w:pPr>
        <w:rPr>
          <w:szCs w:val="24"/>
        </w:rPr>
      </w:pPr>
    </w:p>
    <w:p w14:paraId="62E3A2BB" w14:textId="01B5152B" w:rsidR="00235B94" w:rsidRPr="002B5A44" w:rsidRDefault="00D62911" w:rsidP="00235B94">
      <w:pPr>
        <w:rPr>
          <w:szCs w:val="24"/>
        </w:rPr>
      </w:pPr>
      <w:r w:rsidRPr="002B5A44">
        <w:rPr>
          <w:szCs w:val="24"/>
        </w:rPr>
        <w:t>Nici Ten Hoeve</w:t>
      </w:r>
      <w:r w:rsidR="00235B94" w:rsidRPr="002B5A44">
        <w:rPr>
          <w:szCs w:val="24"/>
        </w:rPr>
        <w:tab/>
      </w:r>
      <w:r w:rsidR="00235B94" w:rsidRPr="002B5A44">
        <w:rPr>
          <w:szCs w:val="24"/>
        </w:rPr>
        <w:tab/>
      </w:r>
      <w:r w:rsidR="00235B94" w:rsidRPr="002B5A44">
        <w:rPr>
          <w:szCs w:val="24"/>
        </w:rPr>
        <w:tab/>
      </w:r>
      <w:r w:rsidR="00235B94" w:rsidRPr="002B5A44">
        <w:rPr>
          <w:szCs w:val="24"/>
        </w:rPr>
        <w:tab/>
      </w:r>
      <w:r w:rsidR="00235B94" w:rsidRPr="002B5A44">
        <w:rPr>
          <w:szCs w:val="24"/>
        </w:rPr>
        <w:tab/>
      </w:r>
      <w:r w:rsidR="00235B94" w:rsidRPr="002B5A44">
        <w:rPr>
          <w:szCs w:val="24"/>
        </w:rPr>
        <w:tab/>
      </w:r>
      <w:r w:rsidR="00235B94" w:rsidRPr="002B5A44">
        <w:rPr>
          <w:szCs w:val="24"/>
        </w:rPr>
        <w:tab/>
      </w:r>
      <w:r w:rsidRPr="002B5A44">
        <w:rPr>
          <w:szCs w:val="24"/>
        </w:rPr>
        <w:t>May 15, 2024</w:t>
      </w:r>
    </w:p>
    <w:p w14:paraId="51E6D7E5" w14:textId="5309BFBC" w:rsidR="00235B94" w:rsidRPr="002B5A44" w:rsidRDefault="00D62911" w:rsidP="00235B94">
      <w:pPr>
        <w:rPr>
          <w:szCs w:val="24"/>
        </w:rPr>
      </w:pPr>
      <w:r w:rsidRPr="002B5A44">
        <w:rPr>
          <w:szCs w:val="24"/>
        </w:rPr>
        <w:t>OPRA Machine</w:t>
      </w:r>
    </w:p>
    <w:p w14:paraId="1E6FDF62" w14:textId="77777777" w:rsidR="00235B94" w:rsidRPr="002B5A44" w:rsidRDefault="00235B94" w:rsidP="00235B94">
      <w:pPr>
        <w:rPr>
          <w:szCs w:val="24"/>
        </w:rPr>
      </w:pPr>
    </w:p>
    <w:p w14:paraId="44D97DFB" w14:textId="77777777" w:rsidR="00235B94" w:rsidRPr="002B5A44" w:rsidRDefault="00235B94" w:rsidP="00235B94">
      <w:pPr>
        <w:rPr>
          <w:szCs w:val="24"/>
        </w:rPr>
      </w:pPr>
      <w:r w:rsidRPr="002B5A44">
        <w:rPr>
          <w:szCs w:val="24"/>
        </w:rPr>
        <w:t>Dear Requester,</w:t>
      </w:r>
    </w:p>
    <w:p w14:paraId="66C2D5AE" w14:textId="77777777" w:rsidR="00235B94" w:rsidRPr="002B5A44" w:rsidRDefault="00235B94" w:rsidP="00235B94">
      <w:pPr>
        <w:rPr>
          <w:szCs w:val="24"/>
        </w:rPr>
      </w:pPr>
    </w:p>
    <w:p w14:paraId="5B8C69B2" w14:textId="77777777" w:rsidR="00235B94" w:rsidRPr="002B5A44" w:rsidRDefault="00235B94" w:rsidP="00235B94">
      <w:pPr>
        <w:rPr>
          <w:szCs w:val="24"/>
        </w:rPr>
      </w:pPr>
      <w:r w:rsidRPr="002B5A44">
        <w:rPr>
          <w:szCs w:val="24"/>
        </w:rPr>
        <w:t>The Office of Local Code Enforcement, Southern Regional Office, Division of Codes and Standards, Department of Community Affairs, is in receipt of your request for records under the Open Public Records Act (OPRA), regarding construction permits issued in the Borough of Allenhurst.</w:t>
      </w:r>
    </w:p>
    <w:p w14:paraId="34BFCAAD" w14:textId="77777777" w:rsidR="00235B94" w:rsidRPr="002B5A44" w:rsidRDefault="00235B94" w:rsidP="00235B94">
      <w:pPr>
        <w:rPr>
          <w:szCs w:val="24"/>
        </w:rPr>
      </w:pPr>
    </w:p>
    <w:p w14:paraId="3CCF0FBC" w14:textId="6CDA41C1" w:rsidR="00235B94" w:rsidRPr="002B5A44" w:rsidRDefault="00235B94" w:rsidP="00235B94">
      <w:pPr>
        <w:rPr>
          <w:szCs w:val="24"/>
        </w:rPr>
      </w:pPr>
      <w:r w:rsidRPr="002B5A44">
        <w:rPr>
          <w:b/>
          <w:bCs/>
          <w:szCs w:val="24"/>
        </w:rPr>
        <w:t>OPRA request C21</w:t>
      </w:r>
      <w:r w:rsidR="008B5C5B" w:rsidRPr="002B5A44">
        <w:rPr>
          <w:b/>
          <w:bCs/>
          <w:szCs w:val="24"/>
        </w:rPr>
        <w:t>7929</w:t>
      </w:r>
      <w:r w:rsidRPr="002B5A44">
        <w:rPr>
          <w:szCs w:val="24"/>
        </w:rPr>
        <w:t>, which is the tracking number for your request for any permit</w:t>
      </w:r>
      <w:r w:rsidR="008B5C5B" w:rsidRPr="002B5A44">
        <w:rPr>
          <w:szCs w:val="24"/>
        </w:rPr>
        <w:t xml:space="preserve"> records</w:t>
      </w:r>
      <w:r w:rsidRPr="002B5A44">
        <w:rPr>
          <w:szCs w:val="24"/>
        </w:rPr>
        <w:t>, pertaining to the following address:</w:t>
      </w:r>
    </w:p>
    <w:p w14:paraId="6E9B84AC" w14:textId="77777777" w:rsidR="00235B94" w:rsidRPr="002B5A44" w:rsidRDefault="00235B94" w:rsidP="00235B94">
      <w:pPr>
        <w:rPr>
          <w:szCs w:val="24"/>
        </w:rPr>
      </w:pPr>
    </w:p>
    <w:p w14:paraId="5F3DB178" w14:textId="2B2426CB" w:rsidR="00235B94" w:rsidRPr="002B5A44" w:rsidRDefault="007575B2" w:rsidP="00235B94">
      <w:pPr>
        <w:numPr>
          <w:ilvl w:val="0"/>
          <w:numId w:val="1"/>
        </w:numPr>
        <w:overflowPunct/>
        <w:autoSpaceDE/>
        <w:adjustRightInd/>
        <w:spacing w:line="252" w:lineRule="auto"/>
        <w:rPr>
          <w:szCs w:val="24"/>
        </w:rPr>
      </w:pPr>
      <w:r w:rsidRPr="002B5A44">
        <w:rPr>
          <w:szCs w:val="24"/>
        </w:rPr>
        <w:t xml:space="preserve">305 </w:t>
      </w:r>
      <w:proofErr w:type="spellStart"/>
      <w:r w:rsidRPr="002B5A44">
        <w:rPr>
          <w:szCs w:val="24"/>
        </w:rPr>
        <w:t>Elberon</w:t>
      </w:r>
      <w:proofErr w:type="spellEnd"/>
      <w:r w:rsidR="00235B94" w:rsidRPr="002B5A44">
        <w:rPr>
          <w:szCs w:val="24"/>
        </w:rPr>
        <w:t xml:space="preserve"> Avenue, Allenhurst, NJ 07711 Block 1</w:t>
      </w:r>
      <w:r w:rsidRPr="002B5A44">
        <w:rPr>
          <w:szCs w:val="24"/>
        </w:rPr>
        <w:t>6</w:t>
      </w:r>
      <w:r w:rsidR="00235B94" w:rsidRPr="002B5A44">
        <w:rPr>
          <w:szCs w:val="24"/>
        </w:rPr>
        <w:t xml:space="preserve">, Lot </w:t>
      </w:r>
      <w:r w:rsidRPr="002B5A44">
        <w:rPr>
          <w:szCs w:val="24"/>
        </w:rPr>
        <w:t>12</w:t>
      </w:r>
    </w:p>
    <w:p w14:paraId="5CCE3384" w14:textId="77777777" w:rsidR="00235B94" w:rsidRPr="002B5A44" w:rsidRDefault="00235B94" w:rsidP="00235B94">
      <w:pPr>
        <w:ind w:left="720"/>
        <w:contextualSpacing/>
        <w:rPr>
          <w:szCs w:val="24"/>
        </w:rPr>
      </w:pPr>
    </w:p>
    <w:p w14:paraId="6D9B3082" w14:textId="77777777" w:rsidR="00235B94" w:rsidRPr="002B5A44" w:rsidRDefault="00235B94" w:rsidP="00235B94">
      <w:pPr>
        <w:numPr>
          <w:ilvl w:val="0"/>
          <w:numId w:val="2"/>
        </w:numPr>
        <w:overflowPunct/>
        <w:autoSpaceDE/>
        <w:adjustRightInd/>
        <w:spacing w:line="252" w:lineRule="auto"/>
        <w:ind w:left="720"/>
        <w:rPr>
          <w:szCs w:val="24"/>
        </w:rPr>
      </w:pPr>
      <w:r w:rsidRPr="002B5A44">
        <w:rPr>
          <w:szCs w:val="24"/>
        </w:rPr>
        <w:t>A thorough search was conducted of our records which discovered:</w:t>
      </w:r>
    </w:p>
    <w:p w14:paraId="3F0E6847" w14:textId="4212FE49" w:rsidR="007575B2" w:rsidRPr="00FC7C8E" w:rsidRDefault="004975D8" w:rsidP="00FC7C8E">
      <w:pPr>
        <w:ind w:left="720"/>
        <w:rPr>
          <w:szCs w:val="24"/>
        </w:rPr>
      </w:pPr>
      <w:r w:rsidRPr="00FC7C8E">
        <w:rPr>
          <w:szCs w:val="24"/>
        </w:rPr>
        <w:t>There are no records responsive to your request</w:t>
      </w:r>
      <w:r w:rsidR="00FC7C8E" w:rsidRPr="00FC7C8E">
        <w:rPr>
          <w:szCs w:val="24"/>
        </w:rPr>
        <w:t>: there are no</w:t>
      </w:r>
      <w:r w:rsidRPr="00FC7C8E">
        <w:rPr>
          <w:szCs w:val="24"/>
        </w:rPr>
        <w:t xml:space="preserve"> construction permit</w:t>
      </w:r>
      <w:r w:rsidR="00FC7C8E" w:rsidRPr="00FC7C8E">
        <w:rPr>
          <w:szCs w:val="24"/>
        </w:rPr>
        <w:t>s</w:t>
      </w:r>
      <w:r w:rsidRPr="00FC7C8E">
        <w:rPr>
          <w:szCs w:val="24"/>
        </w:rPr>
        <w:t xml:space="preserve">, </w:t>
      </w:r>
      <w:r w:rsidR="008A563F" w:rsidRPr="00FC7C8E">
        <w:rPr>
          <w:szCs w:val="24"/>
        </w:rPr>
        <w:t>property survey, proof of decommissioned oil tank, DFT letter</w:t>
      </w:r>
      <w:r w:rsidR="003A0F76" w:rsidRPr="00FC7C8E">
        <w:rPr>
          <w:szCs w:val="24"/>
        </w:rPr>
        <w:t xml:space="preserve">, septic plans, </w:t>
      </w:r>
      <w:r w:rsidR="002B5A44" w:rsidRPr="00FC7C8E">
        <w:rPr>
          <w:szCs w:val="24"/>
        </w:rPr>
        <w:t>as built</w:t>
      </w:r>
      <w:r w:rsidR="003A0F76" w:rsidRPr="00FC7C8E">
        <w:rPr>
          <w:szCs w:val="24"/>
        </w:rPr>
        <w:t xml:space="preserve">, repairs, </w:t>
      </w:r>
      <w:r w:rsidR="00FF16E1" w:rsidRPr="00FC7C8E">
        <w:rPr>
          <w:szCs w:val="24"/>
        </w:rPr>
        <w:t xml:space="preserve">or septic system. </w:t>
      </w:r>
    </w:p>
    <w:p w14:paraId="32902209" w14:textId="77777777" w:rsidR="00756AFF" w:rsidRDefault="00756AFF" w:rsidP="00FF16E1">
      <w:pPr>
        <w:rPr>
          <w:szCs w:val="24"/>
        </w:rPr>
      </w:pPr>
    </w:p>
    <w:p w14:paraId="1195BA56" w14:textId="53F23993" w:rsidR="00FF16E1" w:rsidRPr="002B5A44" w:rsidRDefault="003737EE" w:rsidP="00FF16E1">
      <w:pPr>
        <w:rPr>
          <w:szCs w:val="24"/>
        </w:rPr>
      </w:pPr>
      <w:r>
        <w:rPr>
          <w:szCs w:val="24"/>
        </w:rPr>
        <w:t>T</w:t>
      </w:r>
      <w:r w:rsidR="0004086B" w:rsidRPr="002B5A44">
        <w:rPr>
          <w:szCs w:val="24"/>
        </w:rPr>
        <w:t xml:space="preserve">his office only handles the issuance of construction permits </w:t>
      </w:r>
      <w:r w:rsidR="00CE6BEA" w:rsidRPr="002B5A44">
        <w:rPr>
          <w:szCs w:val="24"/>
        </w:rPr>
        <w:t xml:space="preserve">for Allenhurst. Permits for the septic system would be maintained through </w:t>
      </w:r>
      <w:r w:rsidR="00D24387" w:rsidRPr="002B5A44">
        <w:rPr>
          <w:szCs w:val="24"/>
        </w:rPr>
        <w:t xml:space="preserve">Monmouth County Department of Public Safety </w:t>
      </w:r>
      <w:r w:rsidR="00912789" w:rsidRPr="002B5A44">
        <w:rPr>
          <w:szCs w:val="24"/>
        </w:rPr>
        <w:t xml:space="preserve">and Health. Please contact them for the information you are requesting. </w:t>
      </w:r>
    </w:p>
    <w:p w14:paraId="46EF4F7A" w14:textId="1A59DAE7" w:rsidR="00CB15F6" w:rsidRPr="002B5A44" w:rsidRDefault="00CB15F6" w:rsidP="00FF16E1">
      <w:pPr>
        <w:rPr>
          <w:szCs w:val="24"/>
        </w:rPr>
      </w:pPr>
      <w:r w:rsidRPr="002B5A44">
        <w:rPr>
          <w:szCs w:val="24"/>
        </w:rPr>
        <w:t>Zoning permit/</w:t>
      </w:r>
      <w:r w:rsidR="00071DEF" w:rsidRPr="002B5A44">
        <w:rPr>
          <w:szCs w:val="24"/>
        </w:rPr>
        <w:t>approvals</w:t>
      </w:r>
      <w:r w:rsidRPr="002B5A44">
        <w:rPr>
          <w:szCs w:val="24"/>
        </w:rPr>
        <w:t xml:space="preserve"> are handled </w:t>
      </w:r>
      <w:r w:rsidR="009B5D6E" w:rsidRPr="002B5A44">
        <w:rPr>
          <w:szCs w:val="24"/>
        </w:rPr>
        <w:t>by</w:t>
      </w:r>
      <w:r w:rsidR="009B5D6E">
        <w:rPr>
          <w:szCs w:val="24"/>
        </w:rPr>
        <w:t xml:space="preserve"> the Borough </w:t>
      </w:r>
      <w:r w:rsidR="000A232B">
        <w:rPr>
          <w:szCs w:val="24"/>
        </w:rPr>
        <w:t xml:space="preserve">of </w:t>
      </w:r>
      <w:r w:rsidR="000A232B" w:rsidRPr="002B5A44">
        <w:rPr>
          <w:szCs w:val="24"/>
        </w:rPr>
        <w:t>Allenhurst</w:t>
      </w:r>
      <w:r w:rsidR="00071DEF" w:rsidRPr="002B5A44">
        <w:rPr>
          <w:szCs w:val="24"/>
        </w:rPr>
        <w:t xml:space="preserve">, you should contact them directly for that </w:t>
      </w:r>
      <w:r w:rsidR="00195FF8" w:rsidRPr="002B5A44">
        <w:rPr>
          <w:szCs w:val="24"/>
        </w:rPr>
        <w:t xml:space="preserve">information. New Jersey Department of Environmental Health </w:t>
      </w:r>
      <w:r w:rsidR="00AA2171" w:rsidRPr="002B5A44">
        <w:rPr>
          <w:szCs w:val="24"/>
        </w:rPr>
        <w:t xml:space="preserve">might have records regarding </w:t>
      </w:r>
      <w:r w:rsidR="00065228" w:rsidRPr="002B5A44">
        <w:rPr>
          <w:szCs w:val="24"/>
        </w:rPr>
        <w:t xml:space="preserve">oil tank abandoned or removal. </w:t>
      </w:r>
    </w:p>
    <w:p w14:paraId="1D336078" w14:textId="77777777" w:rsidR="007575B2" w:rsidRPr="002B5A44" w:rsidRDefault="007575B2" w:rsidP="00235B94">
      <w:pPr>
        <w:rPr>
          <w:szCs w:val="24"/>
        </w:rPr>
      </w:pPr>
    </w:p>
    <w:p w14:paraId="1FA77266" w14:textId="21511822" w:rsidR="00235B94" w:rsidRPr="002B5A44" w:rsidRDefault="00235B94" w:rsidP="00235B94">
      <w:pPr>
        <w:rPr>
          <w:szCs w:val="24"/>
        </w:rPr>
      </w:pPr>
      <w:r w:rsidRPr="002B5A44">
        <w:rPr>
          <w:szCs w:val="24"/>
        </w:rPr>
        <w:t>OPRA request C21</w:t>
      </w:r>
      <w:r w:rsidR="007575B2" w:rsidRPr="002B5A44">
        <w:rPr>
          <w:szCs w:val="24"/>
        </w:rPr>
        <w:t>7</w:t>
      </w:r>
      <w:r w:rsidR="0036447A" w:rsidRPr="002B5A44">
        <w:rPr>
          <w:szCs w:val="24"/>
        </w:rPr>
        <w:t>929</w:t>
      </w:r>
      <w:r w:rsidRPr="002B5A44">
        <w:rPr>
          <w:szCs w:val="24"/>
        </w:rPr>
        <w:t xml:space="preserve"> is hereby deemed to be closed. Please do not hesitate to contact me if you have any questions.</w:t>
      </w:r>
    </w:p>
    <w:p w14:paraId="75DC6B8C" w14:textId="77777777" w:rsidR="00235B94" w:rsidRPr="002B5A44" w:rsidRDefault="00235B94" w:rsidP="00235B94">
      <w:pPr>
        <w:rPr>
          <w:szCs w:val="24"/>
        </w:rPr>
      </w:pPr>
    </w:p>
    <w:p w14:paraId="1B792C68" w14:textId="4F9F3537" w:rsidR="00235B94" w:rsidRPr="002B5A44" w:rsidRDefault="00235B94" w:rsidP="00E65860">
      <w:pPr>
        <w:tabs>
          <w:tab w:val="left" w:pos="4050"/>
        </w:tabs>
        <w:rPr>
          <w:szCs w:val="24"/>
        </w:rPr>
      </w:pPr>
      <w:r w:rsidRPr="002B5A44">
        <w:rPr>
          <w:szCs w:val="24"/>
        </w:rPr>
        <w:t>Sincerely,</w:t>
      </w:r>
      <w:r w:rsidRPr="002B5A44">
        <w:rPr>
          <w:szCs w:val="24"/>
        </w:rPr>
        <w:tab/>
      </w:r>
    </w:p>
    <w:p w14:paraId="1D8D8D61" w14:textId="77777777" w:rsidR="00E65860" w:rsidRPr="00E65860" w:rsidRDefault="00E65860" w:rsidP="00E65860">
      <w:pPr>
        <w:overflowPunct/>
        <w:autoSpaceDE/>
        <w:autoSpaceDN/>
        <w:adjustRightInd/>
        <w:rPr>
          <w:rFonts w:ascii="Calibri" w:eastAsia="Calibri" w:hAnsi="Calibri" w:cs="Calibri"/>
          <w:szCs w:val="24"/>
        </w:rPr>
      </w:pPr>
      <w:r w:rsidRPr="00E65860">
        <w:rPr>
          <w:rFonts w:ascii="Brush Script MT" w:eastAsia="Calibri" w:hAnsi="Brush Script MT" w:cs="Calibri"/>
          <w:color w:val="4472C4"/>
          <w:szCs w:val="24"/>
        </w:rPr>
        <w:t>Marie L. Reese</w:t>
      </w:r>
    </w:p>
    <w:p w14:paraId="05E38359" w14:textId="77777777" w:rsidR="00235B94" w:rsidRPr="002B5A44" w:rsidRDefault="00235B94" w:rsidP="00235B94">
      <w:pPr>
        <w:rPr>
          <w:szCs w:val="24"/>
        </w:rPr>
      </w:pPr>
      <w:r w:rsidRPr="002B5A44">
        <w:rPr>
          <w:szCs w:val="24"/>
        </w:rPr>
        <w:t>Marie L. Reese</w:t>
      </w:r>
    </w:p>
    <w:p w14:paraId="043293D9" w14:textId="77777777" w:rsidR="00235B94" w:rsidRPr="002B5A44" w:rsidRDefault="00235B94" w:rsidP="00235B94">
      <w:pPr>
        <w:rPr>
          <w:szCs w:val="24"/>
        </w:rPr>
      </w:pPr>
      <w:r w:rsidRPr="002B5A44">
        <w:rPr>
          <w:szCs w:val="24"/>
        </w:rPr>
        <w:t>OPRA Custodian</w:t>
      </w:r>
    </w:p>
    <w:p w14:paraId="235EAD3F" w14:textId="77777777" w:rsidR="00235B94" w:rsidRPr="002B5A44" w:rsidRDefault="00235B94" w:rsidP="00235B94">
      <w:pPr>
        <w:rPr>
          <w:szCs w:val="24"/>
        </w:rPr>
      </w:pPr>
      <w:r w:rsidRPr="002B5A44">
        <w:rPr>
          <w:szCs w:val="24"/>
        </w:rPr>
        <w:t>Office of State &amp; Local Code Inspections</w:t>
      </w:r>
    </w:p>
    <w:p w14:paraId="5917033A" w14:textId="02291352" w:rsidR="00235B94" w:rsidRPr="002B5A44" w:rsidRDefault="00235B94" w:rsidP="00235B94">
      <w:pPr>
        <w:rPr>
          <w:szCs w:val="24"/>
        </w:rPr>
      </w:pPr>
      <w:r w:rsidRPr="002B5A44">
        <w:rPr>
          <w:szCs w:val="24"/>
        </w:rPr>
        <w:t>Southern Regional Office</w:t>
      </w:r>
    </w:p>
    <w:sectPr w:rsidR="00235B94" w:rsidRPr="002B5A44" w:rsidSect="003C126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9E05" w14:textId="77777777" w:rsidR="003C1266" w:rsidRDefault="003C1266">
      <w:r>
        <w:separator/>
      </w:r>
    </w:p>
  </w:endnote>
  <w:endnote w:type="continuationSeparator" w:id="0">
    <w:p w14:paraId="4F099C9D" w14:textId="77777777" w:rsidR="003C1266" w:rsidRDefault="003C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73DE"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70D0E1"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4515" w14:textId="77777777" w:rsidR="00032951" w:rsidRPr="006E10FD" w:rsidRDefault="00032951" w:rsidP="0058100B">
    <w:pPr>
      <w:pStyle w:val="Footer"/>
      <w:framePr w:wrap="around" w:vAnchor="text" w:hAnchor="margin" w:xAlign="right" w:y="1"/>
      <w:rPr>
        <w:rStyle w:val="PageNumber"/>
        <w:sz w:val="20"/>
      </w:rPr>
    </w:pPr>
    <w:r w:rsidRPr="006E10FD">
      <w:rPr>
        <w:rStyle w:val="PageNumber"/>
        <w:sz w:val="20"/>
      </w:rPr>
      <w:fldChar w:fldCharType="begin"/>
    </w:r>
    <w:r w:rsidRPr="006E10FD">
      <w:rPr>
        <w:rStyle w:val="PageNumber"/>
        <w:sz w:val="20"/>
      </w:rPr>
      <w:instrText xml:space="preserve">PAGE  </w:instrText>
    </w:r>
    <w:r w:rsidRPr="006E10FD">
      <w:rPr>
        <w:rStyle w:val="PageNumber"/>
        <w:sz w:val="20"/>
      </w:rPr>
      <w:fldChar w:fldCharType="separate"/>
    </w:r>
    <w:r w:rsidR="003D2AD8">
      <w:rPr>
        <w:rStyle w:val="PageNumber"/>
        <w:noProof/>
        <w:sz w:val="20"/>
      </w:rPr>
      <w:t>2</w:t>
    </w:r>
    <w:r w:rsidRPr="006E10FD">
      <w:rPr>
        <w:rStyle w:val="PageNumber"/>
        <w:sz w:val="20"/>
      </w:rPr>
      <w:fldChar w:fldCharType="end"/>
    </w:r>
  </w:p>
  <w:p w14:paraId="71B8376E"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3AA2" w14:textId="422E3AC0" w:rsidR="00032951" w:rsidRDefault="001A149A">
    <w:pPr>
      <w:pStyle w:val="Footer"/>
    </w:pPr>
    <w:r>
      <w:rPr>
        <w:noProof/>
      </w:rPr>
      <w:drawing>
        <wp:anchor distT="0" distB="0" distL="114300" distR="114300" simplePos="0" relativeHeight="251657728" behindDoc="1" locked="0" layoutInCell="1" allowOverlap="1" wp14:anchorId="454193D7" wp14:editId="3FEEF43A">
          <wp:simplePos x="0" y="0"/>
          <wp:positionH relativeFrom="column">
            <wp:posOffset>-666750</wp:posOffset>
          </wp:positionH>
          <wp:positionV relativeFrom="paragraph">
            <wp:posOffset>-320040</wp:posOffset>
          </wp:positionV>
          <wp:extent cx="790575" cy="4781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 xml:space="preserve">Printed on Recycled paper and </w:t>
    </w:r>
    <w:r w:rsidR="00DB735A" w:rsidRPr="00E00D40">
      <w:rPr>
        <w:i/>
        <w:iCs/>
        <w:color w:val="113661"/>
        <w:sz w:val="18"/>
        <w:szCs w:val="18"/>
      </w:rPr>
      <w:t>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296E" w14:textId="77777777" w:rsidR="003C1266" w:rsidRDefault="003C1266">
      <w:r>
        <w:separator/>
      </w:r>
    </w:p>
  </w:footnote>
  <w:footnote w:type="continuationSeparator" w:id="0">
    <w:p w14:paraId="232C9832" w14:textId="77777777" w:rsidR="003C1266" w:rsidRDefault="003C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22F4" w14:textId="77777777" w:rsidR="003D2AD8" w:rsidRDefault="003D2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06A1" w14:textId="77777777" w:rsidR="003D2AD8" w:rsidRDefault="003D2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0A2F" w14:textId="627E30C3" w:rsidR="00032951" w:rsidRDefault="001A149A" w:rsidP="00661C1E">
    <w:pPr>
      <w:pStyle w:val="Header"/>
      <w:ind w:left="-1440"/>
    </w:pPr>
    <w:r>
      <w:rPr>
        <w:noProof/>
      </w:rPr>
      <w:drawing>
        <wp:inline distT="0" distB="0" distL="0" distR="0" wp14:anchorId="2A70D253" wp14:editId="0F91ABF3">
          <wp:extent cx="7765415" cy="2129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415" cy="2129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D34"/>
    <w:multiLevelType w:val="multilevel"/>
    <w:tmpl w:val="52BC5F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1C2C7F"/>
    <w:multiLevelType w:val="hybridMultilevel"/>
    <w:tmpl w:val="C67AE89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1895B9E"/>
    <w:multiLevelType w:val="hybridMultilevel"/>
    <w:tmpl w:val="EAFAF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B66342"/>
    <w:multiLevelType w:val="hybridMultilevel"/>
    <w:tmpl w:val="5D9242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330172"/>
    <w:multiLevelType w:val="hybridMultilevel"/>
    <w:tmpl w:val="40E27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23011DD"/>
    <w:multiLevelType w:val="multilevel"/>
    <w:tmpl w:val="EED4D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36673B"/>
    <w:multiLevelType w:val="hybridMultilevel"/>
    <w:tmpl w:val="44D2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A54E1"/>
    <w:multiLevelType w:val="hybridMultilevel"/>
    <w:tmpl w:val="13DC6112"/>
    <w:lvl w:ilvl="0" w:tplc="0409000F">
      <w:start w:val="1"/>
      <w:numFmt w:val="decimal"/>
      <w:lvlText w:val="%1."/>
      <w:lvlJc w:val="left"/>
      <w:pPr>
        <w:ind w:left="135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470D0FEC"/>
    <w:multiLevelType w:val="hybridMultilevel"/>
    <w:tmpl w:val="42369D6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9" w15:restartNumberingAfterBreak="0">
    <w:nsid w:val="4C3968D3"/>
    <w:multiLevelType w:val="hybridMultilevel"/>
    <w:tmpl w:val="447839B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4D377FEE"/>
    <w:multiLevelType w:val="hybridMultilevel"/>
    <w:tmpl w:val="5B7866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E1078E3"/>
    <w:multiLevelType w:val="hybridMultilevel"/>
    <w:tmpl w:val="DF3A73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101DA8"/>
    <w:multiLevelType w:val="hybridMultilevel"/>
    <w:tmpl w:val="D3642C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3065DC6"/>
    <w:multiLevelType w:val="hybridMultilevel"/>
    <w:tmpl w:val="8C7CD3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73F5772"/>
    <w:multiLevelType w:val="hybridMultilevel"/>
    <w:tmpl w:val="26B2E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3B1E8B"/>
    <w:multiLevelType w:val="hybridMultilevel"/>
    <w:tmpl w:val="DA2C43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40445B"/>
    <w:multiLevelType w:val="hybridMultilevel"/>
    <w:tmpl w:val="272E5D6C"/>
    <w:lvl w:ilvl="0" w:tplc="0409000F">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7" w15:restartNumberingAfterBreak="0">
    <w:nsid w:val="658455A0"/>
    <w:multiLevelType w:val="hybridMultilevel"/>
    <w:tmpl w:val="280CBC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C582EF3"/>
    <w:multiLevelType w:val="multilevel"/>
    <w:tmpl w:val="CDBC2A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610961"/>
    <w:multiLevelType w:val="hybridMultilevel"/>
    <w:tmpl w:val="348AE7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736D6F76"/>
    <w:multiLevelType w:val="hybridMultilevel"/>
    <w:tmpl w:val="9A72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32006D"/>
    <w:multiLevelType w:val="multilevel"/>
    <w:tmpl w:val="EFBCA5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09138176">
    <w:abstractNumId w:val="4"/>
  </w:num>
  <w:num w:numId="2" w16cid:durableId="125122076">
    <w:abstractNumId w:val="8"/>
  </w:num>
  <w:num w:numId="3" w16cid:durableId="216598456">
    <w:abstractNumId w:val="7"/>
  </w:num>
  <w:num w:numId="4" w16cid:durableId="1026830023">
    <w:abstractNumId w:val="4"/>
  </w:num>
  <w:num w:numId="5" w16cid:durableId="1710377789">
    <w:abstractNumId w:val="8"/>
  </w:num>
  <w:num w:numId="6" w16cid:durableId="475924376">
    <w:abstractNumId w:val="19"/>
  </w:num>
  <w:num w:numId="7" w16cid:durableId="730617968">
    <w:abstractNumId w:val="4"/>
  </w:num>
  <w:num w:numId="8" w16cid:durableId="2093424502">
    <w:abstractNumId w:val="8"/>
  </w:num>
  <w:num w:numId="9" w16cid:durableId="1465855560">
    <w:abstractNumId w:val="4"/>
  </w:num>
  <w:num w:numId="10" w16cid:durableId="282660969">
    <w:abstractNumId w:val="8"/>
  </w:num>
  <w:num w:numId="11" w16cid:durableId="1007052747">
    <w:abstractNumId w:val="4"/>
  </w:num>
  <w:num w:numId="12" w16cid:durableId="2062366930">
    <w:abstractNumId w:val="8"/>
  </w:num>
  <w:num w:numId="13" w16cid:durableId="980111897">
    <w:abstractNumId w:val="7"/>
  </w:num>
  <w:num w:numId="14" w16cid:durableId="1122919809">
    <w:abstractNumId w:val="4"/>
  </w:num>
  <w:num w:numId="15" w16cid:durableId="960456478">
    <w:abstractNumId w:val="8"/>
  </w:num>
  <w:num w:numId="16" w16cid:durableId="130249014">
    <w:abstractNumId w:val="4"/>
  </w:num>
  <w:num w:numId="17" w16cid:durableId="134832932">
    <w:abstractNumId w:val="8"/>
  </w:num>
  <w:num w:numId="18" w16cid:durableId="1721443365">
    <w:abstractNumId w:val="15"/>
  </w:num>
  <w:num w:numId="19" w16cid:durableId="1184975709">
    <w:abstractNumId w:val="4"/>
  </w:num>
  <w:num w:numId="20" w16cid:durableId="1702588574">
    <w:abstractNumId w:val="8"/>
  </w:num>
  <w:num w:numId="21" w16cid:durableId="1564876140">
    <w:abstractNumId w:val="4"/>
  </w:num>
  <w:num w:numId="22" w16cid:durableId="1221863355">
    <w:abstractNumId w:val="8"/>
  </w:num>
  <w:num w:numId="23" w16cid:durableId="1340230988">
    <w:abstractNumId w:val="4"/>
  </w:num>
  <w:num w:numId="24" w16cid:durableId="420107886">
    <w:abstractNumId w:val="8"/>
  </w:num>
  <w:num w:numId="25" w16cid:durableId="1720938813">
    <w:abstractNumId w:val="4"/>
  </w:num>
  <w:num w:numId="26" w16cid:durableId="768550573">
    <w:abstractNumId w:val="8"/>
  </w:num>
  <w:num w:numId="27" w16cid:durableId="3279445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2780008">
    <w:abstractNumId w:val="4"/>
  </w:num>
  <w:num w:numId="29" w16cid:durableId="810754802">
    <w:abstractNumId w:val="8"/>
  </w:num>
  <w:num w:numId="30" w16cid:durableId="1930119758">
    <w:abstractNumId w:val="9"/>
  </w:num>
  <w:num w:numId="31" w16cid:durableId="731806058">
    <w:abstractNumId w:val="18"/>
  </w:num>
  <w:num w:numId="32" w16cid:durableId="32116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882385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7396744">
    <w:abstractNumId w:val="5"/>
  </w:num>
  <w:num w:numId="35" w16cid:durableId="1849759158">
    <w:abstractNumId w:val="4"/>
  </w:num>
  <w:num w:numId="36" w16cid:durableId="508179860">
    <w:abstractNumId w:val="8"/>
  </w:num>
  <w:num w:numId="37" w16cid:durableId="276446245">
    <w:abstractNumId w:val="4"/>
  </w:num>
  <w:num w:numId="38" w16cid:durableId="1637102895">
    <w:abstractNumId w:val="8"/>
  </w:num>
  <w:num w:numId="39" w16cid:durableId="1080517972">
    <w:abstractNumId w:val="4"/>
  </w:num>
  <w:num w:numId="40" w16cid:durableId="2023585679">
    <w:abstractNumId w:val="8"/>
  </w:num>
  <w:num w:numId="41" w16cid:durableId="655643617">
    <w:abstractNumId w:val="4"/>
  </w:num>
  <w:num w:numId="42" w16cid:durableId="1209488714">
    <w:abstractNumId w:val="8"/>
  </w:num>
  <w:num w:numId="43" w16cid:durableId="1618443771">
    <w:abstractNumId w:val="4"/>
  </w:num>
  <w:num w:numId="44" w16cid:durableId="634145914">
    <w:abstractNumId w:val="8"/>
  </w:num>
  <w:num w:numId="45" w16cid:durableId="1365979909">
    <w:abstractNumId w:val="4"/>
  </w:num>
  <w:num w:numId="46" w16cid:durableId="403577119">
    <w:abstractNumId w:val="8"/>
  </w:num>
  <w:num w:numId="47" w16cid:durableId="1436244866">
    <w:abstractNumId w:val="4"/>
  </w:num>
  <w:num w:numId="48" w16cid:durableId="96103896">
    <w:abstractNumId w:val="8"/>
  </w:num>
  <w:num w:numId="49" w16cid:durableId="7814136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9893766">
    <w:abstractNumId w:val="11"/>
  </w:num>
  <w:num w:numId="51" w16cid:durableId="173422057">
    <w:abstractNumId w:val="16"/>
  </w:num>
  <w:num w:numId="52" w16cid:durableId="936135937">
    <w:abstractNumId w:val="17"/>
  </w:num>
  <w:num w:numId="53" w16cid:durableId="2050643455">
    <w:abstractNumId w:val="13"/>
  </w:num>
  <w:num w:numId="54" w16cid:durableId="1885100853">
    <w:abstractNumId w:val="20"/>
  </w:num>
  <w:num w:numId="55" w16cid:durableId="370502156">
    <w:abstractNumId w:val="2"/>
  </w:num>
  <w:num w:numId="56" w16cid:durableId="1884752441">
    <w:abstractNumId w:val="12"/>
  </w:num>
  <w:num w:numId="57" w16cid:durableId="108359702">
    <w:abstractNumId w:val="6"/>
  </w:num>
  <w:num w:numId="58" w16cid:durableId="1924953267">
    <w:abstractNumId w:val="14"/>
  </w:num>
  <w:num w:numId="59" w16cid:durableId="157579965">
    <w:abstractNumId w:val="1"/>
  </w:num>
  <w:num w:numId="60" w16cid:durableId="1941184332">
    <w:abstractNumId w:val="1"/>
  </w:num>
  <w:num w:numId="61" w16cid:durableId="966009678">
    <w:abstractNumId w:val="3"/>
  </w:num>
  <w:num w:numId="62" w16cid:durableId="122678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A"/>
    <w:rsid w:val="000026C6"/>
    <w:rsid w:val="00003258"/>
    <w:rsid w:val="00003D32"/>
    <w:rsid w:val="000049DB"/>
    <w:rsid w:val="00004FE6"/>
    <w:rsid w:val="00005AFE"/>
    <w:rsid w:val="00006D66"/>
    <w:rsid w:val="00010302"/>
    <w:rsid w:val="0001193D"/>
    <w:rsid w:val="00011F44"/>
    <w:rsid w:val="00012151"/>
    <w:rsid w:val="00012254"/>
    <w:rsid w:val="00012C79"/>
    <w:rsid w:val="0001307A"/>
    <w:rsid w:val="00013A71"/>
    <w:rsid w:val="00015A24"/>
    <w:rsid w:val="0001625E"/>
    <w:rsid w:val="00022314"/>
    <w:rsid w:val="00023312"/>
    <w:rsid w:val="00023D6B"/>
    <w:rsid w:val="00025F83"/>
    <w:rsid w:val="00026045"/>
    <w:rsid w:val="00026082"/>
    <w:rsid w:val="0002711C"/>
    <w:rsid w:val="00027704"/>
    <w:rsid w:val="00027C2A"/>
    <w:rsid w:val="00030310"/>
    <w:rsid w:val="00031D61"/>
    <w:rsid w:val="00032951"/>
    <w:rsid w:val="00033718"/>
    <w:rsid w:val="00033D36"/>
    <w:rsid w:val="0003566B"/>
    <w:rsid w:val="000357BA"/>
    <w:rsid w:val="00035DFA"/>
    <w:rsid w:val="000360A8"/>
    <w:rsid w:val="00036B17"/>
    <w:rsid w:val="000375C7"/>
    <w:rsid w:val="00037838"/>
    <w:rsid w:val="00040611"/>
    <w:rsid w:val="0004086B"/>
    <w:rsid w:val="00040B96"/>
    <w:rsid w:val="00040D71"/>
    <w:rsid w:val="00043163"/>
    <w:rsid w:val="00043788"/>
    <w:rsid w:val="000439C3"/>
    <w:rsid w:val="00044D9C"/>
    <w:rsid w:val="00045803"/>
    <w:rsid w:val="00045BF8"/>
    <w:rsid w:val="000465BE"/>
    <w:rsid w:val="0004693D"/>
    <w:rsid w:val="00047B03"/>
    <w:rsid w:val="000507B9"/>
    <w:rsid w:val="000529F8"/>
    <w:rsid w:val="00052ADE"/>
    <w:rsid w:val="00053CA2"/>
    <w:rsid w:val="00053F4B"/>
    <w:rsid w:val="00054424"/>
    <w:rsid w:val="00055E09"/>
    <w:rsid w:val="0005727C"/>
    <w:rsid w:val="00061318"/>
    <w:rsid w:val="00061658"/>
    <w:rsid w:val="00061D2E"/>
    <w:rsid w:val="00062AAB"/>
    <w:rsid w:val="00064E71"/>
    <w:rsid w:val="00065228"/>
    <w:rsid w:val="0006618C"/>
    <w:rsid w:val="000661D8"/>
    <w:rsid w:val="00066701"/>
    <w:rsid w:val="00066D8E"/>
    <w:rsid w:val="00067630"/>
    <w:rsid w:val="00067ED7"/>
    <w:rsid w:val="00070229"/>
    <w:rsid w:val="00070596"/>
    <w:rsid w:val="00070EEA"/>
    <w:rsid w:val="000719F4"/>
    <w:rsid w:val="00071DEF"/>
    <w:rsid w:val="0007226B"/>
    <w:rsid w:val="000732D1"/>
    <w:rsid w:val="00073AF4"/>
    <w:rsid w:val="000743A5"/>
    <w:rsid w:val="00074687"/>
    <w:rsid w:val="0007517E"/>
    <w:rsid w:val="000754A5"/>
    <w:rsid w:val="00075E93"/>
    <w:rsid w:val="00076737"/>
    <w:rsid w:val="00076D55"/>
    <w:rsid w:val="00080016"/>
    <w:rsid w:val="000804B5"/>
    <w:rsid w:val="000805DA"/>
    <w:rsid w:val="000815F9"/>
    <w:rsid w:val="00081E3C"/>
    <w:rsid w:val="00081F25"/>
    <w:rsid w:val="0008229A"/>
    <w:rsid w:val="0008306A"/>
    <w:rsid w:val="000846FF"/>
    <w:rsid w:val="00085C23"/>
    <w:rsid w:val="0008636D"/>
    <w:rsid w:val="00090430"/>
    <w:rsid w:val="00091616"/>
    <w:rsid w:val="00095A3B"/>
    <w:rsid w:val="00096931"/>
    <w:rsid w:val="000A0A5C"/>
    <w:rsid w:val="000A131B"/>
    <w:rsid w:val="000A232B"/>
    <w:rsid w:val="000A37A0"/>
    <w:rsid w:val="000A4560"/>
    <w:rsid w:val="000A4E55"/>
    <w:rsid w:val="000A51D5"/>
    <w:rsid w:val="000A693D"/>
    <w:rsid w:val="000A6DE3"/>
    <w:rsid w:val="000A6FC6"/>
    <w:rsid w:val="000A78C1"/>
    <w:rsid w:val="000A7CAF"/>
    <w:rsid w:val="000B10A4"/>
    <w:rsid w:val="000B192B"/>
    <w:rsid w:val="000B2D12"/>
    <w:rsid w:val="000B3DC3"/>
    <w:rsid w:val="000B3FBA"/>
    <w:rsid w:val="000B4641"/>
    <w:rsid w:val="000B5609"/>
    <w:rsid w:val="000B5A3F"/>
    <w:rsid w:val="000B5E62"/>
    <w:rsid w:val="000B5F27"/>
    <w:rsid w:val="000B5F32"/>
    <w:rsid w:val="000B630F"/>
    <w:rsid w:val="000B6A9A"/>
    <w:rsid w:val="000B729D"/>
    <w:rsid w:val="000B74E2"/>
    <w:rsid w:val="000C1CE1"/>
    <w:rsid w:val="000C22B7"/>
    <w:rsid w:val="000C33FF"/>
    <w:rsid w:val="000C4BD6"/>
    <w:rsid w:val="000C5D57"/>
    <w:rsid w:val="000C5DF6"/>
    <w:rsid w:val="000C6CA8"/>
    <w:rsid w:val="000C7101"/>
    <w:rsid w:val="000D3E23"/>
    <w:rsid w:val="000D4064"/>
    <w:rsid w:val="000D4587"/>
    <w:rsid w:val="000D5BE1"/>
    <w:rsid w:val="000D67B5"/>
    <w:rsid w:val="000D6E06"/>
    <w:rsid w:val="000E05E3"/>
    <w:rsid w:val="000E0AD4"/>
    <w:rsid w:val="000E0E76"/>
    <w:rsid w:val="000E119A"/>
    <w:rsid w:val="000E2337"/>
    <w:rsid w:val="000E3758"/>
    <w:rsid w:val="000E3931"/>
    <w:rsid w:val="000E5580"/>
    <w:rsid w:val="000E6646"/>
    <w:rsid w:val="000E6E5A"/>
    <w:rsid w:val="000E73DE"/>
    <w:rsid w:val="000E75AF"/>
    <w:rsid w:val="000F0192"/>
    <w:rsid w:val="000F0EB7"/>
    <w:rsid w:val="000F4205"/>
    <w:rsid w:val="000F45F5"/>
    <w:rsid w:val="000F5756"/>
    <w:rsid w:val="000F786B"/>
    <w:rsid w:val="001011BC"/>
    <w:rsid w:val="00101446"/>
    <w:rsid w:val="001019FF"/>
    <w:rsid w:val="00101D31"/>
    <w:rsid w:val="0010266D"/>
    <w:rsid w:val="00104B80"/>
    <w:rsid w:val="001050EC"/>
    <w:rsid w:val="0010634D"/>
    <w:rsid w:val="00106CE3"/>
    <w:rsid w:val="0010719A"/>
    <w:rsid w:val="001076A1"/>
    <w:rsid w:val="00107B01"/>
    <w:rsid w:val="00107F0E"/>
    <w:rsid w:val="00110206"/>
    <w:rsid w:val="0011037C"/>
    <w:rsid w:val="00111ECA"/>
    <w:rsid w:val="001129AF"/>
    <w:rsid w:val="00112A4E"/>
    <w:rsid w:val="00112B00"/>
    <w:rsid w:val="00112EDA"/>
    <w:rsid w:val="001133C9"/>
    <w:rsid w:val="00113C17"/>
    <w:rsid w:val="00114801"/>
    <w:rsid w:val="00114AD1"/>
    <w:rsid w:val="00114BC7"/>
    <w:rsid w:val="00114C28"/>
    <w:rsid w:val="001156C3"/>
    <w:rsid w:val="00115DCF"/>
    <w:rsid w:val="001176D5"/>
    <w:rsid w:val="001178C6"/>
    <w:rsid w:val="0012213A"/>
    <w:rsid w:val="001236B2"/>
    <w:rsid w:val="001244AC"/>
    <w:rsid w:val="00124695"/>
    <w:rsid w:val="00124D17"/>
    <w:rsid w:val="001255FE"/>
    <w:rsid w:val="001268CB"/>
    <w:rsid w:val="00127145"/>
    <w:rsid w:val="00127219"/>
    <w:rsid w:val="00127F77"/>
    <w:rsid w:val="001302A3"/>
    <w:rsid w:val="00130F36"/>
    <w:rsid w:val="00131DCB"/>
    <w:rsid w:val="001357BB"/>
    <w:rsid w:val="001366A8"/>
    <w:rsid w:val="0013697E"/>
    <w:rsid w:val="00136D10"/>
    <w:rsid w:val="0013760D"/>
    <w:rsid w:val="00141003"/>
    <w:rsid w:val="00141055"/>
    <w:rsid w:val="00141B15"/>
    <w:rsid w:val="00141B76"/>
    <w:rsid w:val="0014235C"/>
    <w:rsid w:val="001437E4"/>
    <w:rsid w:val="00144423"/>
    <w:rsid w:val="00145872"/>
    <w:rsid w:val="00146091"/>
    <w:rsid w:val="001471E5"/>
    <w:rsid w:val="00151146"/>
    <w:rsid w:val="0015135E"/>
    <w:rsid w:val="001519DA"/>
    <w:rsid w:val="00151A71"/>
    <w:rsid w:val="001530DC"/>
    <w:rsid w:val="00153D62"/>
    <w:rsid w:val="00154C3D"/>
    <w:rsid w:val="001570E1"/>
    <w:rsid w:val="0015722A"/>
    <w:rsid w:val="00160957"/>
    <w:rsid w:val="00160A57"/>
    <w:rsid w:val="0016139F"/>
    <w:rsid w:val="001626F2"/>
    <w:rsid w:val="00162984"/>
    <w:rsid w:val="0016338C"/>
    <w:rsid w:val="0016508D"/>
    <w:rsid w:val="00165BC9"/>
    <w:rsid w:val="00165F29"/>
    <w:rsid w:val="00166702"/>
    <w:rsid w:val="00166DD3"/>
    <w:rsid w:val="00167432"/>
    <w:rsid w:val="00167D1D"/>
    <w:rsid w:val="00167E3B"/>
    <w:rsid w:val="00170112"/>
    <w:rsid w:val="00170B06"/>
    <w:rsid w:val="00170CF4"/>
    <w:rsid w:val="00170E7C"/>
    <w:rsid w:val="0017144F"/>
    <w:rsid w:val="0017294F"/>
    <w:rsid w:val="00172B0A"/>
    <w:rsid w:val="00172E14"/>
    <w:rsid w:val="00172F41"/>
    <w:rsid w:val="001767DD"/>
    <w:rsid w:val="00176E13"/>
    <w:rsid w:val="00176FAF"/>
    <w:rsid w:val="00177D65"/>
    <w:rsid w:val="0018042C"/>
    <w:rsid w:val="00181206"/>
    <w:rsid w:val="00181B0A"/>
    <w:rsid w:val="001829FC"/>
    <w:rsid w:val="0018350E"/>
    <w:rsid w:val="0018372E"/>
    <w:rsid w:val="00186F73"/>
    <w:rsid w:val="00187505"/>
    <w:rsid w:val="00191651"/>
    <w:rsid w:val="00191BF4"/>
    <w:rsid w:val="0019241F"/>
    <w:rsid w:val="001939C7"/>
    <w:rsid w:val="001943A0"/>
    <w:rsid w:val="0019568A"/>
    <w:rsid w:val="00195BA1"/>
    <w:rsid w:val="00195FF8"/>
    <w:rsid w:val="00196F8E"/>
    <w:rsid w:val="0019751A"/>
    <w:rsid w:val="00197547"/>
    <w:rsid w:val="001977B3"/>
    <w:rsid w:val="0019798E"/>
    <w:rsid w:val="00197EEA"/>
    <w:rsid w:val="001A0749"/>
    <w:rsid w:val="001A0D18"/>
    <w:rsid w:val="001A149A"/>
    <w:rsid w:val="001A1569"/>
    <w:rsid w:val="001A2D2A"/>
    <w:rsid w:val="001A40C4"/>
    <w:rsid w:val="001A44EF"/>
    <w:rsid w:val="001A4A67"/>
    <w:rsid w:val="001A53C9"/>
    <w:rsid w:val="001A6174"/>
    <w:rsid w:val="001A6393"/>
    <w:rsid w:val="001A68F8"/>
    <w:rsid w:val="001A6BF5"/>
    <w:rsid w:val="001A759C"/>
    <w:rsid w:val="001A7759"/>
    <w:rsid w:val="001B14A2"/>
    <w:rsid w:val="001B2113"/>
    <w:rsid w:val="001B22A7"/>
    <w:rsid w:val="001B3400"/>
    <w:rsid w:val="001B408D"/>
    <w:rsid w:val="001C04A1"/>
    <w:rsid w:val="001C06B2"/>
    <w:rsid w:val="001C0B64"/>
    <w:rsid w:val="001C12CE"/>
    <w:rsid w:val="001C2625"/>
    <w:rsid w:val="001C2E3B"/>
    <w:rsid w:val="001C4384"/>
    <w:rsid w:val="001C4607"/>
    <w:rsid w:val="001C4ED8"/>
    <w:rsid w:val="001C516E"/>
    <w:rsid w:val="001C622A"/>
    <w:rsid w:val="001D0D00"/>
    <w:rsid w:val="001D2AB7"/>
    <w:rsid w:val="001D3510"/>
    <w:rsid w:val="001D45B5"/>
    <w:rsid w:val="001D4FD7"/>
    <w:rsid w:val="001D71BB"/>
    <w:rsid w:val="001D7433"/>
    <w:rsid w:val="001D780B"/>
    <w:rsid w:val="001E0E25"/>
    <w:rsid w:val="001E11A1"/>
    <w:rsid w:val="001E155A"/>
    <w:rsid w:val="001E3190"/>
    <w:rsid w:val="001E5244"/>
    <w:rsid w:val="001E5432"/>
    <w:rsid w:val="001E5FBA"/>
    <w:rsid w:val="001E7349"/>
    <w:rsid w:val="001F0140"/>
    <w:rsid w:val="001F1DC9"/>
    <w:rsid w:val="001F2CCC"/>
    <w:rsid w:val="001F3B38"/>
    <w:rsid w:val="001F5BD2"/>
    <w:rsid w:val="001F641E"/>
    <w:rsid w:val="001F6DDB"/>
    <w:rsid w:val="00201C3B"/>
    <w:rsid w:val="00201F14"/>
    <w:rsid w:val="00202D40"/>
    <w:rsid w:val="002046F3"/>
    <w:rsid w:val="00205267"/>
    <w:rsid w:val="002068A3"/>
    <w:rsid w:val="002071ED"/>
    <w:rsid w:val="002072FA"/>
    <w:rsid w:val="002074D5"/>
    <w:rsid w:val="002076A1"/>
    <w:rsid w:val="0021067A"/>
    <w:rsid w:val="002114A0"/>
    <w:rsid w:val="002119E2"/>
    <w:rsid w:val="00212539"/>
    <w:rsid w:val="0021385D"/>
    <w:rsid w:val="00213B97"/>
    <w:rsid w:val="00214486"/>
    <w:rsid w:val="00214B3A"/>
    <w:rsid w:val="002158B4"/>
    <w:rsid w:val="00215F49"/>
    <w:rsid w:val="0021604D"/>
    <w:rsid w:val="00216BF8"/>
    <w:rsid w:val="00216EA9"/>
    <w:rsid w:val="00217069"/>
    <w:rsid w:val="00217108"/>
    <w:rsid w:val="00217369"/>
    <w:rsid w:val="00217E62"/>
    <w:rsid w:val="00220B90"/>
    <w:rsid w:val="00221078"/>
    <w:rsid w:val="00221424"/>
    <w:rsid w:val="002238B2"/>
    <w:rsid w:val="002249A8"/>
    <w:rsid w:val="00225251"/>
    <w:rsid w:val="00226DBB"/>
    <w:rsid w:val="00227FBD"/>
    <w:rsid w:val="002301EE"/>
    <w:rsid w:val="00230799"/>
    <w:rsid w:val="00230CEB"/>
    <w:rsid w:val="00233012"/>
    <w:rsid w:val="0023457D"/>
    <w:rsid w:val="002350B9"/>
    <w:rsid w:val="00235B94"/>
    <w:rsid w:val="00237167"/>
    <w:rsid w:val="00241390"/>
    <w:rsid w:val="00243353"/>
    <w:rsid w:val="0024694E"/>
    <w:rsid w:val="00246FC5"/>
    <w:rsid w:val="002502FB"/>
    <w:rsid w:val="00250E7C"/>
    <w:rsid w:val="00251CDC"/>
    <w:rsid w:val="00252536"/>
    <w:rsid w:val="0025373A"/>
    <w:rsid w:val="00254215"/>
    <w:rsid w:val="002557E8"/>
    <w:rsid w:val="00260EA6"/>
    <w:rsid w:val="00261590"/>
    <w:rsid w:val="002628F9"/>
    <w:rsid w:val="00263123"/>
    <w:rsid w:val="002644DC"/>
    <w:rsid w:val="00264694"/>
    <w:rsid w:val="00264908"/>
    <w:rsid w:val="002657F9"/>
    <w:rsid w:val="00265B21"/>
    <w:rsid w:val="002677AE"/>
    <w:rsid w:val="00270D8B"/>
    <w:rsid w:val="00272863"/>
    <w:rsid w:val="002742DF"/>
    <w:rsid w:val="002746F9"/>
    <w:rsid w:val="0027472A"/>
    <w:rsid w:val="00275493"/>
    <w:rsid w:val="002755BF"/>
    <w:rsid w:val="00275DD7"/>
    <w:rsid w:val="00277707"/>
    <w:rsid w:val="0028429E"/>
    <w:rsid w:val="002844BD"/>
    <w:rsid w:val="002859DA"/>
    <w:rsid w:val="00285DB6"/>
    <w:rsid w:val="0028721A"/>
    <w:rsid w:val="00287E8C"/>
    <w:rsid w:val="002910D7"/>
    <w:rsid w:val="002917B1"/>
    <w:rsid w:val="00291E8A"/>
    <w:rsid w:val="002921D2"/>
    <w:rsid w:val="002929E2"/>
    <w:rsid w:val="00293C16"/>
    <w:rsid w:val="00294587"/>
    <w:rsid w:val="002949DB"/>
    <w:rsid w:val="002959DA"/>
    <w:rsid w:val="002A1DE6"/>
    <w:rsid w:val="002A3294"/>
    <w:rsid w:val="002A33A6"/>
    <w:rsid w:val="002A349E"/>
    <w:rsid w:val="002A3554"/>
    <w:rsid w:val="002A42E0"/>
    <w:rsid w:val="002A42FA"/>
    <w:rsid w:val="002A4B66"/>
    <w:rsid w:val="002A655E"/>
    <w:rsid w:val="002A6F61"/>
    <w:rsid w:val="002B09AB"/>
    <w:rsid w:val="002B1A0A"/>
    <w:rsid w:val="002B2082"/>
    <w:rsid w:val="002B5A44"/>
    <w:rsid w:val="002B6395"/>
    <w:rsid w:val="002B687F"/>
    <w:rsid w:val="002B6FF9"/>
    <w:rsid w:val="002C0B4C"/>
    <w:rsid w:val="002C1AF5"/>
    <w:rsid w:val="002C296E"/>
    <w:rsid w:val="002C3D35"/>
    <w:rsid w:val="002C3E49"/>
    <w:rsid w:val="002C419B"/>
    <w:rsid w:val="002C489D"/>
    <w:rsid w:val="002C5C05"/>
    <w:rsid w:val="002C6B9D"/>
    <w:rsid w:val="002C6CE8"/>
    <w:rsid w:val="002C6DDD"/>
    <w:rsid w:val="002D1841"/>
    <w:rsid w:val="002D1AE3"/>
    <w:rsid w:val="002D26B4"/>
    <w:rsid w:val="002D3AF5"/>
    <w:rsid w:val="002D3D8E"/>
    <w:rsid w:val="002D443B"/>
    <w:rsid w:val="002D5516"/>
    <w:rsid w:val="002D731B"/>
    <w:rsid w:val="002D76C8"/>
    <w:rsid w:val="002E101A"/>
    <w:rsid w:val="002E1E15"/>
    <w:rsid w:val="002E361A"/>
    <w:rsid w:val="002E44F2"/>
    <w:rsid w:val="002F0058"/>
    <w:rsid w:val="002F1F47"/>
    <w:rsid w:val="002F3E32"/>
    <w:rsid w:val="002F4A71"/>
    <w:rsid w:val="002F4EEB"/>
    <w:rsid w:val="002F5D66"/>
    <w:rsid w:val="002F63CB"/>
    <w:rsid w:val="002F6BF3"/>
    <w:rsid w:val="002F71AC"/>
    <w:rsid w:val="002F7274"/>
    <w:rsid w:val="002F734F"/>
    <w:rsid w:val="002F7C69"/>
    <w:rsid w:val="00300227"/>
    <w:rsid w:val="00301C47"/>
    <w:rsid w:val="00302315"/>
    <w:rsid w:val="003035DA"/>
    <w:rsid w:val="00303FE4"/>
    <w:rsid w:val="003045A2"/>
    <w:rsid w:val="00304BBD"/>
    <w:rsid w:val="00305F4E"/>
    <w:rsid w:val="003067BB"/>
    <w:rsid w:val="0030731A"/>
    <w:rsid w:val="00307FA3"/>
    <w:rsid w:val="003109D3"/>
    <w:rsid w:val="00310E41"/>
    <w:rsid w:val="0031171A"/>
    <w:rsid w:val="003147AE"/>
    <w:rsid w:val="003165CB"/>
    <w:rsid w:val="003169C6"/>
    <w:rsid w:val="0032150F"/>
    <w:rsid w:val="00322EC2"/>
    <w:rsid w:val="00323B01"/>
    <w:rsid w:val="00324F67"/>
    <w:rsid w:val="00324FC0"/>
    <w:rsid w:val="0032562E"/>
    <w:rsid w:val="00325E3D"/>
    <w:rsid w:val="00326824"/>
    <w:rsid w:val="00327788"/>
    <w:rsid w:val="00327DFA"/>
    <w:rsid w:val="00327EC0"/>
    <w:rsid w:val="00327FA6"/>
    <w:rsid w:val="0033184D"/>
    <w:rsid w:val="00332F1C"/>
    <w:rsid w:val="0033532E"/>
    <w:rsid w:val="003365B6"/>
    <w:rsid w:val="00340AFD"/>
    <w:rsid w:val="00341E13"/>
    <w:rsid w:val="00342192"/>
    <w:rsid w:val="00342FB8"/>
    <w:rsid w:val="003445DA"/>
    <w:rsid w:val="003449E8"/>
    <w:rsid w:val="00345FD4"/>
    <w:rsid w:val="00351528"/>
    <w:rsid w:val="00352ACB"/>
    <w:rsid w:val="00352F97"/>
    <w:rsid w:val="003558DC"/>
    <w:rsid w:val="003579AE"/>
    <w:rsid w:val="00357C07"/>
    <w:rsid w:val="00361E2B"/>
    <w:rsid w:val="003635B0"/>
    <w:rsid w:val="0036362A"/>
    <w:rsid w:val="00363C7F"/>
    <w:rsid w:val="0036447A"/>
    <w:rsid w:val="003653CB"/>
    <w:rsid w:val="003658B8"/>
    <w:rsid w:val="00366591"/>
    <w:rsid w:val="00366BA1"/>
    <w:rsid w:val="00367727"/>
    <w:rsid w:val="003678D6"/>
    <w:rsid w:val="003703D3"/>
    <w:rsid w:val="00370889"/>
    <w:rsid w:val="00370A27"/>
    <w:rsid w:val="00371B33"/>
    <w:rsid w:val="00371C90"/>
    <w:rsid w:val="00371CDB"/>
    <w:rsid w:val="00371FAA"/>
    <w:rsid w:val="00372A84"/>
    <w:rsid w:val="0037301B"/>
    <w:rsid w:val="003737EE"/>
    <w:rsid w:val="00373DB0"/>
    <w:rsid w:val="0037479E"/>
    <w:rsid w:val="00377C85"/>
    <w:rsid w:val="00377E81"/>
    <w:rsid w:val="0038049C"/>
    <w:rsid w:val="00380FFA"/>
    <w:rsid w:val="0038223D"/>
    <w:rsid w:val="003826E4"/>
    <w:rsid w:val="00382708"/>
    <w:rsid w:val="00382E7B"/>
    <w:rsid w:val="00383D84"/>
    <w:rsid w:val="003845C9"/>
    <w:rsid w:val="003847DC"/>
    <w:rsid w:val="0038523B"/>
    <w:rsid w:val="003852D0"/>
    <w:rsid w:val="003856A3"/>
    <w:rsid w:val="00385BCE"/>
    <w:rsid w:val="00386440"/>
    <w:rsid w:val="0038665E"/>
    <w:rsid w:val="00386D30"/>
    <w:rsid w:val="00387048"/>
    <w:rsid w:val="003877D7"/>
    <w:rsid w:val="003905A1"/>
    <w:rsid w:val="00391442"/>
    <w:rsid w:val="003916E5"/>
    <w:rsid w:val="0039174B"/>
    <w:rsid w:val="00391776"/>
    <w:rsid w:val="00391BEB"/>
    <w:rsid w:val="00392464"/>
    <w:rsid w:val="00394107"/>
    <w:rsid w:val="00394B05"/>
    <w:rsid w:val="00394BE0"/>
    <w:rsid w:val="00394D8F"/>
    <w:rsid w:val="003A05E0"/>
    <w:rsid w:val="003A0F76"/>
    <w:rsid w:val="003A172C"/>
    <w:rsid w:val="003A1AC5"/>
    <w:rsid w:val="003A1D2F"/>
    <w:rsid w:val="003A21B5"/>
    <w:rsid w:val="003A25BF"/>
    <w:rsid w:val="003A2860"/>
    <w:rsid w:val="003A2CE4"/>
    <w:rsid w:val="003A336B"/>
    <w:rsid w:val="003A39C4"/>
    <w:rsid w:val="003A39E6"/>
    <w:rsid w:val="003A3CD3"/>
    <w:rsid w:val="003A4DAB"/>
    <w:rsid w:val="003A56C5"/>
    <w:rsid w:val="003A783F"/>
    <w:rsid w:val="003A7884"/>
    <w:rsid w:val="003B115C"/>
    <w:rsid w:val="003B2928"/>
    <w:rsid w:val="003B2C6B"/>
    <w:rsid w:val="003B2F16"/>
    <w:rsid w:val="003B3270"/>
    <w:rsid w:val="003B3EF7"/>
    <w:rsid w:val="003B539C"/>
    <w:rsid w:val="003C009A"/>
    <w:rsid w:val="003C0594"/>
    <w:rsid w:val="003C1266"/>
    <w:rsid w:val="003C2A1A"/>
    <w:rsid w:val="003C39F0"/>
    <w:rsid w:val="003C3CD9"/>
    <w:rsid w:val="003C6097"/>
    <w:rsid w:val="003C7C30"/>
    <w:rsid w:val="003D0672"/>
    <w:rsid w:val="003D1237"/>
    <w:rsid w:val="003D1FDD"/>
    <w:rsid w:val="003D2AD8"/>
    <w:rsid w:val="003D2DE7"/>
    <w:rsid w:val="003D394A"/>
    <w:rsid w:val="003D53AE"/>
    <w:rsid w:val="003D5F61"/>
    <w:rsid w:val="003D630C"/>
    <w:rsid w:val="003D6613"/>
    <w:rsid w:val="003D671B"/>
    <w:rsid w:val="003D6911"/>
    <w:rsid w:val="003E0653"/>
    <w:rsid w:val="003E0A89"/>
    <w:rsid w:val="003E1466"/>
    <w:rsid w:val="003E29CA"/>
    <w:rsid w:val="003E4230"/>
    <w:rsid w:val="003E48D5"/>
    <w:rsid w:val="003E4BBE"/>
    <w:rsid w:val="003E574F"/>
    <w:rsid w:val="003E66B9"/>
    <w:rsid w:val="003E7664"/>
    <w:rsid w:val="003F0370"/>
    <w:rsid w:val="003F1431"/>
    <w:rsid w:val="003F1FF9"/>
    <w:rsid w:val="003F24A2"/>
    <w:rsid w:val="003F383F"/>
    <w:rsid w:val="003F58CF"/>
    <w:rsid w:val="003F5CBD"/>
    <w:rsid w:val="003F79BA"/>
    <w:rsid w:val="00401233"/>
    <w:rsid w:val="00401DD3"/>
    <w:rsid w:val="00403217"/>
    <w:rsid w:val="00404622"/>
    <w:rsid w:val="0040470A"/>
    <w:rsid w:val="00404AC0"/>
    <w:rsid w:val="00404B0C"/>
    <w:rsid w:val="00404B42"/>
    <w:rsid w:val="00404FF1"/>
    <w:rsid w:val="00406619"/>
    <w:rsid w:val="00406AE6"/>
    <w:rsid w:val="00406E05"/>
    <w:rsid w:val="00411E75"/>
    <w:rsid w:val="004137BD"/>
    <w:rsid w:val="00413F8F"/>
    <w:rsid w:val="00415293"/>
    <w:rsid w:val="00415793"/>
    <w:rsid w:val="0041678A"/>
    <w:rsid w:val="004174B0"/>
    <w:rsid w:val="004200C3"/>
    <w:rsid w:val="0042130F"/>
    <w:rsid w:val="00421558"/>
    <w:rsid w:val="00422547"/>
    <w:rsid w:val="00422E73"/>
    <w:rsid w:val="00423153"/>
    <w:rsid w:val="004249E5"/>
    <w:rsid w:val="00424A49"/>
    <w:rsid w:val="004250C4"/>
    <w:rsid w:val="0042615B"/>
    <w:rsid w:val="00426C40"/>
    <w:rsid w:val="004305A1"/>
    <w:rsid w:val="004318DB"/>
    <w:rsid w:val="004324C2"/>
    <w:rsid w:val="00433FA3"/>
    <w:rsid w:val="00434775"/>
    <w:rsid w:val="00434AD5"/>
    <w:rsid w:val="00435E9E"/>
    <w:rsid w:val="0043600A"/>
    <w:rsid w:val="004368AE"/>
    <w:rsid w:val="00436C28"/>
    <w:rsid w:val="00437CB6"/>
    <w:rsid w:val="00443ED8"/>
    <w:rsid w:val="00444E8B"/>
    <w:rsid w:val="004453FF"/>
    <w:rsid w:val="004454D6"/>
    <w:rsid w:val="00445AE9"/>
    <w:rsid w:val="0044751E"/>
    <w:rsid w:val="00450271"/>
    <w:rsid w:val="00450AB4"/>
    <w:rsid w:val="00451415"/>
    <w:rsid w:val="00452D21"/>
    <w:rsid w:val="004536AC"/>
    <w:rsid w:val="00453710"/>
    <w:rsid w:val="00453B24"/>
    <w:rsid w:val="00453F74"/>
    <w:rsid w:val="00455F87"/>
    <w:rsid w:val="0045666B"/>
    <w:rsid w:val="00456A5D"/>
    <w:rsid w:val="00457602"/>
    <w:rsid w:val="0045790C"/>
    <w:rsid w:val="004608C5"/>
    <w:rsid w:val="0046144F"/>
    <w:rsid w:val="004626E5"/>
    <w:rsid w:val="004629FB"/>
    <w:rsid w:val="004631E3"/>
    <w:rsid w:val="00464D7C"/>
    <w:rsid w:val="00465B4C"/>
    <w:rsid w:val="00465E3F"/>
    <w:rsid w:val="00466C56"/>
    <w:rsid w:val="00466F55"/>
    <w:rsid w:val="004675C8"/>
    <w:rsid w:val="0047047B"/>
    <w:rsid w:val="00470480"/>
    <w:rsid w:val="00471339"/>
    <w:rsid w:val="00471420"/>
    <w:rsid w:val="00471636"/>
    <w:rsid w:val="00471F5B"/>
    <w:rsid w:val="0047221C"/>
    <w:rsid w:val="004728F0"/>
    <w:rsid w:val="00473388"/>
    <w:rsid w:val="00473E4A"/>
    <w:rsid w:val="00476285"/>
    <w:rsid w:val="00476B36"/>
    <w:rsid w:val="00476C28"/>
    <w:rsid w:val="00476F97"/>
    <w:rsid w:val="004802EF"/>
    <w:rsid w:val="00482887"/>
    <w:rsid w:val="00482A32"/>
    <w:rsid w:val="00483FEA"/>
    <w:rsid w:val="00484399"/>
    <w:rsid w:val="00487826"/>
    <w:rsid w:val="00487C19"/>
    <w:rsid w:val="00487C92"/>
    <w:rsid w:val="00490543"/>
    <w:rsid w:val="00493603"/>
    <w:rsid w:val="0049390E"/>
    <w:rsid w:val="00494557"/>
    <w:rsid w:val="004945A4"/>
    <w:rsid w:val="00495AF9"/>
    <w:rsid w:val="00495C64"/>
    <w:rsid w:val="00495EEB"/>
    <w:rsid w:val="004975D8"/>
    <w:rsid w:val="004A05A4"/>
    <w:rsid w:val="004A3955"/>
    <w:rsid w:val="004A420C"/>
    <w:rsid w:val="004A4383"/>
    <w:rsid w:val="004B0FE8"/>
    <w:rsid w:val="004B1C6F"/>
    <w:rsid w:val="004B2211"/>
    <w:rsid w:val="004B2976"/>
    <w:rsid w:val="004B2A36"/>
    <w:rsid w:val="004B2D0B"/>
    <w:rsid w:val="004B4072"/>
    <w:rsid w:val="004B4283"/>
    <w:rsid w:val="004B623E"/>
    <w:rsid w:val="004B6962"/>
    <w:rsid w:val="004B709A"/>
    <w:rsid w:val="004C176C"/>
    <w:rsid w:val="004C1869"/>
    <w:rsid w:val="004C2890"/>
    <w:rsid w:val="004C3F52"/>
    <w:rsid w:val="004C4976"/>
    <w:rsid w:val="004C4BF5"/>
    <w:rsid w:val="004C4FD4"/>
    <w:rsid w:val="004C61A8"/>
    <w:rsid w:val="004C69EB"/>
    <w:rsid w:val="004C7C51"/>
    <w:rsid w:val="004D15DB"/>
    <w:rsid w:val="004D3EF3"/>
    <w:rsid w:val="004D492C"/>
    <w:rsid w:val="004D54EB"/>
    <w:rsid w:val="004D5542"/>
    <w:rsid w:val="004D74ED"/>
    <w:rsid w:val="004E0F6F"/>
    <w:rsid w:val="004E1156"/>
    <w:rsid w:val="004E1314"/>
    <w:rsid w:val="004E1AC2"/>
    <w:rsid w:val="004E1C5F"/>
    <w:rsid w:val="004E22BE"/>
    <w:rsid w:val="004E2E94"/>
    <w:rsid w:val="004E33DA"/>
    <w:rsid w:val="004E435D"/>
    <w:rsid w:val="004E52CA"/>
    <w:rsid w:val="004E544B"/>
    <w:rsid w:val="004F0D75"/>
    <w:rsid w:val="004F3F3A"/>
    <w:rsid w:val="004F44AF"/>
    <w:rsid w:val="004F496C"/>
    <w:rsid w:val="004F4F75"/>
    <w:rsid w:val="004F5872"/>
    <w:rsid w:val="004F7B0A"/>
    <w:rsid w:val="004F7EB3"/>
    <w:rsid w:val="004F7FB8"/>
    <w:rsid w:val="005000D1"/>
    <w:rsid w:val="005006D2"/>
    <w:rsid w:val="005014EA"/>
    <w:rsid w:val="00501FBB"/>
    <w:rsid w:val="005021E6"/>
    <w:rsid w:val="005031AD"/>
    <w:rsid w:val="00503D2C"/>
    <w:rsid w:val="005043CE"/>
    <w:rsid w:val="005052B7"/>
    <w:rsid w:val="005053D8"/>
    <w:rsid w:val="0050543C"/>
    <w:rsid w:val="00505639"/>
    <w:rsid w:val="0050584B"/>
    <w:rsid w:val="00505BBF"/>
    <w:rsid w:val="00505CCA"/>
    <w:rsid w:val="0050643E"/>
    <w:rsid w:val="00506977"/>
    <w:rsid w:val="0050724E"/>
    <w:rsid w:val="005078BE"/>
    <w:rsid w:val="00507989"/>
    <w:rsid w:val="00507AFC"/>
    <w:rsid w:val="00510005"/>
    <w:rsid w:val="00510E4D"/>
    <w:rsid w:val="005113CC"/>
    <w:rsid w:val="00511522"/>
    <w:rsid w:val="00512122"/>
    <w:rsid w:val="0051385C"/>
    <w:rsid w:val="00513B76"/>
    <w:rsid w:val="00517BCC"/>
    <w:rsid w:val="005209CA"/>
    <w:rsid w:val="00522005"/>
    <w:rsid w:val="005234A7"/>
    <w:rsid w:val="0052489A"/>
    <w:rsid w:val="00525287"/>
    <w:rsid w:val="005257B7"/>
    <w:rsid w:val="00530C90"/>
    <w:rsid w:val="00530CF7"/>
    <w:rsid w:val="00531086"/>
    <w:rsid w:val="005313F2"/>
    <w:rsid w:val="00531632"/>
    <w:rsid w:val="00532A42"/>
    <w:rsid w:val="0053300B"/>
    <w:rsid w:val="00533EAD"/>
    <w:rsid w:val="00534044"/>
    <w:rsid w:val="00535F18"/>
    <w:rsid w:val="0053742E"/>
    <w:rsid w:val="00540081"/>
    <w:rsid w:val="00540C0F"/>
    <w:rsid w:val="00541AC3"/>
    <w:rsid w:val="00541CDF"/>
    <w:rsid w:val="005422A4"/>
    <w:rsid w:val="00543886"/>
    <w:rsid w:val="00544467"/>
    <w:rsid w:val="005457A1"/>
    <w:rsid w:val="00547402"/>
    <w:rsid w:val="00547722"/>
    <w:rsid w:val="0055009D"/>
    <w:rsid w:val="005516C5"/>
    <w:rsid w:val="005523C1"/>
    <w:rsid w:val="00552867"/>
    <w:rsid w:val="005531F5"/>
    <w:rsid w:val="005534CE"/>
    <w:rsid w:val="00554091"/>
    <w:rsid w:val="00554211"/>
    <w:rsid w:val="0055593A"/>
    <w:rsid w:val="00555F9E"/>
    <w:rsid w:val="0055761F"/>
    <w:rsid w:val="00557CBD"/>
    <w:rsid w:val="00560C85"/>
    <w:rsid w:val="00560DA1"/>
    <w:rsid w:val="00561182"/>
    <w:rsid w:val="00561338"/>
    <w:rsid w:val="00562D93"/>
    <w:rsid w:val="00563369"/>
    <w:rsid w:val="00563663"/>
    <w:rsid w:val="00563A87"/>
    <w:rsid w:val="00563E12"/>
    <w:rsid w:val="0056404C"/>
    <w:rsid w:val="005651ED"/>
    <w:rsid w:val="005662B1"/>
    <w:rsid w:val="00567437"/>
    <w:rsid w:val="005705D9"/>
    <w:rsid w:val="00571CD5"/>
    <w:rsid w:val="00572700"/>
    <w:rsid w:val="00572BEE"/>
    <w:rsid w:val="00573837"/>
    <w:rsid w:val="00575AD7"/>
    <w:rsid w:val="0057657F"/>
    <w:rsid w:val="00576D20"/>
    <w:rsid w:val="0057731C"/>
    <w:rsid w:val="00577C94"/>
    <w:rsid w:val="00577FE5"/>
    <w:rsid w:val="00580A34"/>
    <w:rsid w:val="0058100B"/>
    <w:rsid w:val="005812DC"/>
    <w:rsid w:val="0058368F"/>
    <w:rsid w:val="00583E97"/>
    <w:rsid w:val="00584AB8"/>
    <w:rsid w:val="005860D1"/>
    <w:rsid w:val="005866E4"/>
    <w:rsid w:val="00586E65"/>
    <w:rsid w:val="0059042B"/>
    <w:rsid w:val="00590AD0"/>
    <w:rsid w:val="00590F1B"/>
    <w:rsid w:val="00591AE3"/>
    <w:rsid w:val="00592751"/>
    <w:rsid w:val="00592C89"/>
    <w:rsid w:val="00594141"/>
    <w:rsid w:val="005944A8"/>
    <w:rsid w:val="00594BFD"/>
    <w:rsid w:val="00596DC8"/>
    <w:rsid w:val="005A05E1"/>
    <w:rsid w:val="005A0A1D"/>
    <w:rsid w:val="005A1FAC"/>
    <w:rsid w:val="005A2692"/>
    <w:rsid w:val="005A3060"/>
    <w:rsid w:val="005A55AA"/>
    <w:rsid w:val="005A5B57"/>
    <w:rsid w:val="005A6565"/>
    <w:rsid w:val="005A6BB1"/>
    <w:rsid w:val="005A6CA5"/>
    <w:rsid w:val="005A78A9"/>
    <w:rsid w:val="005A7DAA"/>
    <w:rsid w:val="005B0078"/>
    <w:rsid w:val="005B0AA6"/>
    <w:rsid w:val="005B2A59"/>
    <w:rsid w:val="005B37E3"/>
    <w:rsid w:val="005B436D"/>
    <w:rsid w:val="005B4588"/>
    <w:rsid w:val="005B6521"/>
    <w:rsid w:val="005B6BBC"/>
    <w:rsid w:val="005B757C"/>
    <w:rsid w:val="005B77FA"/>
    <w:rsid w:val="005B7E3E"/>
    <w:rsid w:val="005C0813"/>
    <w:rsid w:val="005C137D"/>
    <w:rsid w:val="005C33EA"/>
    <w:rsid w:val="005C417E"/>
    <w:rsid w:val="005C65A7"/>
    <w:rsid w:val="005C7505"/>
    <w:rsid w:val="005C78B6"/>
    <w:rsid w:val="005D0C8D"/>
    <w:rsid w:val="005D106B"/>
    <w:rsid w:val="005D3124"/>
    <w:rsid w:val="005D41A8"/>
    <w:rsid w:val="005D50A9"/>
    <w:rsid w:val="005D5EB0"/>
    <w:rsid w:val="005D5ECB"/>
    <w:rsid w:val="005E14AC"/>
    <w:rsid w:val="005E19A4"/>
    <w:rsid w:val="005E25E4"/>
    <w:rsid w:val="005E2B8D"/>
    <w:rsid w:val="005E330B"/>
    <w:rsid w:val="005E39E7"/>
    <w:rsid w:val="005E3EB7"/>
    <w:rsid w:val="005E422C"/>
    <w:rsid w:val="005E42B9"/>
    <w:rsid w:val="005E4916"/>
    <w:rsid w:val="005E6D91"/>
    <w:rsid w:val="005E7CDF"/>
    <w:rsid w:val="005F2560"/>
    <w:rsid w:val="005F2C4D"/>
    <w:rsid w:val="005F2E5C"/>
    <w:rsid w:val="005F30C1"/>
    <w:rsid w:val="005F4565"/>
    <w:rsid w:val="005F4E81"/>
    <w:rsid w:val="005F6142"/>
    <w:rsid w:val="005F64A7"/>
    <w:rsid w:val="005F6DBF"/>
    <w:rsid w:val="006006DB"/>
    <w:rsid w:val="0060080D"/>
    <w:rsid w:val="006026AD"/>
    <w:rsid w:val="00602F4E"/>
    <w:rsid w:val="00604A54"/>
    <w:rsid w:val="00606068"/>
    <w:rsid w:val="0060614D"/>
    <w:rsid w:val="00606581"/>
    <w:rsid w:val="0061074C"/>
    <w:rsid w:val="00610752"/>
    <w:rsid w:val="006111D2"/>
    <w:rsid w:val="00612482"/>
    <w:rsid w:val="0061410A"/>
    <w:rsid w:val="00616BE2"/>
    <w:rsid w:val="006172FB"/>
    <w:rsid w:val="00617914"/>
    <w:rsid w:val="00617C72"/>
    <w:rsid w:val="00617E00"/>
    <w:rsid w:val="006204CA"/>
    <w:rsid w:val="0062198E"/>
    <w:rsid w:val="0062215D"/>
    <w:rsid w:val="00623757"/>
    <w:rsid w:val="0062396D"/>
    <w:rsid w:val="00624477"/>
    <w:rsid w:val="00625A65"/>
    <w:rsid w:val="00627581"/>
    <w:rsid w:val="006279FE"/>
    <w:rsid w:val="006309E2"/>
    <w:rsid w:val="00630C58"/>
    <w:rsid w:val="00630F6D"/>
    <w:rsid w:val="006317F6"/>
    <w:rsid w:val="00632CBB"/>
    <w:rsid w:val="006340A9"/>
    <w:rsid w:val="00634BFC"/>
    <w:rsid w:val="00635284"/>
    <w:rsid w:val="006357AA"/>
    <w:rsid w:val="006358E0"/>
    <w:rsid w:val="00635ABE"/>
    <w:rsid w:val="006373C3"/>
    <w:rsid w:val="006416CC"/>
    <w:rsid w:val="00642167"/>
    <w:rsid w:val="00642BC9"/>
    <w:rsid w:val="00642CBF"/>
    <w:rsid w:val="0064366B"/>
    <w:rsid w:val="00643835"/>
    <w:rsid w:val="006438B3"/>
    <w:rsid w:val="00645581"/>
    <w:rsid w:val="00646E8F"/>
    <w:rsid w:val="006470DF"/>
    <w:rsid w:val="00647F61"/>
    <w:rsid w:val="00650302"/>
    <w:rsid w:val="00651016"/>
    <w:rsid w:val="006513D8"/>
    <w:rsid w:val="006518C9"/>
    <w:rsid w:val="006529F9"/>
    <w:rsid w:val="006547D1"/>
    <w:rsid w:val="006574BE"/>
    <w:rsid w:val="00657542"/>
    <w:rsid w:val="00660495"/>
    <w:rsid w:val="006616EF"/>
    <w:rsid w:val="00661C1E"/>
    <w:rsid w:val="00662269"/>
    <w:rsid w:val="00662898"/>
    <w:rsid w:val="0066394B"/>
    <w:rsid w:val="00664E62"/>
    <w:rsid w:val="00665C58"/>
    <w:rsid w:val="00666663"/>
    <w:rsid w:val="0066748D"/>
    <w:rsid w:val="006679BF"/>
    <w:rsid w:val="00671045"/>
    <w:rsid w:val="0067262B"/>
    <w:rsid w:val="00672734"/>
    <w:rsid w:val="00672844"/>
    <w:rsid w:val="0067317C"/>
    <w:rsid w:val="00674C9F"/>
    <w:rsid w:val="00674F8B"/>
    <w:rsid w:val="00675EB6"/>
    <w:rsid w:val="0067621C"/>
    <w:rsid w:val="00676F91"/>
    <w:rsid w:val="00677013"/>
    <w:rsid w:val="00681694"/>
    <w:rsid w:val="00682006"/>
    <w:rsid w:val="00685572"/>
    <w:rsid w:val="006858D7"/>
    <w:rsid w:val="00686243"/>
    <w:rsid w:val="006862A9"/>
    <w:rsid w:val="006867F9"/>
    <w:rsid w:val="00686FD4"/>
    <w:rsid w:val="006872D5"/>
    <w:rsid w:val="00687F3A"/>
    <w:rsid w:val="006911A2"/>
    <w:rsid w:val="00691734"/>
    <w:rsid w:val="006917A0"/>
    <w:rsid w:val="0069204A"/>
    <w:rsid w:val="00692C10"/>
    <w:rsid w:val="00692DB3"/>
    <w:rsid w:val="0069414E"/>
    <w:rsid w:val="00694A39"/>
    <w:rsid w:val="00694CE2"/>
    <w:rsid w:val="00696313"/>
    <w:rsid w:val="006966DF"/>
    <w:rsid w:val="00697960"/>
    <w:rsid w:val="006A0227"/>
    <w:rsid w:val="006A0658"/>
    <w:rsid w:val="006A0CE7"/>
    <w:rsid w:val="006A3411"/>
    <w:rsid w:val="006A3590"/>
    <w:rsid w:val="006A35A4"/>
    <w:rsid w:val="006A3725"/>
    <w:rsid w:val="006A3CB5"/>
    <w:rsid w:val="006A4CE6"/>
    <w:rsid w:val="006A5130"/>
    <w:rsid w:val="006A5588"/>
    <w:rsid w:val="006A5F74"/>
    <w:rsid w:val="006A6455"/>
    <w:rsid w:val="006A74D9"/>
    <w:rsid w:val="006A789D"/>
    <w:rsid w:val="006A7BDF"/>
    <w:rsid w:val="006B05F9"/>
    <w:rsid w:val="006B0E2B"/>
    <w:rsid w:val="006B192B"/>
    <w:rsid w:val="006B24E7"/>
    <w:rsid w:val="006B3152"/>
    <w:rsid w:val="006B3C54"/>
    <w:rsid w:val="006B463A"/>
    <w:rsid w:val="006B4D59"/>
    <w:rsid w:val="006B4E43"/>
    <w:rsid w:val="006B50E0"/>
    <w:rsid w:val="006B64A9"/>
    <w:rsid w:val="006B6796"/>
    <w:rsid w:val="006C0A3F"/>
    <w:rsid w:val="006C11B6"/>
    <w:rsid w:val="006C14F0"/>
    <w:rsid w:val="006C1F30"/>
    <w:rsid w:val="006C2227"/>
    <w:rsid w:val="006C6BE4"/>
    <w:rsid w:val="006C700E"/>
    <w:rsid w:val="006C7E90"/>
    <w:rsid w:val="006D21F7"/>
    <w:rsid w:val="006D2B7E"/>
    <w:rsid w:val="006D2DF7"/>
    <w:rsid w:val="006D3EB8"/>
    <w:rsid w:val="006D5F06"/>
    <w:rsid w:val="006D62D3"/>
    <w:rsid w:val="006D6449"/>
    <w:rsid w:val="006D7CD3"/>
    <w:rsid w:val="006E0678"/>
    <w:rsid w:val="006E0729"/>
    <w:rsid w:val="006E0862"/>
    <w:rsid w:val="006E0CC7"/>
    <w:rsid w:val="006E10FD"/>
    <w:rsid w:val="006E184F"/>
    <w:rsid w:val="006E1981"/>
    <w:rsid w:val="006E2366"/>
    <w:rsid w:val="006E2509"/>
    <w:rsid w:val="006E3018"/>
    <w:rsid w:val="006E5133"/>
    <w:rsid w:val="006E51CE"/>
    <w:rsid w:val="006E5335"/>
    <w:rsid w:val="006E6689"/>
    <w:rsid w:val="006E70E1"/>
    <w:rsid w:val="006E7581"/>
    <w:rsid w:val="006E7D1A"/>
    <w:rsid w:val="006F03BD"/>
    <w:rsid w:val="006F0604"/>
    <w:rsid w:val="006F14E6"/>
    <w:rsid w:val="006F1EFD"/>
    <w:rsid w:val="006F3220"/>
    <w:rsid w:val="006F3279"/>
    <w:rsid w:val="006F56ED"/>
    <w:rsid w:val="006F65AF"/>
    <w:rsid w:val="006F75A7"/>
    <w:rsid w:val="00700A50"/>
    <w:rsid w:val="00700AF0"/>
    <w:rsid w:val="00700D6E"/>
    <w:rsid w:val="007025BA"/>
    <w:rsid w:val="007032FC"/>
    <w:rsid w:val="00704327"/>
    <w:rsid w:val="0070463C"/>
    <w:rsid w:val="00704721"/>
    <w:rsid w:val="00706E35"/>
    <w:rsid w:val="00706F03"/>
    <w:rsid w:val="00707D24"/>
    <w:rsid w:val="00707F8C"/>
    <w:rsid w:val="00711FF2"/>
    <w:rsid w:val="007120BC"/>
    <w:rsid w:val="00712BC4"/>
    <w:rsid w:val="00712DD6"/>
    <w:rsid w:val="00715288"/>
    <w:rsid w:val="00715EE6"/>
    <w:rsid w:val="00715F7B"/>
    <w:rsid w:val="00716812"/>
    <w:rsid w:val="00717245"/>
    <w:rsid w:val="00717C8F"/>
    <w:rsid w:val="00723668"/>
    <w:rsid w:val="00725453"/>
    <w:rsid w:val="007257CA"/>
    <w:rsid w:val="00725CB8"/>
    <w:rsid w:val="00725E5A"/>
    <w:rsid w:val="00727523"/>
    <w:rsid w:val="007301ED"/>
    <w:rsid w:val="00730583"/>
    <w:rsid w:val="00731B75"/>
    <w:rsid w:val="0073381A"/>
    <w:rsid w:val="007343F2"/>
    <w:rsid w:val="007344AD"/>
    <w:rsid w:val="00734767"/>
    <w:rsid w:val="00736CC9"/>
    <w:rsid w:val="00740931"/>
    <w:rsid w:val="0074275C"/>
    <w:rsid w:val="0074277D"/>
    <w:rsid w:val="0074435A"/>
    <w:rsid w:val="00744939"/>
    <w:rsid w:val="00744BB1"/>
    <w:rsid w:val="0074515B"/>
    <w:rsid w:val="00747595"/>
    <w:rsid w:val="007479B1"/>
    <w:rsid w:val="00751136"/>
    <w:rsid w:val="00751781"/>
    <w:rsid w:val="0075222D"/>
    <w:rsid w:val="00752C71"/>
    <w:rsid w:val="00752CD6"/>
    <w:rsid w:val="00756347"/>
    <w:rsid w:val="00756AFF"/>
    <w:rsid w:val="007575B2"/>
    <w:rsid w:val="007606BF"/>
    <w:rsid w:val="00760CF5"/>
    <w:rsid w:val="00760F5F"/>
    <w:rsid w:val="007631E7"/>
    <w:rsid w:val="0076461E"/>
    <w:rsid w:val="00765413"/>
    <w:rsid w:val="00765D93"/>
    <w:rsid w:val="007707E6"/>
    <w:rsid w:val="00770A22"/>
    <w:rsid w:val="007711AB"/>
    <w:rsid w:val="0077137C"/>
    <w:rsid w:val="00771D17"/>
    <w:rsid w:val="0077212B"/>
    <w:rsid w:val="00772C79"/>
    <w:rsid w:val="007731EF"/>
    <w:rsid w:val="00774298"/>
    <w:rsid w:val="00774370"/>
    <w:rsid w:val="007748EB"/>
    <w:rsid w:val="00775972"/>
    <w:rsid w:val="0077631C"/>
    <w:rsid w:val="007764A3"/>
    <w:rsid w:val="0077676E"/>
    <w:rsid w:val="00776952"/>
    <w:rsid w:val="00776D07"/>
    <w:rsid w:val="0077745B"/>
    <w:rsid w:val="007775FB"/>
    <w:rsid w:val="007805FC"/>
    <w:rsid w:val="00780B56"/>
    <w:rsid w:val="00780D56"/>
    <w:rsid w:val="00780FED"/>
    <w:rsid w:val="007828FB"/>
    <w:rsid w:val="00782A62"/>
    <w:rsid w:val="00783502"/>
    <w:rsid w:val="007837FD"/>
    <w:rsid w:val="00783B5A"/>
    <w:rsid w:val="007840C9"/>
    <w:rsid w:val="00784B3C"/>
    <w:rsid w:val="00785311"/>
    <w:rsid w:val="00785931"/>
    <w:rsid w:val="00786AA6"/>
    <w:rsid w:val="0078772E"/>
    <w:rsid w:val="00787CD1"/>
    <w:rsid w:val="00790539"/>
    <w:rsid w:val="007910A2"/>
    <w:rsid w:val="007912D2"/>
    <w:rsid w:val="0079209C"/>
    <w:rsid w:val="007925EA"/>
    <w:rsid w:val="00793C85"/>
    <w:rsid w:val="00795886"/>
    <w:rsid w:val="007966A0"/>
    <w:rsid w:val="0079681C"/>
    <w:rsid w:val="00796C6C"/>
    <w:rsid w:val="007A07E1"/>
    <w:rsid w:val="007A0B82"/>
    <w:rsid w:val="007A0DAD"/>
    <w:rsid w:val="007A16B7"/>
    <w:rsid w:val="007A16C6"/>
    <w:rsid w:val="007A2216"/>
    <w:rsid w:val="007A2CE0"/>
    <w:rsid w:val="007A2EA6"/>
    <w:rsid w:val="007A412E"/>
    <w:rsid w:val="007A4495"/>
    <w:rsid w:val="007A4F04"/>
    <w:rsid w:val="007A6AF5"/>
    <w:rsid w:val="007A793B"/>
    <w:rsid w:val="007A7A88"/>
    <w:rsid w:val="007A7F3C"/>
    <w:rsid w:val="007B13EE"/>
    <w:rsid w:val="007B15EE"/>
    <w:rsid w:val="007B28E0"/>
    <w:rsid w:val="007B2F95"/>
    <w:rsid w:val="007B31EC"/>
    <w:rsid w:val="007B4730"/>
    <w:rsid w:val="007B4882"/>
    <w:rsid w:val="007B5961"/>
    <w:rsid w:val="007B5C75"/>
    <w:rsid w:val="007B649C"/>
    <w:rsid w:val="007B66F5"/>
    <w:rsid w:val="007B730B"/>
    <w:rsid w:val="007B7EAD"/>
    <w:rsid w:val="007C025F"/>
    <w:rsid w:val="007C041F"/>
    <w:rsid w:val="007C059B"/>
    <w:rsid w:val="007C1493"/>
    <w:rsid w:val="007C1B75"/>
    <w:rsid w:val="007C3DEB"/>
    <w:rsid w:val="007C4DCB"/>
    <w:rsid w:val="007C6050"/>
    <w:rsid w:val="007C6583"/>
    <w:rsid w:val="007C6730"/>
    <w:rsid w:val="007C769E"/>
    <w:rsid w:val="007C785F"/>
    <w:rsid w:val="007D0C24"/>
    <w:rsid w:val="007D367C"/>
    <w:rsid w:val="007D5058"/>
    <w:rsid w:val="007D6014"/>
    <w:rsid w:val="007E0264"/>
    <w:rsid w:val="007E057D"/>
    <w:rsid w:val="007E0EC8"/>
    <w:rsid w:val="007E217B"/>
    <w:rsid w:val="007E25A1"/>
    <w:rsid w:val="007E2F2B"/>
    <w:rsid w:val="007E4763"/>
    <w:rsid w:val="007E58E8"/>
    <w:rsid w:val="007E6A9A"/>
    <w:rsid w:val="007E771A"/>
    <w:rsid w:val="007E7963"/>
    <w:rsid w:val="007E7C10"/>
    <w:rsid w:val="007F02CA"/>
    <w:rsid w:val="007F0B1B"/>
    <w:rsid w:val="007F14E6"/>
    <w:rsid w:val="007F34B9"/>
    <w:rsid w:val="007F3E50"/>
    <w:rsid w:val="007F49D4"/>
    <w:rsid w:val="007F536E"/>
    <w:rsid w:val="007F5F80"/>
    <w:rsid w:val="007F69BE"/>
    <w:rsid w:val="00800066"/>
    <w:rsid w:val="00800EBE"/>
    <w:rsid w:val="008020B1"/>
    <w:rsid w:val="0080214C"/>
    <w:rsid w:val="00802736"/>
    <w:rsid w:val="008028CA"/>
    <w:rsid w:val="00802C8F"/>
    <w:rsid w:val="00803400"/>
    <w:rsid w:val="0080599B"/>
    <w:rsid w:val="00807616"/>
    <w:rsid w:val="00807890"/>
    <w:rsid w:val="00807CCD"/>
    <w:rsid w:val="00810563"/>
    <w:rsid w:val="00811357"/>
    <w:rsid w:val="00813379"/>
    <w:rsid w:val="00813936"/>
    <w:rsid w:val="00813E37"/>
    <w:rsid w:val="00816964"/>
    <w:rsid w:val="00820883"/>
    <w:rsid w:val="00821D72"/>
    <w:rsid w:val="00822999"/>
    <w:rsid w:val="00822D1B"/>
    <w:rsid w:val="00823FAC"/>
    <w:rsid w:val="00824E80"/>
    <w:rsid w:val="00824F2D"/>
    <w:rsid w:val="00824F90"/>
    <w:rsid w:val="00825A9D"/>
    <w:rsid w:val="00826730"/>
    <w:rsid w:val="00830CC9"/>
    <w:rsid w:val="0083279E"/>
    <w:rsid w:val="00832E12"/>
    <w:rsid w:val="00834889"/>
    <w:rsid w:val="00835CB3"/>
    <w:rsid w:val="008360B9"/>
    <w:rsid w:val="00836DF4"/>
    <w:rsid w:val="008379D1"/>
    <w:rsid w:val="00837B33"/>
    <w:rsid w:val="00837CB3"/>
    <w:rsid w:val="00842864"/>
    <w:rsid w:val="00842D63"/>
    <w:rsid w:val="00843C05"/>
    <w:rsid w:val="008465C0"/>
    <w:rsid w:val="00846748"/>
    <w:rsid w:val="0085074E"/>
    <w:rsid w:val="00850950"/>
    <w:rsid w:val="00850A4C"/>
    <w:rsid w:val="00850CE6"/>
    <w:rsid w:val="008516FB"/>
    <w:rsid w:val="0085466D"/>
    <w:rsid w:val="00855313"/>
    <w:rsid w:val="00856073"/>
    <w:rsid w:val="00856BC4"/>
    <w:rsid w:val="008575B0"/>
    <w:rsid w:val="00857E61"/>
    <w:rsid w:val="008618A1"/>
    <w:rsid w:val="00862643"/>
    <w:rsid w:val="008638E1"/>
    <w:rsid w:val="00863D19"/>
    <w:rsid w:val="00864165"/>
    <w:rsid w:val="008652FF"/>
    <w:rsid w:val="00866F43"/>
    <w:rsid w:val="0087024C"/>
    <w:rsid w:val="00870F22"/>
    <w:rsid w:val="0087189F"/>
    <w:rsid w:val="00871FFC"/>
    <w:rsid w:val="0087223A"/>
    <w:rsid w:val="00872265"/>
    <w:rsid w:val="008726AC"/>
    <w:rsid w:val="00872EE4"/>
    <w:rsid w:val="00872F44"/>
    <w:rsid w:val="008744A1"/>
    <w:rsid w:val="00874FFF"/>
    <w:rsid w:val="0087568E"/>
    <w:rsid w:val="00875799"/>
    <w:rsid w:val="00876889"/>
    <w:rsid w:val="008770FD"/>
    <w:rsid w:val="00877558"/>
    <w:rsid w:val="0087767E"/>
    <w:rsid w:val="008778B0"/>
    <w:rsid w:val="00877C18"/>
    <w:rsid w:val="00877FD0"/>
    <w:rsid w:val="0088280B"/>
    <w:rsid w:val="00883173"/>
    <w:rsid w:val="0088456D"/>
    <w:rsid w:val="00885A5D"/>
    <w:rsid w:val="00885B7E"/>
    <w:rsid w:val="008868FA"/>
    <w:rsid w:val="008870E5"/>
    <w:rsid w:val="00887965"/>
    <w:rsid w:val="00890555"/>
    <w:rsid w:val="00890B00"/>
    <w:rsid w:val="00890D55"/>
    <w:rsid w:val="008917BF"/>
    <w:rsid w:val="008926A8"/>
    <w:rsid w:val="008938DB"/>
    <w:rsid w:val="00894762"/>
    <w:rsid w:val="00895672"/>
    <w:rsid w:val="00895E31"/>
    <w:rsid w:val="00895FB6"/>
    <w:rsid w:val="00896E20"/>
    <w:rsid w:val="008977C0"/>
    <w:rsid w:val="008A0B4E"/>
    <w:rsid w:val="008A108E"/>
    <w:rsid w:val="008A127C"/>
    <w:rsid w:val="008A2C74"/>
    <w:rsid w:val="008A2EBC"/>
    <w:rsid w:val="008A344F"/>
    <w:rsid w:val="008A4FFB"/>
    <w:rsid w:val="008A563F"/>
    <w:rsid w:val="008A6179"/>
    <w:rsid w:val="008A681C"/>
    <w:rsid w:val="008A6A02"/>
    <w:rsid w:val="008A6E19"/>
    <w:rsid w:val="008A7412"/>
    <w:rsid w:val="008B06FA"/>
    <w:rsid w:val="008B1113"/>
    <w:rsid w:val="008B134A"/>
    <w:rsid w:val="008B1378"/>
    <w:rsid w:val="008B1C11"/>
    <w:rsid w:val="008B34AC"/>
    <w:rsid w:val="008B3583"/>
    <w:rsid w:val="008B38BF"/>
    <w:rsid w:val="008B47BA"/>
    <w:rsid w:val="008B5C5B"/>
    <w:rsid w:val="008B5F34"/>
    <w:rsid w:val="008B75A7"/>
    <w:rsid w:val="008B7A78"/>
    <w:rsid w:val="008C0295"/>
    <w:rsid w:val="008C0C1C"/>
    <w:rsid w:val="008C0D40"/>
    <w:rsid w:val="008C1978"/>
    <w:rsid w:val="008C3AFE"/>
    <w:rsid w:val="008C51C1"/>
    <w:rsid w:val="008C5574"/>
    <w:rsid w:val="008C58FA"/>
    <w:rsid w:val="008C6D46"/>
    <w:rsid w:val="008C7326"/>
    <w:rsid w:val="008D0A1B"/>
    <w:rsid w:val="008D0DA9"/>
    <w:rsid w:val="008D0F88"/>
    <w:rsid w:val="008D1178"/>
    <w:rsid w:val="008D1D99"/>
    <w:rsid w:val="008D2F7B"/>
    <w:rsid w:val="008D4365"/>
    <w:rsid w:val="008D53E0"/>
    <w:rsid w:val="008D5CBB"/>
    <w:rsid w:val="008D7DAB"/>
    <w:rsid w:val="008E0109"/>
    <w:rsid w:val="008E13E2"/>
    <w:rsid w:val="008E19E0"/>
    <w:rsid w:val="008E2DC5"/>
    <w:rsid w:val="008E380E"/>
    <w:rsid w:val="008E396E"/>
    <w:rsid w:val="008E3CDC"/>
    <w:rsid w:val="008E4AA3"/>
    <w:rsid w:val="008E5AF9"/>
    <w:rsid w:val="008E7035"/>
    <w:rsid w:val="008E7F8B"/>
    <w:rsid w:val="008F0B8A"/>
    <w:rsid w:val="008F10E6"/>
    <w:rsid w:val="008F1290"/>
    <w:rsid w:val="008F12A2"/>
    <w:rsid w:val="008F1C1D"/>
    <w:rsid w:val="008F1E23"/>
    <w:rsid w:val="008F2A4C"/>
    <w:rsid w:val="008F38BB"/>
    <w:rsid w:val="008F3CEE"/>
    <w:rsid w:val="008F570B"/>
    <w:rsid w:val="009006BE"/>
    <w:rsid w:val="009008AD"/>
    <w:rsid w:val="00900AD2"/>
    <w:rsid w:val="00901931"/>
    <w:rsid w:val="00901BC3"/>
    <w:rsid w:val="00902F88"/>
    <w:rsid w:val="009034C1"/>
    <w:rsid w:val="00903746"/>
    <w:rsid w:val="00903E88"/>
    <w:rsid w:val="009044B6"/>
    <w:rsid w:val="00904DD8"/>
    <w:rsid w:val="00907AAD"/>
    <w:rsid w:val="009116E4"/>
    <w:rsid w:val="00911B1B"/>
    <w:rsid w:val="00912505"/>
    <w:rsid w:val="00912789"/>
    <w:rsid w:val="00912804"/>
    <w:rsid w:val="00912E25"/>
    <w:rsid w:val="00915ADB"/>
    <w:rsid w:val="009164E3"/>
    <w:rsid w:val="00916F8F"/>
    <w:rsid w:val="00921DA8"/>
    <w:rsid w:val="009226AB"/>
    <w:rsid w:val="00923F68"/>
    <w:rsid w:val="00924D37"/>
    <w:rsid w:val="00925338"/>
    <w:rsid w:val="00926FD4"/>
    <w:rsid w:val="0093162A"/>
    <w:rsid w:val="009316D7"/>
    <w:rsid w:val="00931FCC"/>
    <w:rsid w:val="00932077"/>
    <w:rsid w:val="00932294"/>
    <w:rsid w:val="009325FA"/>
    <w:rsid w:val="00932AD4"/>
    <w:rsid w:val="009342EC"/>
    <w:rsid w:val="0093493A"/>
    <w:rsid w:val="00935E95"/>
    <w:rsid w:val="00936D55"/>
    <w:rsid w:val="00936F84"/>
    <w:rsid w:val="009370A9"/>
    <w:rsid w:val="00937793"/>
    <w:rsid w:val="00937A61"/>
    <w:rsid w:val="00937FF0"/>
    <w:rsid w:val="009423B4"/>
    <w:rsid w:val="00943C92"/>
    <w:rsid w:val="00944CB9"/>
    <w:rsid w:val="00945115"/>
    <w:rsid w:val="009461FF"/>
    <w:rsid w:val="00947EBB"/>
    <w:rsid w:val="00951688"/>
    <w:rsid w:val="0095235B"/>
    <w:rsid w:val="0095257F"/>
    <w:rsid w:val="009542B9"/>
    <w:rsid w:val="00954E22"/>
    <w:rsid w:val="00955910"/>
    <w:rsid w:val="00956E34"/>
    <w:rsid w:val="009573BD"/>
    <w:rsid w:val="009575ED"/>
    <w:rsid w:val="009604A6"/>
    <w:rsid w:val="00960BAD"/>
    <w:rsid w:val="00960ED3"/>
    <w:rsid w:val="00962D7D"/>
    <w:rsid w:val="00962DA1"/>
    <w:rsid w:val="00963055"/>
    <w:rsid w:val="00963830"/>
    <w:rsid w:val="00965AD1"/>
    <w:rsid w:val="00965BBE"/>
    <w:rsid w:val="0096657B"/>
    <w:rsid w:val="0096751C"/>
    <w:rsid w:val="00967FE1"/>
    <w:rsid w:val="00970917"/>
    <w:rsid w:val="0097245C"/>
    <w:rsid w:val="00973581"/>
    <w:rsid w:val="009738FD"/>
    <w:rsid w:val="00975752"/>
    <w:rsid w:val="00975A7A"/>
    <w:rsid w:val="00976931"/>
    <w:rsid w:val="009769AF"/>
    <w:rsid w:val="00976CE6"/>
    <w:rsid w:val="00977E16"/>
    <w:rsid w:val="00977F1C"/>
    <w:rsid w:val="0098087F"/>
    <w:rsid w:val="009809D9"/>
    <w:rsid w:val="00982546"/>
    <w:rsid w:val="00982697"/>
    <w:rsid w:val="00982730"/>
    <w:rsid w:val="009839DE"/>
    <w:rsid w:val="009840E7"/>
    <w:rsid w:val="009841E4"/>
    <w:rsid w:val="00985239"/>
    <w:rsid w:val="00985570"/>
    <w:rsid w:val="0098613F"/>
    <w:rsid w:val="009866F0"/>
    <w:rsid w:val="009870CD"/>
    <w:rsid w:val="00987397"/>
    <w:rsid w:val="009874B7"/>
    <w:rsid w:val="00987540"/>
    <w:rsid w:val="009900E1"/>
    <w:rsid w:val="009906FB"/>
    <w:rsid w:val="00990A43"/>
    <w:rsid w:val="009916B2"/>
    <w:rsid w:val="009925D1"/>
    <w:rsid w:val="00997473"/>
    <w:rsid w:val="00997565"/>
    <w:rsid w:val="009A19E8"/>
    <w:rsid w:val="009A25F0"/>
    <w:rsid w:val="009A26D4"/>
    <w:rsid w:val="009A39A4"/>
    <w:rsid w:val="009A3EF6"/>
    <w:rsid w:val="009A5663"/>
    <w:rsid w:val="009A60FD"/>
    <w:rsid w:val="009B177C"/>
    <w:rsid w:val="009B2875"/>
    <w:rsid w:val="009B3BFE"/>
    <w:rsid w:val="009B4788"/>
    <w:rsid w:val="009B4CF8"/>
    <w:rsid w:val="009B4FDF"/>
    <w:rsid w:val="009B5975"/>
    <w:rsid w:val="009B5D6E"/>
    <w:rsid w:val="009B73F6"/>
    <w:rsid w:val="009B78E6"/>
    <w:rsid w:val="009B7E8F"/>
    <w:rsid w:val="009C072B"/>
    <w:rsid w:val="009C097E"/>
    <w:rsid w:val="009C0D60"/>
    <w:rsid w:val="009C1053"/>
    <w:rsid w:val="009C15AA"/>
    <w:rsid w:val="009C1FBF"/>
    <w:rsid w:val="009C28E9"/>
    <w:rsid w:val="009C3056"/>
    <w:rsid w:val="009C47BD"/>
    <w:rsid w:val="009C48E8"/>
    <w:rsid w:val="009C5840"/>
    <w:rsid w:val="009C5D6C"/>
    <w:rsid w:val="009D04E3"/>
    <w:rsid w:val="009D0734"/>
    <w:rsid w:val="009D089C"/>
    <w:rsid w:val="009D0DE8"/>
    <w:rsid w:val="009D1801"/>
    <w:rsid w:val="009D1C69"/>
    <w:rsid w:val="009D1CFB"/>
    <w:rsid w:val="009D1E55"/>
    <w:rsid w:val="009D2415"/>
    <w:rsid w:val="009D2ABF"/>
    <w:rsid w:val="009D312D"/>
    <w:rsid w:val="009D32B3"/>
    <w:rsid w:val="009D42D9"/>
    <w:rsid w:val="009D43A0"/>
    <w:rsid w:val="009D490A"/>
    <w:rsid w:val="009D70F3"/>
    <w:rsid w:val="009D7605"/>
    <w:rsid w:val="009E06FE"/>
    <w:rsid w:val="009E154F"/>
    <w:rsid w:val="009E1FA6"/>
    <w:rsid w:val="009E39C0"/>
    <w:rsid w:val="009E6CC7"/>
    <w:rsid w:val="009E7423"/>
    <w:rsid w:val="009E7706"/>
    <w:rsid w:val="009F012D"/>
    <w:rsid w:val="009F13DE"/>
    <w:rsid w:val="009F1409"/>
    <w:rsid w:val="009F2853"/>
    <w:rsid w:val="009F2E05"/>
    <w:rsid w:val="009F3357"/>
    <w:rsid w:val="009F3BB5"/>
    <w:rsid w:val="009F3FDB"/>
    <w:rsid w:val="009F4AB2"/>
    <w:rsid w:val="009F6AE3"/>
    <w:rsid w:val="009F6D4B"/>
    <w:rsid w:val="009F6E11"/>
    <w:rsid w:val="009F780B"/>
    <w:rsid w:val="00A01A12"/>
    <w:rsid w:val="00A021CE"/>
    <w:rsid w:val="00A0253F"/>
    <w:rsid w:val="00A02CFD"/>
    <w:rsid w:val="00A0378B"/>
    <w:rsid w:val="00A04B35"/>
    <w:rsid w:val="00A04C3F"/>
    <w:rsid w:val="00A05A23"/>
    <w:rsid w:val="00A0752E"/>
    <w:rsid w:val="00A078BF"/>
    <w:rsid w:val="00A1048A"/>
    <w:rsid w:val="00A124C2"/>
    <w:rsid w:val="00A12A4F"/>
    <w:rsid w:val="00A13354"/>
    <w:rsid w:val="00A13E80"/>
    <w:rsid w:val="00A16AD2"/>
    <w:rsid w:val="00A17390"/>
    <w:rsid w:val="00A21D7F"/>
    <w:rsid w:val="00A23216"/>
    <w:rsid w:val="00A23DDB"/>
    <w:rsid w:val="00A24112"/>
    <w:rsid w:val="00A25A20"/>
    <w:rsid w:val="00A25BD4"/>
    <w:rsid w:val="00A266F4"/>
    <w:rsid w:val="00A26F7F"/>
    <w:rsid w:val="00A316E3"/>
    <w:rsid w:val="00A356E8"/>
    <w:rsid w:val="00A365DE"/>
    <w:rsid w:val="00A366DE"/>
    <w:rsid w:val="00A373BA"/>
    <w:rsid w:val="00A40EC4"/>
    <w:rsid w:val="00A41EF6"/>
    <w:rsid w:val="00A44475"/>
    <w:rsid w:val="00A44D04"/>
    <w:rsid w:val="00A4710B"/>
    <w:rsid w:val="00A4719C"/>
    <w:rsid w:val="00A52FC5"/>
    <w:rsid w:val="00A531F5"/>
    <w:rsid w:val="00A5336C"/>
    <w:rsid w:val="00A53D41"/>
    <w:rsid w:val="00A5623F"/>
    <w:rsid w:val="00A5783B"/>
    <w:rsid w:val="00A57ACC"/>
    <w:rsid w:val="00A60D08"/>
    <w:rsid w:val="00A60DC2"/>
    <w:rsid w:val="00A613EB"/>
    <w:rsid w:val="00A61B17"/>
    <w:rsid w:val="00A61CB7"/>
    <w:rsid w:val="00A628E1"/>
    <w:rsid w:val="00A63857"/>
    <w:rsid w:val="00A65E3A"/>
    <w:rsid w:val="00A707CB"/>
    <w:rsid w:val="00A737F7"/>
    <w:rsid w:val="00A73B30"/>
    <w:rsid w:val="00A73C22"/>
    <w:rsid w:val="00A74F5C"/>
    <w:rsid w:val="00A75272"/>
    <w:rsid w:val="00A760AE"/>
    <w:rsid w:val="00A76659"/>
    <w:rsid w:val="00A7712D"/>
    <w:rsid w:val="00A77203"/>
    <w:rsid w:val="00A80593"/>
    <w:rsid w:val="00A81110"/>
    <w:rsid w:val="00A816DB"/>
    <w:rsid w:val="00A852D3"/>
    <w:rsid w:val="00A86DC5"/>
    <w:rsid w:val="00A87ABB"/>
    <w:rsid w:val="00A90D44"/>
    <w:rsid w:val="00A93C6B"/>
    <w:rsid w:val="00A940A6"/>
    <w:rsid w:val="00A96F62"/>
    <w:rsid w:val="00A97075"/>
    <w:rsid w:val="00A97204"/>
    <w:rsid w:val="00A97F5B"/>
    <w:rsid w:val="00AA0C8B"/>
    <w:rsid w:val="00AA127B"/>
    <w:rsid w:val="00AA2016"/>
    <w:rsid w:val="00AA2171"/>
    <w:rsid w:val="00AA2D03"/>
    <w:rsid w:val="00AA3225"/>
    <w:rsid w:val="00AA34C0"/>
    <w:rsid w:val="00AA42C7"/>
    <w:rsid w:val="00AA49A0"/>
    <w:rsid w:val="00AA79A2"/>
    <w:rsid w:val="00AB0CC8"/>
    <w:rsid w:val="00AB3D14"/>
    <w:rsid w:val="00AB43DE"/>
    <w:rsid w:val="00AB4E81"/>
    <w:rsid w:val="00AB50D3"/>
    <w:rsid w:val="00AB5A5B"/>
    <w:rsid w:val="00AB653A"/>
    <w:rsid w:val="00AB7424"/>
    <w:rsid w:val="00AB753F"/>
    <w:rsid w:val="00AB76A7"/>
    <w:rsid w:val="00AB7780"/>
    <w:rsid w:val="00AC0395"/>
    <w:rsid w:val="00AC0BB0"/>
    <w:rsid w:val="00AC17A4"/>
    <w:rsid w:val="00AC1F4A"/>
    <w:rsid w:val="00AC2614"/>
    <w:rsid w:val="00AC26D5"/>
    <w:rsid w:val="00AC30DB"/>
    <w:rsid w:val="00AC3B26"/>
    <w:rsid w:val="00AC4028"/>
    <w:rsid w:val="00AC46D1"/>
    <w:rsid w:val="00AC7618"/>
    <w:rsid w:val="00AC7672"/>
    <w:rsid w:val="00AD00FB"/>
    <w:rsid w:val="00AD046E"/>
    <w:rsid w:val="00AD0A3D"/>
    <w:rsid w:val="00AD0BFC"/>
    <w:rsid w:val="00AD0D64"/>
    <w:rsid w:val="00AD1729"/>
    <w:rsid w:val="00AD2174"/>
    <w:rsid w:val="00AD24E5"/>
    <w:rsid w:val="00AD4EBE"/>
    <w:rsid w:val="00AD53A5"/>
    <w:rsid w:val="00AD776F"/>
    <w:rsid w:val="00AE57D3"/>
    <w:rsid w:val="00AE6351"/>
    <w:rsid w:val="00AE749F"/>
    <w:rsid w:val="00AE7559"/>
    <w:rsid w:val="00AE78AD"/>
    <w:rsid w:val="00AE78E5"/>
    <w:rsid w:val="00AE7A2E"/>
    <w:rsid w:val="00AF03BC"/>
    <w:rsid w:val="00AF0717"/>
    <w:rsid w:val="00AF1B3C"/>
    <w:rsid w:val="00AF207F"/>
    <w:rsid w:val="00AF289B"/>
    <w:rsid w:val="00AF440E"/>
    <w:rsid w:val="00AF46BA"/>
    <w:rsid w:val="00AF57E2"/>
    <w:rsid w:val="00AF5DEE"/>
    <w:rsid w:val="00AF764C"/>
    <w:rsid w:val="00AF7A9C"/>
    <w:rsid w:val="00B00CBE"/>
    <w:rsid w:val="00B020D7"/>
    <w:rsid w:val="00B027E5"/>
    <w:rsid w:val="00B05011"/>
    <w:rsid w:val="00B0615A"/>
    <w:rsid w:val="00B07650"/>
    <w:rsid w:val="00B07E73"/>
    <w:rsid w:val="00B10096"/>
    <w:rsid w:val="00B10189"/>
    <w:rsid w:val="00B10AC9"/>
    <w:rsid w:val="00B1299A"/>
    <w:rsid w:val="00B13BF3"/>
    <w:rsid w:val="00B14355"/>
    <w:rsid w:val="00B145F8"/>
    <w:rsid w:val="00B14FCD"/>
    <w:rsid w:val="00B15322"/>
    <w:rsid w:val="00B158E3"/>
    <w:rsid w:val="00B15EEF"/>
    <w:rsid w:val="00B16C80"/>
    <w:rsid w:val="00B171AD"/>
    <w:rsid w:val="00B17527"/>
    <w:rsid w:val="00B17C83"/>
    <w:rsid w:val="00B20422"/>
    <w:rsid w:val="00B2046A"/>
    <w:rsid w:val="00B20632"/>
    <w:rsid w:val="00B21952"/>
    <w:rsid w:val="00B2195A"/>
    <w:rsid w:val="00B21B4C"/>
    <w:rsid w:val="00B21DBF"/>
    <w:rsid w:val="00B220C3"/>
    <w:rsid w:val="00B22B03"/>
    <w:rsid w:val="00B27348"/>
    <w:rsid w:val="00B27A6F"/>
    <w:rsid w:val="00B27FAC"/>
    <w:rsid w:val="00B311F2"/>
    <w:rsid w:val="00B32001"/>
    <w:rsid w:val="00B32716"/>
    <w:rsid w:val="00B32806"/>
    <w:rsid w:val="00B33511"/>
    <w:rsid w:val="00B33F1F"/>
    <w:rsid w:val="00B33FAD"/>
    <w:rsid w:val="00B340F0"/>
    <w:rsid w:val="00B3672B"/>
    <w:rsid w:val="00B3739B"/>
    <w:rsid w:val="00B41B61"/>
    <w:rsid w:val="00B43248"/>
    <w:rsid w:val="00B43610"/>
    <w:rsid w:val="00B437F9"/>
    <w:rsid w:val="00B44A3D"/>
    <w:rsid w:val="00B45FB9"/>
    <w:rsid w:val="00B46FB8"/>
    <w:rsid w:val="00B5141E"/>
    <w:rsid w:val="00B52051"/>
    <w:rsid w:val="00B5224B"/>
    <w:rsid w:val="00B53264"/>
    <w:rsid w:val="00B556D6"/>
    <w:rsid w:val="00B561C8"/>
    <w:rsid w:val="00B56827"/>
    <w:rsid w:val="00B57065"/>
    <w:rsid w:val="00B57103"/>
    <w:rsid w:val="00B57B81"/>
    <w:rsid w:val="00B57C1D"/>
    <w:rsid w:val="00B62C0B"/>
    <w:rsid w:val="00B6440E"/>
    <w:rsid w:val="00B65640"/>
    <w:rsid w:val="00B65DA5"/>
    <w:rsid w:val="00B65FE5"/>
    <w:rsid w:val="00B717B3"/>
    <w:rsid w:val="00B71F1E"/>
    <w:rsid w:val="00B72CCF"/>
    <w:rsid w:val="00B73A3C"/>
    <w:rsid w:val="00B740F1"/>
    <w:rsid w:val="00B741A4"/>
    <w:rsid w:val="00B7481A"/>
    <w:rsid w:val="00B74DCE"/>
    <w:rsid w:val="00B75590"/>
    <w:rsid w:val="00B7584B"/>
    <w:rsid w:val="00B807AC"/>
    <w:rsid w:val="00B8102E"/>
    <w:rsid w:val="00B817D6"/>
    <w:rsid w:val="00B82996"/>
    <w:rsid w:val="00B8388B"/>
    <w:rsid w:val="00B8426B"/>
    <w:rsid w:val="00B8481D"/>
    <w:rsid w:val="00B84934"/>
    <w:rsid w:val="00B84D50"/>
    <w:rsid w:val="00B863AA"/>
    <w:rsid w:val="00B867DE"/>
    <w:rsid w:val="00B87A3E"/>
    <w:rsid w:val="00B90B56"/>
    <w:rsid w:val="00B910BF"/>
    <w:rsid w:val="00B94A85"/>
    <w:rsid w:val="00B9675E"/>
    <w:rsid w:val="00B96A72"/>
    <w:rsid w:val="00BA1680"/>
    <w:rsid w:val="00BA16DC"/>
    <w:rsid w:val="00BA2060"/>
    <w:rsid w:val="00BA2924"/>
    <w:rsid w:val="00BA2AE6"/>
    <w:rsid w:val="00BA3136"/>
    <w:rsid w:val="00BA4C83"/>
    <w:rsid w:val="00BA4F33"/>
    <w:rsid w:val="00BA6836"/>
    <w:rsid w:val="00BA6888"/>
    <w:rsid w:val="00BA69AD"/>
    <w:rsid w:val="00BA709B"/>
    <w:rsid w:val="00BA7431"/>
    <w:rsid w:val="00BA798E"/>
    <w:rsid w:val="00BB0579"/>
    <w:rsid w:val="00BB108C"/>
    <w:rsid w:val="00BB12E2"/>
    <w:rsid w:val="00BB1337"/>
    <w:rsid w:val="00BB1D8C"/>
    <w:rsid w:val="00BB299B"/>
    <w:rsid w:val="00BB2C5E"/>
    <w:rsid w:val="00BB5B69"/>
    <w:rsid w:val="00BB6E7E"/>
    <w:rsid w:val="00BB7076"/>
    <w:rsid w:val="00BC0C16"/>
    <w:rsid w:val="00BC2248"/>
    <w:rsid w:val="00BC23AA"/>
    <w:rsid w:val="00BC2647"/>
    <w:rsid w:val="00BC2DA2"/>
    <w:rsid w:val="00BC37DE"/>
    <w:rsid w:val="00BC4409"/>
    <w:rsid w:val="00BC4B82"/>
    <w:rsid w:val="00BC5973"/>
    <w:rsid w:val="00BC629B"/>
    <w:rsid w:val="00BC7C9F"/>
    <w:rsid w:val="00BD0F24"/>
    <w:rsid w:val="00BD1FC2"/>
    <w:rsid w:val="00BD220B"/>
    <w:rsid w:val="00BD2667"/>
    <w:rsid w:val="00BD279A"/>
    <w:rsid w:val="00BD3442"/>
    <w:rsid w:val="00BD346E"/>
    <w:rsid w:val="00BD46D0"/>
    <w:rsid w:val="00BD4CAF"/>
    <w:rsid w:val="00BD6907"/>
    <w:rsid w:val="00BD6980"/>
    <w:rsid w:val="00BD6D71"/>
    <w:rsid w:val="00BD6F6C"/>
    <w:rsid w:val="00BD7072"/>
    <w:rsid w:val="00BD72F4"/>
    <w:rsid w:val="00BE1995"/>
    <w:rsid w:val="00BE365E"/>
    <w:rsid w:val="00BE5D99"/>
    <w:rsid w:val="00BE667F"/>
    <w:rsid w:val="00BE70A3"/>
    <w:rsid w:val="00BF0517"/>
    <w:rsid w:val="00BF0EEF"/>
    <w:rsid w:val="00BF1817"/>
    <w:rsid w:val="00BF1E29"/>
    <w:rsid w:val="00BF2C4D"/>
    <w:rsid w:val="00BF2F28"/>
    <w:rsid w:val="00BF359F"/>
    <w:rsid w:val="00BF3B8A"/>
    <w:rsid w:val="00BF4293"/>
    <w:rsid w:val="00BF4A99"/>
    <w:rsid w:val="00BF4C22"/>
    <w:rsid w:val="00BF5026"/>
    <w:rsid w:val="00BF5984"/>
    <w:rsid w:val="00BF5A7D"/>
    <w:rsid w:val="00BF5D19"/>
    <w:rsid w:val="00BF74A9"/>
    <w:rsid w:val="00C00A26"/>
    <w:rsid w:val="00C00C42"/>
    <w:rsid w:val="00C010D2"/>
    <w:rsid w:val="00C01736"/>
    <w:rsid w:val="00C01868"/>
    <w:rsid w:val="00C0199C"/>
    <w:rsid w:val="00C02399"/>
    <w:rsid w:val="00C02805"/>
    <w:rsid w:val="00C02A80"/>
    <w:rsid w:val="00C03EF3"/>
    <w:rsid w:val="00C04CA9"/>
    <w:rsid w:val="00C05DB6"/>
    <w:rsid w:val="00C07121"/>
    <w:rsid w:val="00C07822"/>
    <w:rsid w:val="00C07C07"/>
    <w:rsid w:val="00C124AC"/>
    <w:rsid w:val="00C12730"/>
    <w:rsid w:val="00C13645"/>
    <w:rsid w:val="00C136EC"/>
    <w:rsid w:val="00C144AB"/>
    <w:rsid w:val="00C14CE0"/>
    <w:rsid w:val="00C14D0E"/>
    <w:rsid w:val="00C15573"/>
    <w:rsid w:val="00C1616F"/>
    <w:rsid w:val="00C16300"/>
    <w:rsid w:val="00C16A99"/>
    <w:rsid w:val="00C16D1A"/>
    <w:rsid w:val="00C16F0C"/>
    <w:rsid w:val="00C17087"/>
    <w:rsid w:val="00C20DE6"/>
    <w:rsid w:val="00C21360"/>
    <w:rsid w:val="00C2203D"/>
    <w:rsid w:val="00C22934"/>
    <w:rsid w:val="00C22F40"/>
    <w:rsid w:val="00C23D8F"/>
    <w:rsid w:val="00C251B4"/>
    <w:rsid w:val="00C25983"/>
    <w:rsid w:val="00C25E21"/>
    <w:rsid w:val="00C31190"/>
    <w:rsid w:val="00C321B3"/>
    <w:rsid w:val="00C32B7A"/>
    <w:rsid w:val="00C3368A"/>
    <w:rsid w:val="00C33EF4"/>
    <w:rsid w:val="00C37999"/>
    <w:rsid w:val="00C40376"/>
    <w:rsid w:val="00C40E15"/>
    <w:rsid w:val="00C42745"/>
    <w:rsid w:val="00C427F7"/>
    <w:rsid w:val="00C42AD0"/>
    <w:rsid w:val="00C437A9"/>
    <w:rsid w:val="00C43F3B"/>
    <w:rsid w:val="00C45368"/>
    <w:rsid w:val="00C459D3"/>
    <w:rsid w:val="00C45C81"/>
    <w:rsid w:val="00C46F18"/>
    <w:rsid w:val="00C4726D"/>
    <w:rsid w:val="00C47332"/>
    <w:rsid w:val="00C50403"/>
    <w:rsid w:val="00C51B44"/>
    <w:rsid w:val="00C5387D"/>
    <w:rsid w:val="00C54635"/>
    <w:rsid w:val="00C54EA3"/>
    <w:rsid w:val="00C572EE"/>
    <w:rsid w:val="00C57BCF"/>
    <w:rsid w:val="00C60E3A"/>
    <w:rsid w:val="00C60FC4"/>
    <w:rsid w:val="00C6100D"/>
    <w:rsid w:val="00C643CA"/>
    <w:rsid w:val="00C6445F"/>
    <w:rsid w:val="00C6735C"/>
    <w:rsid w:val="00C677C4"/>
    <w:rsid w:val="00C678B4"/>
    <w:rsid w:val="00C67C34"/>
    <w:rsid w:val="00C713D9"/>
    <w:rsid w:val="00C72098"/>
    <w:rsid w:val="00C73075"/>
    <w:rsid w:val="00C742F2"/>
    <w:rsid w:val="00C764D5"/>
    <w:rsid w:val="00C76B80"/>
    <w:rsid w:val="00C76E4E"/>
    <w:rsid w:val="00C77F68"/>
    <w:rsid w:val="00C80D6F"/>
    <w:rsid w:val="00C80F6F"/>
    <w:rsid w:val="00C81C96"/>
    <w:rsid w:val="00C820DE"/>
    <w:rsid w:val="00C82D28"/>
    <w:rsid w:val="00C8333C"/>
    <w:rsid w:val="00C83CE6"/>
    <w:rsid w:val="00C8408D"/>
    <w:rsid w:val="00C8411B"/>
    <w:rsid w:val="00C855B8"/>
    <w:rsid w:val="00C85734"/>
    <w:rsid w:val="00C85B87"/>
    <w:rsid w:val="00C87A3C"/>
    <w:rsid w:val="00C87AB9"/>
    <w:rsid w:val="00C901DA"/>
    <w:rsid w:val="00C9035D"/>
    <w:rsid w:val="00C909AF"/>
    <w:rsid w:val="00C915D5"/>
    <w:rsid w:val="00C91B8F"/>
    <w:rsid w:val="00C92927"/>
    <w:rsid w:val="00C9311D"/>
    <w:rsid w:val="00C9384E"/>
    <w:rsid w:val="00C945DA"/>
    <w:rsid w:val="00C94B7A"/>
    <w:rsid w:val="00C95B7F"/>
    <w:rsid w:val="00C96067"/>
    <w:rsid w:val="00CA01BE"/>
    <w:rsid w:val="00CA1269"/>
    <w:rsid w:val="00CA1356"/>
    <w:rsid w:val="00CA256F"/>
    <w:rsid w:val="00CA28AA"/>
    <w:rsid w:val="00CA3CB0"/>
    <w:rsid w:val="00CA3E6C"/>
    <w:rsid w:val="00CA53BE"/>
    <w:rsid w:val="00CA5734"/>
    <w:rsid w:val="00CA5CEB"/>
    <w:rsid w:val="00CA5F41"/>
    <w:rsid w:val="00CA640A"/>
    <w:rsid w:val="00CB02D5"/>
    <w:rsid w:val="00CB030E"/>
    <w:rsid w:val="00CB1333"/>
    <w:rsid w:val="00CB15F6"/>
    <w:rsid w:val="00CB18B2"/>
    <w:rsid w:val="00CB4CFA"/>
    <w:rsid w:val="00CB5B79"/>
    <w:rsid w:val="00CB667C"/>
    <w:rsid w:val="00CB6787"/>
    <w:rsid w:val="00CC07D0"/>
    <w:rsid w:val="00CC09CA"/>
    <w:rsid w:val="00CC1B77"/>
    <w:rsid w:val="00CC245D"/>
    <w:rsid w:val="00CC2CC6"/>
    <w:rsid w:val="00CC2E23"/>
    <w:rsid w:val="00CC3CE1"/>
    <w:rsid w:val="00CC4B13"/>
    <w:rsid w:val="00CC4DF3"/>
    <w:rsid w:val="00CC7576"/>
    <w:rsid w:val="00CC7C81"/>
    <w:rsid w:val="00CD1C69"/>
    <w:rsid w:val="00CD21F9"/>
    <w:rsid w:val="00CD4C95"/>
    <w:rsid w:val="00CD5E6E"/>
    <w:rsid w:val="00CD6601"/>
    <w:rsid w:val="00CD72B2"/>
    <w:rsid w:val="00CD758A"/>
    <w:rsid w:val="00CE0D26"/>
    <w:rsid w:val="00CE1C39"/>
    <w:rsid w:val="00CE2912"/>
    <w:rsid w:val="00CE2CF3"/>
    <w:rsid w:val="00CE2DC0"/>
    <w:rsid w:val="00CE33F4"/>
    <w:rsid w:val="00CE5717"/>
    <w:rsid w:val="00CE673D"/>
    <w:rsid w:val="00CE6BEA"/>
    <w:rsid w:val="00CE716D"/>
    <w:rsid w:val="00CE759E"/>
    <w:rsid w:val="00CF0DC4"/>
    <w:rsid w:val="00CF13FC"/>
    <w:rsid w:val="00CF21E6"/>
    <w:rsid w:val="00CF27A5"/>
    <w:rsid w:val="00CF2C4B"/>
    <w:rsid w:val="00CF3D68"/>
    <w:rsid w:val="00CF44ED"/>
    <w:rsid w:val="00CF5C51"/>
    <w:rsid w:val="00CF5CF2"/>
    <w:rsid w:val="00CF6878"/>
    <w:rsid w:val="00D00667"/>
    <w:rsid w:val="00D03999"/>
    <w:rsid w:val="00D03E3A"/>
    <w:rsid w:val="00D047FD"/>
    <w:rsid w:val="00D04B00"/>
    <w:rsid w:val="00D04BE1"/>
    <w:rsid w:val="00D07531"/>
    <w:rsid w:val="00D07881"/>
    <w:rsid w:val="00D07BB6"/>
    <w:rsid w:val="00D11400"/>
    <w:rsid w:val="00D1202F"/>
    <w:rsid w:val="00D12360"/>
    <w:rsid w:val="00D124E5"/>
    <w:rsid w:val="00D12F2E"/>
    <w:rsid w:val="00D13CCD"/>
    <w:rsid w:val="00D13F4D"/>
    <w:rsid w:val="00D13FE8"/>
    <w:rsid w:val="00D141E9"/>
    <w:rsid w:val="00D15321"/>
    <w:rsid w:val="00D15AA1"/>
    <w:rsid w:val="00D20DA3"/>
    <w:rsid w:val="00D21FAA"/>
    <w:rsid w:val="00D22356"/>
    <w:rsid w:val="00D228EB"/>
    <w:rsid w:val="00D23176"/>
    <w:rsid w:val="00D24387"/>
    <w:rsid w:val="00D251BD"/>
    <w:rsid w:val="00D2531B"/>
    <w:rsid w:val="00D26351"/>
    <w:rsid w:val="00D26B21"/>
    <w:rsid w:val="00D27134"/>
    <w:rsid w:val="00D276B0"/>
    <w:rsid w:val="00D31996"/>
    <w:rsid w:val="00D369DB"/>
    <w:rsid w:val="00D37E38"/>
    <w:rsid w:val="00D413C7"/>
    <w:rsid w:val="00D41FE8"/>
    <w:rsid w:val="00D43D0C"/>
    <w:rsid w:val="00D44445"/>
    <w:rsid w:val="00D44B95"/>
    <w:rsid w:val="00D4560A"/>
    <w:rsid w:val="00D45C71"/>
    <w:rsid w:val="00D46C05"/>
    <w:rsid w:val="00D47A5F"/>
    <w:rsid w:val="00D51280"/>
    <w:rsid w:val="00D532AC"/>
    <w:rsid w:val="00D56174"/>
    <w:rsid w:val="00D56740"/>
    <w:rsid w:val="00D5692D"/>
    <w:rsid w:val="00D56ACC"/>
    <w:rsid w:val="00D5735F"/>
    <w:rsid w:val="00D57C4F"/>
    <w:rsid w:val="00D57DA0"/>
    <w:rsid w:val="00D61887"/>
    <w:rsid w:val="00D61C23"/>
    <w:rsid w:val="00D62911"/>
    <w:rsid w:val="00D63156"/>
    <w:rsid w:val="00D63397"/>
    <w:rsid w:val="00D6671C"/>
    <w:rsid w:val="00D67728"/>
    <w:rsid w:val="00D67E7B"/>
    <w:rsid w:val="00D74208"/>
    <w:rsid w:val="00D74F34"/>
    <w:rsid w:val="00D75BA1"/>
    <w:rsid w:val="00D76AB4"/>
    <w:rsid w:val="00D77A78"/>
    <w:rsid w:val="00D808BE"/>
    <w:rsid w:val="00D81928"/>
    <w:rsid w:val="00D8246C"/>
    <w:rsid w:val="00D827C6"/>
    <w:rsid w:val="00D8492F"/>
    <w:rsid w:val="00D85CF3"/>
    <w:rsid w:val="00D87833"/>
    <w:rsid w:val="00D9228D"/>
    <w:rsid w:val="00D928A7"/>
    <w:rsid w:val="00D92CB0"/>
    <w:rsid w:val="00D93FFC"/>
    <w:rsid w:val="00D9449F"/>
    <w:rsid w:val="00D953AA"/>
    <w:rsid w:val="00D953DA"/>
    <w:rsid w:val="00D96D49"/>
    <w:rsid w:val="00DA085C"/>
    <w:rsid w:val="00DA0FBB"/>
    <w:rsid w:val="00DA119E"/>
    <w:rsid w:val="00DA11F7"/>
    <w:rsid w:val="00DA22A3"/>
    <w:rsid w:val="00DA2D8B"/>
    <w:rsid w:val="00DA372D"/>
    <w:rsid w:val="00DA393A"/>
    <w:rsid w:val="00DA3C4A"/>
    <w:rsid w:val="00DA4302"/>
    <w:rsid w:val="00DA5192"/>
    <w:rsid w:val="00DA55B0"/>
    <w:rsid w:val="00DA66BF"/>
    <w:rsid w:val="00DA6B90"/>
    <w:rsid w:val="00DB15ED"/>
    <w:rsid w:val="00DB1678"/>
    <w:rsid w:val="00DB178F"/>
    <w:rsid w:val="00DB180A"/>
    <w:rsid w:val="00DB252A"/>
    <w:rsid w:val="00DB3066"/>
    <w:rsid w:val="00DB409B"/>
    <w:rsid w:val="00DB46DD"/>
    <w:rsid w:val="00DB50FC"/>
    <w:rsid w:val="00DB5160"/>
    <w:rsid w:val="00DB5D84"/>
    <w:rsid w:val="00DB6E16"/>
    <w:rsid w:val="00DB7190"/>
    <w:rsid w:val="00DB735A"/>
    <w:rsid w:val="00DB7852"/>
    <w:rsid w:val="00DC035A"/>
    <w:rsid w:val="00DC1F33"/>
    <w:rsid w:val="00DC2165"/>
    <w:rsid w:val="00DC3625"/>
    <w:rsid w:val="00DC51E9"/>
    <w:rsid w:val="00DC5574"/>
    <w:rsid w:val="00DC5DC3"/>
    <w:rsid w:val="00DD09B0"/>
    <w:rsid w:val="00DD1D52"/>
    <w:rsid w:val="00DD2993"/>
    <w:rsid w:val="00DD2CC2"/>
    <w:rsid w:val="00DD4B5A"/>
    <w:rsid w:val="00DD4CEB"/>
    <w:rsid w:val="00DD525A"/>
    <w:rsid w:val="00DD5505"/>
    <w:rsid w:val="00DD5E17"/>
    <w:rsid w:val="00DD69A1"/>
    <w:rsid w:val="00DD75AE"/>
    <w:rsid w:val="00DD77FE"/>
    <w:rsid w:val="00DD7CC3"/>
    <w:rsid w:val="00DE1219"/>
    <w:rsid w:val="00DE1E2C"/>
    <w:rsid w:val="00DE2062"/>
    <w:rsid w:val="00DE3091"/>
    <w:rsid w:val="00DE5148"/>
    <w:rsid w:val="00DE7566"/>
    <w:rsid w:val="00DE791F"/>
    <w:rsid w:val="00DF0626"/>
    <w:rsid w:val="00DF12BF"/>
    <w:rsid w:val="00DF1987"/>
    <w:rsid w:val="00DF252B"/>
    <w:rsid w:val="00E00D40"/>
    <w:rsid w:val="00E01530"/>
    <w:rsid w:val="00E01678"/>
    <w:rsid w:val="00E01783"/>
    <w:rsid w:val="00E022A7"/>
    <w:rsid w:val="00E02A3F"/>
    <w:rsid w:val="00E03720"/>
    <w:rsid w:val="00E045AA"/>
    <w:rsid w:val="00E04FAC"/>
    <w:rsid w:val="00E0685F"/>
    <w:rsid w:val="00E06EA1"/>
    <w:rsid w:val="00E07454"/>
    <w:rsid w:val="00E076CF"/>
    <w:rsid w:val="00E10387"/>
    <w:rsid w:val="00E11E43"/>
    <w:rsid w:val="00E12F0C"/>
    <w:rsid w:val="00E156CA"/>
    <w:rsid w:val="00E16AAC"/>
    <w:rsid w:val="00E16B8C"/>
    <w:rsid w:val="00E17C05"/>
    <w:rsid w:val="00E2053A"/>
    <w:rsid w:val="00E20D2B"/>
    <w:rsid w:val="00E23807"/>
    <w:rsid w:val="00E241FE"/>
    <w:rsid w:val="00E24467"/>
    <w:rsid w:val="00E25BE7"/>
    <w:rsid w:val="00E26665"/>
    <w:rsid w:val="00E267AB"/>
    <w:rsid w:val="00E27307"/>
    <w:rsid w:val="00E277CF"/>
    <w:rsid w:val="00E278D8"/>
    <w:rsid w:val="00E27EFA"/>
    <w:rsid w:val="00E27F78"/>
    <w:rsid w:val="00E303DC"/>
    <w:rsid w:val="00E304F9"/>
    <w:rsid w:val="00E30F8A"/>
    <w:rsid w:val="00E315E4"/>
    <w:rsid w:val="00E31E67"/>
    <w:rsid w:val="00E34B53"/>
    <w:rsid w:val="00E34B9D"/>
    <w:rsid w:val="00E353FD"/>
    <w:rsid w:val="00E370BA"/>
    <w:rsid w:val="00E4166E"/>
    <w:rsid w:val="00E41AF7"/>
    <w:rsid w:val="00E42856"/>
    <w:rsid w:val="00E438CC"/>
    <w:rsid w:val="00E43E45"/>
    <w:rsid w:val="00E4592C"/>
    <w:rsid w:val="00E462F7"/>
    <w:rsid w:val="00E46E33"/>
    <w:rsid w:val="00E517EE"/>
    <w:rsid w:val="00E5194A"/>
    <w:rsid w:val="00E51CBA"/>
    <w:rsid w:val="00E51E18"/>
    <w:rsid w:val="00E528EB"/>
    <w:rsid w:val="00E53658"/>
    <w:rsid w:val="00E53B4F"/>
    <w:rsid w:val="00E53D88"/>
    <w:rsid w:val="00E54A61"/>
    <w:rsid w:val="00E55AE4"/>
    <w:rsid w:val="00E56213"/>
    <w:rsid w:val="00E564C5"/>
    <w:rsid w:val="00E568E1"/>
    <w:rsid w:val="00E60478"/>
    <w:rsid w:val="00E619B0"/>
    <w:rsid w:val="00E61C46"/>
    <w:rsid w:val="00E62601"/>
    <w:rsid w:val="00E6303A"/>
    <w:rsid w:val="00E63046"/>
    <w:rsid w:val="00E64DAF"/>
    <w:rsid w:val="00E64F78"/>
    <w:rsid w:val="00E65231"/>
    <w:rsid w:val="00E65860"/>
    <w:rsid w:val="00E6711C"/>
    <w:rsid w:val="00E67658"/>
    <w:rsid w:val="00E7100B"/>
    <w:rsid w:val="00E711BC"/>
    <w:rsid w:val="00E718A4"/>
    <w:rsid w:val="00E718CA"/>
    <w:rsid w:val="00E751D8"/>
    <w:rsid w:val="00E75439"/>
    <w:rsid w:val="00E812C4"/>
    <w:rsid w:val="00E816D0"/>
    <w:rsid w:val="00E8174C"/>
    <w:rsid w:val="00E8187F"/>
    <w:rsid w:val="00E81D13"/>
    <w:rsid w:val="00E82B99"/>
    <w:rsid w:val="00E83586"/>
    <w:rsid w:val="00E85BF7"/>
    <w:rsid w:val="00E86233"/>
    <w:rsid w:val="00E8703C"/>
    <w:rsid w:val="00E87B2F"/>
    <w:rsid w:val="00E902A0"/>
    <w:rsid w:val="00E904CB"/>
    <w:rsid w:val="00E9135B"/>
    <w:rsid w:val="00E92749"/>
    <w:rsid w:val="00E92F50"/>
    <w:rsid w:val="00E9305B"/>
    <w:rsid w:val="00E9571A"/>
    <w:rsid w:val="00E959D4"/>
    <w:rsid w:val="00E96F49"/>
    <w:rsid w:val="00E97E4D"/>
    <w:rsid w:val="00EA02D8"/>
    <w:rsid w:val="00EA0F18"/>
    <w:rsid w:val="00EA1380"/>
    <w:rsid w:val="00EA158A"/>
    <w:rsid w:val="00EA2575"/>
    <w:rsid w:val="00EA27E7"/>
    <w:rsid w:val="00EA354B"/>
    <w:rsid w:val="00EA41B2"/>
    <w:rsid w:val="00EA4BF3"/>
    <w:rsid w:val="00EA59B0"/>
    <w:rsid w:val="00EA7083"/>
    <w:rsid w:val="00EB173D"/>
    <w:rsid w:val="00EB1CFD"/>
    <w:rsid w:val="00EB2381"/>
    <w:rsid w:val="00EB2A58"/>
    <w:rsid w:val="00EB2C3D"/>
    <w:rsid w:val="00EB428A"/>
    <w:rsid w:val="00EB52DD"/>
    <w:rsid w:val="00EB687F"/>
    <w:rsid w:val="00EB6CB7"/>
    <w:rsid w:val="00EB7130"/>
    <w:rsid w:val="00EC149B"/>
    <w:rsid w:val="00EC20C5"/>
    <w:rsid w:val="00EC3A64"/>
    <w:rsid w:val="00EC644C"/>
    <w:rsid w:val="00EC64AE"/>
    <w:rsid w:val="00ED1115"/>
    <w:rsid w:val="00ED13F4"/>
    <w:rsid w:val="00ED2DB5"/>
    <w:rsid w:val="00ED3739"/>
    <w:rsid w:val="00ED38AE"/>
    <w:rsid w:val="00ED3B23"/>
    <w:rsid w:val="00ED42AF"/>
    <w:rsid w:val="00ED533B"/>
    <w:rsid w:val="00ED663B"/>
    <w:rsid w:val="00ED674E"/>
    <w:rsid w:val="00ED6FC0"/>
    <w:rsid w:val="00ED7B9F"/>
    <w:rsid w:val="00ED7BB0"/>
    <w:rsid w:val="00EE0A78"/>
    <w:rsid w:val="00EE0B5A"/>
    <w:rsid w:val="00EE0D02"/>
    <w:rsid w:val="00EE274C"/>
    <w:rsid w:val="00EE3185"/>
    <w:rsid w:val="00EE36C8"/>
    <w:rsid w:val="00EE494E"/>
    <w:rsid w:val="00EE4ABE"/>
    <w:rsid w:val="00EE5D44"/>
    <w:rsid w:val="00EE64FF"/>
    <w:rsid w:val="00EE6E46"/>
    <w:rsid w:val="00EE7EAE"/>
    <w:rsid w:val="00EF0A87"/>
    <w:rsid w:val="00EF14AA"/>
    <w:rsid w:val="00EF152A"/>
    <w:rsid w:val="00EF1A98"/>
    <w:rsid w:val="00EF2E0E"/>
    <w:rsid w:val="00EF2E5F"/>
    <w:rsid w:val="00EF342C"/>
    <w:rsid w:val="00EF37B9"/>
    <w:rsid w:val="00EF4F94"/>
    <w:rsid w:val="00EF53BC"/>
    <w:rsid w:val="00EF583E"/>
    <w:rsid w:val="00EF6527"/>
    <w:rsid w:val="00EF6DEB"/>
    <w:rsid w:val="00F00B5C"/>
    <w:rsid w:val="00F01272"/>
    <w:rsid w:val="00F0148C"/>
    <w:rsid w:val="00F01BCD"/>
    <w:rsid w:val="00F0249D"/>
    <w:rsid w:val="00F028AB"/>
    <w:rsid w:val="00F037F9"/>
    <w:rsid w:val="00F0414D"/>
    <w:rsid w:val="00F04C4D"/>
    <w:rsid w:val="00F0525E"/>
    <w:rsid w:val="00F06B46"/>
    <w:rsid w:val="00F10238"/>
    <w:rsid w:val="00F10FAC"/>
    <w:rsid w:val="00F114D6"/>
    <w:rsid w:val="00F115AA"/>
    <w:rsid w:val="00F11F7A"/>
    <w:rsid w:val="00F122A6"/>
    <w:rsid w:val="00F12535"/>
    <w:rsid w:val="00F1286A"/>
    <w:rsid w:val="00F15032"/>
    <w:rsid w:val="00F161E5"/>
    <w:rsid w:val="00F165BC"/>
    <w:rsid w:val="00F17B3C"/>
    <w:rsid w:val="00F20590"/>
    <w:rsid w:val="00F20DA7"/>
    <w:rsid w:val="00F2434B"/>
    <w:rsid w:val="00F249D5"/>
    <w:rsid w:val="00F26AB3"/>
    <w:rsid w:val="00F276E4"/>
    <w:rsid w:val="00F31670"/>
    <w:rsid w:val="00F31C30"/>
    <w:rsid w:val="00F3275C"/>
    <w:rsid w:val="00F33C8F"/>
    <w:rsid w:val="00F33EAA"/>
    <w:rsid w:val="00F343DE"/>
    <w:rsid w:val="00F34C83"/>
    <w:rsid w:val="00F369A8"/>
    <w:rsid w:val="00F36E04"/>
    <w:rsid w:val="00F36F14"/>
    <w:rsid w:val="00F3776B"/>
    <w:rsid w:val="00F40E9C"/>
    <w:rsid w:val="00F41C04"/>
    <w:rsid w:val="00F42EAC"/>
    <w:rsid w:val="00F43D3B"/>
    <w:rsid w:val="00F4454E"/>
    <w:rsid w:val="00F45047"/>
    <w:rsid w:val="00F45899"/>
    <w:rsid w:val="00F45940"/>
    <w:rsid w:val="00F45D66"/>
    <w:rsid w:val="00F4619B"/>
    <w:rsid w:val="00F4634A"/>
    <w:rsid w:val="00F46DF6"/>
    <w:rsid w:val="00F47C46"/>
    <w:rsid w:val="00F50547"/>
    <w:rsid w:val="00F505C9"/>
    <w:rsid w:val="00F5199E"/>
    <w:rsid w:val="00F51CA7"/>
    <w:rsid w:val="00F52C57"/>
    <w:rsid w:val="00F5306A"/>
    <w:rsid w:val="00F542C1"/>
    <w:rsid w:val="00F5584B"/>
    <w:rsid w:val="00F559BA"/>
    <w:rsid w:val="00F56615"/>
    <w:rsid w:val="00F60976"/>
    <w:rsid w:val="00F60EF3"/>
    <w:rsid w:val="00F6129E"/>
    <w:rsid w:val="00F624E1"/>
    <w:rsid w:val="00F62853"/>
    <w:rsid w:val="00F6359A"/>
    <w:rsid w:val="00F63D93"/>
    <w:rsid w:val="00F662C9"/>
    <w:rsid w:val="00F6665A"/>
    <w:rsid w:val="00F669C1"/>
    <w:rsid w:val="00F66A18"/>
    <w:rsid w:val="00F6785A"/>
    <w:rsid w:val="00F703A0"/>
    <w:rsid w:val="00F707AE"/>
    <w:rsid w:val="00F72A47"/>
    <w:rsid w:val="00F754DB"/>
    <w:rsid w:val="00F762CC"/>
    <w:rsid w:val="00F77952"/>
    <w:rsid w:val="00F77B1A"/>
    <w:rsid w:val="00F77F6D"/>
    <w:rsid w:val="00F808F7"/>
    <w:rsid w:val="00F81A6F"/>
    <w:rsid w:val="00F83D0F"/>
    <w:rsid w:val="00F85BCA"/>
    <w:rsid w:val="00F86045"/>
    <w:rsid w:val="00F86796"/>
    <w:rsid w:val="00F90D29"/>
    <w:rsid w:val="00F91113"/>
    <w:rsid w:val="00F9158B"/>
    <w:rsid w:val="00F926A2"/>
    <w:rsid w:val="00F939F8"/>
    <w:rsid w:val="00F9554F"/>
    <w:rsid w:val="00F9578B"/>
    <w:rsid w:val="00F95B0A"/>
    <w:rsid w:val="00F95C74"/>
    <w:rsid w:val="00F95F86"/>
    <w:rsid w:val="00F96F28"/>
    <w:rsid w:val="00F96FDA"/>
    <w:rsid w:val="00F97C32"/>
    <w:rsid w:val="00FA140D"/>
    <w:rsid w:val="00FA1A80"/>
    <w:rsid w:val="00FA2771"/>
    <w:rsid w:val="00FA3347"/>
    <w:rsid w:val="00FA4CF4"/>
    <w:rsid w:val="00FA4FE3"/>
    <w:rsid w:val="00FA5610"/>
    <w:rsid w:val="00FA6506"/>
    <w:rsid w:val="00FB033E"/>
    <w:rsid w:val="00FB04EB"/>
    <w:rsid w:val="00FB1301"/>
    <w:rsid w:val="00FB196D"/>
    <w:rsid w:val="00FB2A48"/>
    <w:rsid w:val="00FB6E96"/>
    <w:rsid w:val="00FC01FD"/>
    <w:rsid w:val="00FC0301"/>
    <w:rsid w:val="00FC0E0C"/>
    <w:rsid w:val="00FC20C2"/>
    <w:rsid w:val="00FC21DA"/>
    <w:rsid w:val="00FC26E3"/>
    <w:rsid w:val="00FC3307"/>
    <w:rsid w:val="00FC47E1"/>
    <w:rsid w:val="00FC6D16"/>
    <w:rsid w:val="00FC7C8E"/>
    <w:rsid w:val="00FD05E8"/>
    <w:rsid w:val="00FD0C5B"/>
    <w:rsid w:val="00FD135E"/>
    <w:rsid w:val="00FD15EE"/>
    <w:rsid w:val="00FD18AD"/>
    <w:rsid w:val="00FD52A7"/>
    <w:rsid w:val="00FD5D86"/>
    <w:rsid w:val="00FD620F"/>
    <w:rsid w:val="00FD66DE"/>
    <w:rsid w:val="00FD6A57"/>
    <w:rsid w:val="00FD73D1"/>
    <w:rsid w:val="00FD7490"/>
    <w:rsid w:val="00FD75D9"/>
    <w:rsid w:val="00FD797E"/>
    <w:rsid w:val="00FE027F"/>
    <w:rsid w:val="00FE24C2"/>
    <w:rsid w:val="00FE43B6"/>
    <w:rsid w:val="00FE5F34"/>
    <w:rsid w:val="00FE685B"/>
    <w:rsid w:val="00FF0475"/>
    <w:rsid w:val="00FF0680"/>
    <w:rsid w:val="00FF16E1"/>
    <w:rsid w:val="00FF1BDA"/>
    <w:rsid w:val="00FF3A95"/>
    <w:rsid w:val="00FF3E75"/>
    <w:rsid w:val="00FF569D"/>
    <w:rsid w:val="00FF6630"/>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97186"/>
  <w15:chartTrackingRefBased/>
  <w15:docId w15:val="{ED7BC216-9F15-4358-8B06-94F819F5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BC9"/>
    <w:pPr>
      <w:overflowPunct w:val="0"/>
      <w:autoSpaceDE w:val="0"/>
      <w:autoSpaceDN w:val="0"/>
      <w:adjustRightInd w:val="0"/>
    </w:pPr>
    <w:rPr>
      <w:rFonts w:ascii="Souvenir" w:hAnsi="Souveni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paragraph" w:styleId="ListParagraph">
    <w:name w:val="List Paragraph"/>
    <w:basedOn w:val="Normal"/>
    <w:uiPriority w:val="34"/>
    <w:qFormat/>
    <w:rsid w:val="00642BC9"/>
    <w:pPr>
      <w:overflowPunct/>
      <w:autoSpaceDE/>
      <w:autoSpaceDN/>
      <w:adjustRightInd/>
      <w:ind w:left="720"/>
      <w:contextualSpacing/>
    </w:pPr>
    <w:rPr>
      <w:rFonts w:ascii="Calibri" w:eastAsiaTheme="minorHAnsi" w:hAnsi="Calibri" w:cs="Calibri"/>
      <w:sz w:val="22"/>
      <w:szCs w:val="22"/>
    </w:rPr>
  </w:style>
  <w:style w:type="paragraph" w:customStyle="1" w:styleId="paragraph">
    <w:name w:val="paragraph"/>
    <w:basedOn w:val="Normal"/>
    <w:rsid w:val="002E1E15"/>
    <w:pPr>
      <w:overflowPunct/>
      <w:autoSpaceDE/>
      <w:autoSpaceDN/>
      <w:adjustRightInd/>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E1E15"/>
  </w:style>
  <w:style w:type="character" w:customStyle="1" w:styleId="tabchar">
    <w:name w:val="tabchar"/>
    <w:basedOn w:val="DefaultParagraphFont"/>
    <w:rsid w:val="002E1E15"/>
  </w:style>
  <w:style w:type="character" w:customStyle="1" w:styleId="eop">
    <w:name w:val="eop"/>
    <w:basedOn w:val="DefaultParagraphFont"/>
    <w:rsid w:val="002E1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3039">
      <w:bodyDiv w:val="1"/>
      <w:marLeft w:val="0"/>
      <w:marRight w:val="0"/>
      <w:marTop w:val="0"/>
      <w:marBottom w:val="0"/>
      <w:divBdr>
        <w:top w:val="none" w:sz="0" w:space="0" w:color="auto"/>
        <w:left w:val="none" w:sz="0" w:space="0" w:color="auto"/>
        <w:bottom w:val="none" w:sz="0" w:space="0" w:color="auto"/>
        <w:right w:val="none" w:sz="0" w:space="0" w:color="auto"/>
      </w:divBdr>
    </w:div>
    <w:div w:id="157310046">
      <w:bodyDiv w:val="1"/>
      <w:marLeft w:val="0"/>
      <w:marRight w:val="0"/>
      <w:marTop w:val="0"/>
      <w:marBottom w:val="0"/>
      <w:divBdr>
        <w:top w:val="none" w:sz="0" w:space="0" w:color="auto"/>
        <w:left w:val="none" w:sz="0" w:space="0" w:color="auto"/>
        <w:bottom w:val="none" w:sz="0" w:space="0" w:color="auto"/>
        <w:right w:val="none" w:sz="0" w:space="0" w:color="auto"/>
      </w:divBdr>
    </w:div>
    <w:div w:id="365915655">
      <w:bodyDiv w:val="1"/>
      <w:marLeft w:val="0"/>
      <w:marRight w:val="0"/>
      <w:marTop w:val="0"/>
      <w:marBottom w:val="0"/>
      <w:divBdr>
        <w:top w:val="none" w:sz="0" w:space="0" w:color="auto"/>
        <w:left w:val="none" w:sz="0" w:space="0" w:color="auto"/>
        <w:bottom w:val="none" w:sz="0" w:space="0" w:color="auto"/>
        <w:right w:val="none" w:sz="0" w:space="0" w:color="auto"/>
      </w:divBdr>
    </w:div>
    <w:div w:id="373967324">
      <w:bodyDiv w:val="1"/>
      <w:marLeft w:val="0"/>
      <w:marRight w:val="0"/>
      <w:marTop w:val="0"/>
      <w:marBottom w:val="0"/>
      <w:divBdr>
        <w:top w:val="none" w:sz="0" w:space="0" w:color="auto"/>
        <w:left w:val="none" w:sz="0" w:space="0" w:color="auto"/>
        <w:bottom w:val="none" w:sz="0" w:space="0" w:color="auto"/>
        <w:right w:val="none" w:sz="0" w:space="0" w:color="auto"/>
      </w:divBdr>
    </w:div>
    <w:div w:id="425344533">
      <w:bodyDiv w:val="1"/>
      <w:marLeft w:val="0"/>
      <w:marRight w:val="0"/>
      <w:marTop w:val="0"/>
      <w:marBottom w:val="0"/>
      <w:divBdr>
        <w:top w:val="none" w:sz="0" w:space="0" w:color="auto"/>
        <w:left w:val="none" w:sz="0" w:space="0" w:color="auto"/>
        <w:bottom w:val="none" w:sz="0" w:space="0" w:color="auto"/>
        <w:right w:val="none" w:sz="0" w:space="0" w:color="auto"/>
      </w:divBdr>
    </w:div>
    <w:div w:id="524711610">
      <w:bodyDiv w:val="1"/>
      <w:marLeft w:val="0"/>
      <w:marRight w:val="0"/>
      <w:marTop w:val="0"/>
      <w:marBottom w:val="0"/>
      <w:divBdr>
        <w:top w:val="none" w:sz="0" w:space="0" w:color="auto"/>
        <w:left w:val="none" w:sz="0" w:space="0" w:color="auto"/>
        <w:bottom w:val="none" w:sz="0" w:space="0" w:color="auto"/>
        <w:right w:val="none" w:sz="0" w:space="0" w:color="auto"/>
      </w:divBdr>
    </w:div>
    <w:div w:id="686836065">
      <w:bodyDiv w:val="1"/>
      <w:marLeft w:val="0"/>
      <w:marRight w:val="0"/>
      <w:marTop w:val="0"/>
      <w:marBottom w:val="0"/>
      <w:divBdr>
        <w:top w:val="none" w:sz="0" w:space="0" w:color="auto"/>
        <w:left w:val="none" w:sz="0" w:space="0" w:color="auto"/>
        <w:bottom w:val="none" w:sz="0" w:space="0" w:color="auto"/>
        <w:right w:val="none" w:sz="0" w:space="0" w:color="auto"/>
      </w:divBdr>
    </w:div>
    <w:div w:id="818570466">
      <w:bodyDiv w:val="1"/>
      <w:marLeft w:val="0"/>
      <w:marRight w:val="0"/>
      <w:marTop w:val="0"/>
      <w:marBottom w:val="0"/>
      <w:divBdr>
        <w:top w:val="none" w:sz="0" w:space="0" w:color="auto"/>
        <w:left w:val="none" w:sz="0" w:space="0" w:color="auto"/>
        <w:bottom w:val="none" w:sz="0" w:space="0" w:color="auto"/>
        <w:right w:val="none" w:sz="0" w:space="0" w:color="auto"/>
      </w:divBdr>
    </w:div>
    <w:div w:id="894051637">
      <w:bodyDiv w:val="1"/>
      <w:marLeft w:val="0"/>
      <w:marRight w:val="0"/>
      <w:marTop w:val="0"/>
      <w:marBottom w:val="0"/>
      <w:divBdr>
        <w:top w:val="none" w:sz="0" w:space="0" w:color="auto"/>
        <w:left w:val="none" w:sz="0" w:space="0" w:color="auto"/>
        <w:bottom w:val="none" w:sz="0" w:space="0" w:color="auto"/>
        <w:right w:val="none" w:sz="0" w:space="0" w:color="auto"/>
      </w:divBdr>
    </w:div>
    <w:div w:id="905603580">
      <w:bodyDiv w:val="1"/>
      <w:marLeft w:val="0"/>
      <w:marRight w:val="0"/>
      <w:marTop w:val="0"/>
      <w:marBottom w:val="0"/>
      <w:divBdr>
        <w:top w:val="none" w:sz="0" w:space="0" w:color="auto"/>
        <w:left w:val="none" w:sz="0" w:space="0" w:color="auto"/>
        <w:bottom w:val="none" w:sz="0" w:space="0" w:color="auto"/>
        <w:right w:val="none" w:sz="0" w:space="0" w:color="auto"/>
      </w:divBdr>
    </w:div>
    <w:div w:id="944384365">
      <w:bodyDiv w:val="1"/>
      <w:marLeft w:val="0"/>
      <w:marRight w:val="0"/>
      <w:marTop w:val="0"/>
      <w:marBottom w:val="0"/>
      <w:divBdr>
        <w:top w:val="none" w:sz="0" w:space="0" w:color="auto"/>
        <w:left w:val="none" w:sz="0" w:space="0" w:color="auto"/>
        <w:bottom w:val="none" w:sz="0" w:space="0" w:color="auto"/>
        <w:right w:val="none" w:sz="0" w:space="0" w:color="auto"/>
      </w:divBdr>
    </w:div>
    <w:div w:id="995182365">
      <w:bodyDiv w:val="1"/>
      <w:marLeft w:val="0"/>
      <w:marRight w:val="0"/>
      <w:marTop w:val="0"/>
      <w:marBottom w:val="0"/>
      <w:divBdr>
        <w:top w:val="none" w:sz="0" w:space="0" w:color="auto"/>
        <w:left w:val="none" w:sz="0" w:space="0" w:color="auto"/>
        <w:bottom w:val="none" w:sz="0" w:space="0" w:color="auto"/>
        <w:right w:val="none" w:sz="0" w:space="0" w:color="auto"/>
      </w:divBdr>
    </w:div>
    <w:div w:id="1027758050">
      <w:bodyDiv w:val="1"/>
      <w:marLeft w:val="0"/>
      <w:marRight w:val="0"/>
      <w:marTop w:val="0"/>
      <w:marBottom w:val="0"/>
      <w:divBdr>
        <w:top w:val="none" w:sz="0" w:space="0" w:color="auto"/>
        <w:left w:val="none" w:sz="0" w:space="0" w:color="auto"/>
        <w:bottom w:val="none" w:sz="0" w:space="0" w:color="auto"/>
        <w:right w:val="none" w:sz="0" w:space="0" w:color="auto"/>
      </w:divBdr>
    </w:div>
    <w:div w:id="1296183024">
      <w:bodyDiv w:val="1"/>
      <w:marLeft w:val="0"/>
      <w:marRight w:val="0"/>
      <w:marTop w:val="0"/>
      <w:marBottom w:val="0"/>
      <w:divBdr>
        <w:top w:val="none" w:sz="0" w:space="0" w:color="auto"/>
        <w:left w:val="none" w:sz="0" w:space="0" w:color="auto"/>
        <w:bottom w:val="none" w:sz="0" w:space="0" w:color="auto"/>
        <w:right w:val="none" w:sz="0" w:space="0" w:color="auto"/>
      </w:divBdr>
    </w:div>
    <w:div w:id="1336879400">
      <w:bodyDiv w:val="1"/>
      <w:marLeft w:val="0"/>
      <w:marRight w:val="0"/>
      <w:marTop w:val="0"/>
      <w:marBottom w:val="0"/>
      <w:divBdr>
        <w:top w:val="none" w:sz="0" w:space="0" w:color="auto"/>
        <w:left w:val="none" w:sz="0" w:space="0" w:color="auto"/>
        <w:bottom w:val="none" w:sz="0" w:space="0" w:color="auto"/>
        <w:right w:val="none" w:sz="0" w:space="0" w:color="auto"/>
      </w:divBdr>
    </w:div>
    <w:div w:id="1398438227">
      <w:bodyDiv w:val="1"/>
      <w:marLeft w:val="0"/>
      <w:marRight w:val="0"/>
      <w:marTop w:val="0"/>
      <w:marBottom w:val="0"/>
      <w:divBdr>
        <w:top w:val="none" w:sz="0" w:space="0" w:color="auto"/>
        <w:left w:val="none" w:sz="0" w:space="0" w:color="auto"/>
        <w:bottom w:val="none" w:sz="0" w:space="0" w:color="auto"/>
        <w:right w:val="none" w:sz="0" w:space="0" w:color="auto"/>
      </w:divBdr>
    </w:div>
    <w:div w:id="1407458288">
      <w:bodyDiv w:val="1"/>
      <w:marLeft w:val="0"/>
      <w:marRight w:val="0"/>
      <w:marTop w:val="0"/>
      <w:marBottom w:val="0"/>
      <w:divBdr>
        <w:top w:val="none" w:sz="0" w:space="0" w:color="auto"/>
        <w:left w:val="none" w:sz="0" w:space="0" w:color="auto"/>
        <w:bottom w:val="none" w:sz="0" w:space="0" w:color="auto"/>
        <w:right w:val="none" w:sz="0" w:space="0" w:color="auto"/>
      </w:divBdr>
    </w:div>
    <w:div w:id="1420059227">
      <w:bodyDiv w:val="1"/>
      <w:marLeft w:val="0"/>
      <w:marRight w:val="0"/>
      <w:marTop w:val="0"/>
      <w:marBottom w:val="0"/>
      <w:divBdr>
        <w:top w:val="none" w:sz="0" w:space="0" w:color="auto"/>
        <w:left w:val="none" w:sz="0" w:space="0" w:color="auto"/>
        <w:bottom w:val="none" w:sz="0" w:space="0" w:color="auto"/>
        <w:right w:val="none" w:sz="0" w:space="0" w:color="auto"/>
      </w:divBdr>
    </w:div>
    <w:div w:id="1435980489">
      <w:bodyDiv w:val="1"/>
      <w:marLeft w:val="0"/>
      <w:marRight w:val="0"/>
      <w:marTop w:val="0"/>
      <w:marBottom w:val="0"/>
      <w:divBdr>
        <w:top w:val="none" w:sz="0" w:space="0" w:color="auto"/>
        <w:left w:val="none" w:sz="0" w:space="0" w:color="auto"/>
        <w:bottom w:val="none" w:sz="0" w:space="0" w:color="auto"/>
        <w:right w:val="none" w:sz="0" w:space="0" w:color="auto"/>
      </w:divBdr>
    </w:div>
    <w:div w:id="1439183516">
      <w:bodyDiv w:val="1"/>
      <w:marLeft w:val="0"/>
      <w:marRight w:val="0"/>
      <w:marTop w:val="0"/>
      <w:marBottom w:val="0"/>
      <w:divBdr>
        <w:top w:val="none" w:sz="0" w:space="0" w:color="auto"/>
        <w:left w:val="none" w:sz="0" w:space="0" w:color="auto"/>
        <w:bottom w:val="none" w:sz="0" w:space="0" w:color="auto"/>
        <w:right w:val="none" w:sz="0" w:space="0" w:color="auto"/>
      </w:divBdr>
    </w:div>
    <w:div w:id="1602033009">
      <w:bodyDiv w:val="1"/>
      <w:marLeft w:val="0"/>
      <w:marRight w:val="0"/>
      <w:marTop w:val="0"/>
      <w:marBottom w:val="0"/>
      <w:divBdr>
        <w:top w:val="none" w:sz="0" w:space="0" w:color="auto"/>
        <w:left w:val="none" w:sz="0" w:space="0" w:color="auto"/>
        <w:bottom w:val="none" w:sz="0" w:space="0" w:color="auto"/>
        <w:right w:val="none" w:sz="0" w:space="0" w:color="auto"/>
      </w:divBdr>
    </w:div>
    <w:div w:id="1627395625">
      <w:bodyDiv w:val="1"/>
      <w:marLeft w:val="0"/>
      <w:marRight w:val="0"/>
      <w:marTop w:val="0"/>
      <w:marBottom w:val="0"/>
      <w:divBdr>
        <w:top w:val="none" w:sz="0" w:space="0" w:color="auto"/>
        <w:left w:val="none" w:sz="0" w:space="0" w:color="auto"/>
        <w:bottom w:val="none" w:sz="0" w:space="0" w:color="auto"/>
        <w:right w:val="none" w:sz="0" w:space="0" w:color="auto"/>
      </w:divBdr>
    </w:div>
    <w:div w:id="1687629793">
      <w:bodyDiv w:val="1"/>
      <w:marLeft w:val="0"/>
      <w:marRight w:val="0"/>
      <w:marTop w:val="0"/>
      <w:marBottom w:val="0"/>
      <w:divBdr>
        <w:top w:val="none" w:sz="0" w:space="0" w:color="auto"/>
        <w:left w:val="none" w:sz="0" w:space="0" w:color="auto"/>
        <w:bottom w:val="none" w:sz="0" w:space="0" w:color="auto"/>
        <w:right w:val="none" w:sz="0" w:space="0" w:color="auto"/>
      </w:divBdr>
    </w:div>
    <w:div w:id="1945457956">
      <w:bodyDiv w:val="1"/>
      <w:marLeft w:val="0"/>
      <w:marRight w:val="0"/>
      <w:marTop w:val="0"/>
      <w:marBottom w:val="0"/>
      <w:divBdr>
        <w:top w:val="none" w:sz="0" w:space="0" w:color="auto"/>
        <w:left w:val="none" w:sz="0" w:space="0" w:color="auto"/>
        <w:bottom w:val="none" w:sz="0" w:space="0" w:color="auto"/>
        <w:right w:val="none" w:sz="0" w:space="0" w:color="auto"/>
      </w:divBdr>
    </w:div>
    <w:div w:id="2036999501">
      <w:bodyDiv w:val="1"/>
      <w:marLeft w:val="0"/>
      <w:marRight w:val="0"/>
      <w:marTop w:val="0"/>
      <w:marBottom w:val="0"/>
      <w:divBdr>
        <w:top w:val="none" w:sz="0" w:space="0" w:color="auto"/>
        <w:left w:val="none" w:sz="0" w:space="0" w:color="auto"/>
        <w:bottom w:val="none" w:sz="0" w:space="0" w:color="auto"/>
        <w:right w:val="none" w:sz="0" w:space="0" w:color="auto"/>
      </w:divBdr>
    </w:div>
    <w:div w:id="2073699549">
      <w:bodyDiv w:val="1"/>
      <w:marLeft w:val="0"/>
      <w:marRight w:val="0"/>
      <w:marTop w:val="0"/>
      <w:marBottom w:val="0"/>
      <w:divBdr>
        <w:top w:val="none" w:sz="0" w:space="0" w:color="auto"/>
        <w:left w:val="none" w:sz="0" w:space="0" w:color="auto"/>
        <w:bottom w:val="none" w:sz="0" w:space="0" w:color="auto"/>
        <w:right w:val="none" w:sz="0" w:space="0" w:color="auto"/>
      </w:divBdr>
    </w:div>
    <w:div w:id="21418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epartment%20Shared%20Folder\Letterhead%20Templates%20-%20Suarez\codes-OLCE-South_.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0522-488D-4109-9B1E-F8C4B9C2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codes-OLCE-South_</Template>
  <TotalTime>1</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Michael S. Scardino</dc:creator>
  <cp:keywords/>
  <cp:lastModifiedBy>Reese, Marie [DCA]</cp:lastModifiedBy>
  <cp:revision>2</cp:revision>
  <cp:lastPrinted>2024-05-15T15:24:00Z</cp:lastPrinted>
  <dcterms:created xsi:type="dcterms:W3CDTF">2024-05-15T19:03:00Z</dcterms:created>
  <dcterms:modified xsi:type="dcterms:W3CDTF">2024-05-15T19:03:00Z</dcterms:modified>
</cp:coreProperties>
</file>