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8C1" w:rsidRDefault="00467C85" w:rsidP="00EC08C1">
      <w:r>
        <w:tab/>
      </w:r>
      <w:r>
        <w:tab/>
      </w:r>
      <w:r>
        <w:tab/>
      </w:r>
      <w:r>
        <w:tab/>
      </w:r>
      <w:r>
        <w:tab/>
      </w:r>
      <w:r>
        <w:tab/>
        <w:t>July 21, 2017</w:t>
      </w:r>
    </w:p>
    <w:p w:rsidR="00467C85" w:rsidRDefault="00467C85" w:rsidP="00EC08C1"/>
    <w:p w:rsidR="00467C85" w:rsidRDefault="00CA746D" w:rsidP="00EC08C1">
      <w:r>
        <w:t>Francis</w:t>
      </w:r>
      <w:r w:rsidR="00467C85">
        <w:t xml:space="preserve"> </w:t>
      </w:r>
      <w:proofErr w:type="spellStart"/>
      <w:r w:rsidR="00467C85">
        <w:t>Costenbader</w:t>
      </w:r>
      <w:proofErr w:type="spellEnd"/>
      <w:r w:rsidR="00467C85">
        <w:t>, Esq.</w:t>
      </w:r>
    </w:p>
    <w:p w:rsidR="00467C85" w:rsidRDefault="00467C85" w:rsidP="00EC08C1">
      <w:r>
        <w:t>405 Centre Street</w:t>
      </w:r>
    </w:p>
    <w:p w:rsidR="00467C85" w:rsidRDefault="00467C85" w:rsidP="00EC08C1">
      <w:r>
        <w:t>Box 107</w:t>
      </w:r>
    </w:p>
    <w:p w:rsidR="00467C85" w:rsidRDefault="00467C85" w:rsidP="00EC08C1">
      <w:r>
        <w:t>Nutley, NJ  07110</w:t>
      </w:r>
    </w:p>
    <w:p w:rsidR="00467C85" w:rsidRDefault="00467C85" w:rsidP="00EC08C1"/>
    <w:p w:rsidR="00467C85" w:rsidRDefault="00467C85" w:rsidP="00EC08C1">
      <w:r>
        <w:tab/>
        <w:t>Re:  Nutley School District</w:t>
      </w:r>
      <w:r w:rsidR="00CA746D">
        <w:t xml:space="preserve"> – Franklin Reformed Church</w:t>
      </w:r>
    </w:p>
    <w:p w:rsidR="00467C85" w:rsidRDefault="00467C85" w:rsidP="00EC08C1">
      <w:r>
        <w:t xml:space="preserve">                    Our File No.:  26105-2</w:t>
      </w:r>
    </w:p>
    <w:p w:rsidR="00467C85" w:rsidRDefault="00467C85" w:rsidP="00EC08C1"/>
    <w:p w:rsidR="00467C85" w:rsidRDefault="00467C85" w:rsidP="00EC08C1">
      <w:r>
        <w:t xml:space="preserve">Dear Mr. </w:t>
      </w:r>
      <w:proofErr w:type="spellStart"/>
      <w:r>
        <w:t>Costenbade</w:t>
      </w:r>
      <w:bookmarkStart w:id="0" w:name="_GoBack"/>
      <w:bookmarkEnd w:id="0"/>
      <w:r>
        <w:t>r</w:t>
      </w:r>
      <w:proofErr w:type="spellEnd"/>
      <w:r>
        <w:t>:</w:t>
      </w:r>
    </w:p>
    <w:p w:rsidR="00467C85" w:rsidRDefault="00467C85" w:rsidP="00EC08C1"/>
    <w:p w:rsidR="00467C85" w:rsidRDefault="00467C85" w:rsidP="00467C85">
      <w:pPr>
        <w:jc w:val="both"/>
      </w:pPr>
      <w:r>
        <w:tab/>
        <w:t>Enclosed please</w:t>
      </w:r>
      <w:r w:rsidR="00CA746D">
        <w:t xml:space="preserve"> find two (2) copies of a figure</w:t>
      </w:r>
      <w:r>
        <w:t xml:space="preserve"> designating </w:t>
      </w:r>
      <w:r w:rsidR="00CA746D">
        <w:t xml:space="preserve">the portion of the </w:t>
      </w:r>
      <w:r>
        <w:t xml:space="preserve">Franklin Reformed Church’s property </w:t>
      </w:r>
      <w:r w:rsidR="00CA746D">
        <w:t xml:space="preserve">proposed to be subdivided and conveyed to </w:t>
      </w:r>
      <w:r>
        <w:t>the Nutley School District.</w:t>
      </w:r>
    </w:p>
    <w:p w:rsidR="00467C85" w:rsidRDefault="00467C85" w:rsidP="00EC08C1"/>
    <w:p w:rsidR="00467C85" w:rsidRDefault="00467C85" w:rsidP="00EC08C1">
      <w:r>
        <w:tab/>
        <w:t>If you have any questions, please feel free to call.</w:t>
      </w:r>
    </w:p>
    <w:p w:rsidR="00467C85" w:rsidRDefault="00467C85" w:rsidP="00EC08C1"/>
    <w:p w:rsidR="00467C85" w:rsidRDefault="00467C85" w:rsidP="00EC08C1">
      <w:r>
        <w:tab/>
      </w:r>
      <w:r>
        <w:tab/>
      </w:r>
      <w:r>
        <w:tab/>
      </w:r>
      <w:r>
        <w:tab/>
      </w:r>
      <w:r>
        <w:tab/>
      </w:r>
      <w:r>
        <w:tab/>
        <w:t>Very truly yours,</w:t>
      </w:r>
    </w:p>
    <w:p w:rsidR="00467C85" w:rsidRDefault="00467C85" w:rsidP="00EC08C1"/>
    <w:p w:rsidR="00467C85" w:rsidRDefault="00467C85" w:rsidP="00EC08C1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67C85" w:rsidRDefault="00467C85" w:rsidP="00EC08C1">
      <w:r>
        <w:tab/>
      </w:r>
      <w:r>
        <w:tab/>
      </w:r>
      <w:r>
        <w:tab/>
      </w:r>
      <w:r>
        <w:tab/>
      </w:r>
      <w:r>
        <w:tab/>
      </w:r>
      <w:r>
        <w:tab/>
        <w:t>Sean Monaghan</w:t>
      </w:r>
    </w:p>
    <w:p w:rsidR="00467C85" w:rsidRDefault="00467C85" w:rsidP="00EC08C1"/>
    <w:p w:rsidR="00467C85" w:rsidRDefault="00467C85" w:rsidP="00EC08C1">
      <w:proofErr w:type="spellStart"/>
      <w:proofErr w:type="gramStart"/>
      <w:r>
        <w:t>SM:dr</w:t>
      </w:r>
      <w:proofErr w:type="spellEnd"/>
      <w:proofErr w:type="gramEnd"/>
    </w:p>
    <w:p w:rsidR="00467C85" w:rsidRPr="00EC08C1" w:rsidRDefault="00467C85" w:rsidP="00EC08C1">
      <w:r>
        <w:t>enclosure</w:t>
      </w:r>
    </w:p>
    <w:sectPr w:rsidR="00467C85" w:rsidRPr="00EC08C1" w:rsidSect="003600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008" w:right="864" w:bottom="1008" w:left="864" w:header="720" w:footer="720" w:gutter="0"/>
      <w:paperSrc w:first="260" w:other="26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C85" w:rsidRDefault="00467C85">
      <w:r>
        <w:separator/>
      </w:r>
    </w:p>
  </w:endnote>
  <w:endnote w:type="continuationSeparator" w:id="0">
    <w:p w:rsidR="00467C85" w:rsidRDefault="00467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7C9" w:rsidRDefault="005767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A94" w:rsidRPr="005767C9" w:rsidRDefault="00CA746D">
    <w:pPr>
      <w:pStyle w:val="Footer"/>
      <w:rPr>
        <w:rFonts w:ascii="Times New Roman" w:hAnsi="Times New Roman" w:cs="Times New Roman"/>
        <w:sz w:val="18"/>
        <w:szCs w:val="18"/>
      </w:rPr>
    </w:pPr>
    <w:r w:rsidRPr="00CA746D">
      <w:rPr>
        <w:rFonts w:ascii="Times New Roman" w:hAnsi="Times New Roman" w:cs="Times New Roman"/>
        <w:noProof/>
        <w:sz w:val="12"/>
        <w:szCs w:val="18"/>
      </w:rPr>
      <w:t>{01804452;1 /SM }</w:t>
    </w:r>
  </w:p>
  <w:p w:rsidR="003A1A94" w:rsidRPr="005767C9" w:rsidRDefault="003A1A94">
    <w:pPr>
      <w:pStyle w:val="Footer"/>
      <w:rPr>
        <w:rFonts w:ascii="Times New Roman" w:hAnsi="Times New Roman" w:cs="Times New Roman"/>
        <w:sz w:val="18"/>
        <w:szCs w:val="18"/>
      </w:rPr>
    </w:pPr>
  </w:p>
  <w:p w:rsidR="003A1A94" w:rsidRPr="005767C9" w:rsidRDefault="003A1A94">
    <w:pPr>
      <w:pStyle w:val="Footer"/>
      <w:rPr>
        <w:rFonts w:ascii="Times New Roman" w:hAnsi="Times New Roman" w:cs="Times New Roman"/>
        <w:sz w:val="18"/>
        <w:szCs w:val="18"/>
      </w:rPr>
    </w:pPr>
  </w:p>
  <w:p w:rsidR="003A1A94" w:rsidRPr="005767C9" w:rsidRDefault="003A1A94">
    <w:pPr>
      <w:pStyle w:val="Footer"/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A94" w:rsidRPr="005767C9" w:rsidRDefault="00CA746D">
    <w:pPr>
      <w:pStyle w:val="Footer"/>
      <w:rPr>
        <w:rFonts w:ascii="Times New Roman" w:hAnsi="Times New Roman" w:cs="Times New Roman"/>
        <w:sz w:val="18"/>
        <w:szCs w:val="18"/>
      </w:rPr>
    </w:pPr>
    <w:r w:rsidRPr="00CA746D">
      <w:rPr>
        <w:rFonts w:ascii="Times New Roman" w:hAnsi="Times New Roman" w:cs="Times New Roman"/>
        <w:noProof/>
        <w:sz w:val="12"/>
        <w:szCs w:val="18"/>
      </w:rPr>
      <w:t>{01804452;1 /SM }</w:t>
    </w:r>
  </w:p>
  <w:p w:rsidR="003A1A94" w:rsidRPr="005767C9" w:rsidRDefault="003A1A94">
    <w:pPr>
      <w:pStyle w:val="Footer"/>
      <w:rPr>
        <w:rFonts w:ascii="Times New Roman" w:hAnsi="Times New Roman" w:cs="Times New Roman"/>
        <w:sz w:val="18"/>
        <w:szCs w:val="18"/>
      </w:rPr>
    </w:pPr>
  </w:p>
  <w:p w:rsidR="003A1A94" w:rsidRPr="005767C9" w:rsidRDefault="003A1A94">
    <w:pPr>
      <w:pStyle w:val="Footer"/>
      <w:rPr>
        <w:rFonts w:ascii="Times New Roman" w:hAnsi="Times New Roman" w:cs="Times New Roman"/>
        <w:sz w:val="18"/>
        <w:szCs w:val="18"/>
      </w:rPr>
    </w:pPr>
  </w:p>
  <w:p w:rsidR="003A1A94" w:rsidRPr="005767C9" w:rsidRDefault="003A1A94">
    <w:pPr>
      <w:pStyle w:val="Footer"/>
      <w:rPr>
        <w:rFonts w:ascii="Times New Roman" w:hAnsi="Times New Roman" w:cs="Times New Roman"/>
        <w:sz w:val="18"/>
        <w:szCs w:val="18"/>
      </w:rPr>
    </w:pPr>
  </w:p>
  <w:p w:rsidR="003A1A94" w:rsidRPr="005767C9" w:rsidRDefault="00A67BFF">
    <w:pPr>
      <w:pStyle w:val="Footer"/>
      <w:rPr>
        <w:rFonts w:ascii="Times New Roman" w:hAnsi="Times New Roman" w:cs="Times New Roman"/>
        <w:sz w:val="18"/>
        <w:szCs w:val="18"/>
      </w:rPr>
    </w:pPr>
    <w:r w:rsidRPr="005767C9">
      <w:rPr>
        <w:rFonts w:ascii="Times New Roman" w:hAnsi="Times New Roman" w:cs="Times New Roman"/>
        <w:sz w:val="18"/>
        <w:szCs w:val="18"/>
      </w:rPr>
      <w:t>FLORHAM PARK, NJ                                      PARAMUS, NJ                                      SPARTA, NJ                                      NEW YORK, NY</w:t>
    </w:r>
  </w:p>
  <w:p w:rsidR="003A1A94" w:rsidRPr="005767C9" w:rsidRDefault="003A1A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C85" w:rsidRDefault="00467C85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:rsidR="00467C85" w:rsidRDefault="00467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7C9" w:rsidRDefault="005767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64"/>
      <w:gridCol w:w="5364"/>
    </w:tblGrid>
    <w:tr w:rsidR="00EC08C1" w:rsidTr="00EC08C1">
      <w:trPr>
        <w:trHeight w:val="1430"/>
      </w:trPr>
      <w:tc>
        <w:tcPr>
          <w:tcW w:w="5364" w:type="dxa"/>
        </w:tcPr>
        <w:p w:rsidR="00EC08C1" w:rsidRDefault="00EC08C1">
          <w:pPr>
            <w:pStyle w:val="Header"/>
          </w:pPr>
          <w:r w:rsidRPr="00EC08C1">
            <w:rPr>
              <w:noProof/>
            </w:rPr>
            <w:drawing>
              <wp:inline distT="0" distB="0" distL="0" distR="0">
                <wp:extent cx="990600" cy="876300"/>
                <wp:effectExtent l="19050" t="0" r="0" b="0"/>
                <wp:docPr id="2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738" cy="8764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64" w:type="dxa"/>
        </w:tcPr>
        <w:p w:rsidR="00EC08C1" w:rsidRDefault="00EC08C1" w:rsidP="00EC08C1">
          <w:pPr>
            <w:pStyle w:val="Header"/>
            <w:jc w:val="right"/>
          </w:pPr>
        </w:p>
      </w:tc>
    </w:tr>
  </w:tbl>
  <w:p w:rsidR="00EC08C1" w:rsidRDefault="00EC08C1">
    <w:pPr>
      <w:pStyle w:val="Header"/>
    </w:pPr>
  </w:p>
  <w:p w:rsidR="00A67BFF" w:rsidRDefault="00A67B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0"/>
      <w:gridCol w:w="4953"/>
      <w:gridCol w:w="2342"/>
    </w:tblGrid>
    <w:tr w:rsidR="003A1A94" w:rsidTr="00EA056A">
      <w:trPr>
        <w:trHeight w:val="2686"/>
      </w:trPr>
      <w:tc>
        <w:tcPr>
          <w:tcW w:w="1602" w:type="pct"/>
          <w:vAlign w:val="center"/>
        </w:tcPr>
        <w:p w:rsidR="003A1A94" w:rsidRDefault="00A67BFF" w:rsidP="007928A0">
          <w:pPr>
            <w:rPr>
              <w:sz w:val="18"/>
            </w:rPr>
          </w:pPr>
          <w:r>
            <w:rPr>
              <w:noProof/>
              <w:sz w:val="18"/>
            </w:rPr>
            <w:drawing>
              <wp:inline distT="0" distB="0" distL="0" distR="0">
                <wp:extent cx="1962424" cy="1629002"/>
                <wp:effectExtent l="19050" t="0" r="0" b="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2424" cy="16290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7" w:type="pct"/>
        </w:tcPr>
        <w:p w:rsidR="007928A0" w:rsidRPr="007928A0" w:rsidRDefault="007928A0">
          <w:pPr>
            <w:rPr>
              <w:b/>
              <w:sz w:val="3"/>
              <w:szCs w:val="3"/>
            </w:rPr>
          </w:pPr>
        </w:p>
        <w:p w:rsidR="003A1A94" w:rsidRDefault="00A67BFF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Serving Our Clients and Community</w:t>
          </w:r>
        </w:p>
        <w:p w:rsidR="003A1A94" w:rsidRDefault="00A67BFF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             For Over 100 Years</w:t>
          </w:r>
        </w:p>
        <w:p w:rsidR="003A1A94" w:rsidRDefault="003A1A94">
          <w:pPr>
            <w:rPr>
              <w:sz w:val="18"/>
            </w:rPr>
          </w:pPr>
        </w:p>
      </w:tc>
      <w:tc>
        <w:tcPr>
          <w:tcW w:w="1091" w:type="pct"/>
          <w:tcMar>
            <w:top w:w="14" w:type="dxa"/>
            <w:left w:w="115" w:type="dxa"/>
            <w:right w:w="115" w:type="dxa"/>
          </w:tcMar>
        </w:tcPr>
        <w:p w:rsidR="007928A0" w:rsidRPr="007928A0" w:rsidRDefault="007928A0" w:rsidP="00EA056A">
          <w:pPr>
            <w:pStyle w:val="NoSpacing"/>
            <w:jc w:val="right"/>
            <w:rPr>
              <w:rFonts w:ascii="Times New Roman" w:hAnsi="Times New Roman" w:cs="Times New Roman"/>
              <w:b/>
              <w:sz w:val="5"/>
              <w:szCs w:val="5"/>
            </w:rPr>
          </w:pPr>
        </w:p>
        <w:p w:rsidR="006837E7" w:rsidRPr="006837E7" w:rsidRDefault="006837E7" w:rsidP="006837E7">
          <w:pPr>
            <w:autoSpaceDE w:val="0"/>
            <w:autoSpaceDN w:val="0"/>
            <w:adjustRightInd w:val="0"/>
            <w:jc w:val="right"/>
            <w:rPr>
              <w:rFonts w:eastAsiaTheme="minorHAnsi"/>
              <w:b/>
              <w:bCs/>
              <w:color w:val="000000"/>
              <w:sz w:val="18"/>
              <w:szCs w:val="18"/>
            </w:rPr>
          </w:pPr>
          <w:r w:rsidRPr="006837E7">
            <w:rPr>
              <w:rFonts w:eastAsiaTheme="minorHAnsi"/>
              <w:b/>
              <w:bCs/>
              <w:color w:val="000000"/>
              <w:sz w:val="18"/>
              <w:szCs w:val="18"/>
            </w:rPr>
            <w:t>SEAN MONAGHAN</w:t>
          </w:r>
        </w:p>
        <w:p w:rsidR="00955FB3" w:rsidRDefault="00955FB3" w:rsidP="006837E7">
          <w:pPr>
            <w:autoSpaceDE w:val="0"/>
            <w:autoSpaceDN w:val="0"/>
            <w:adjustRightInd w:val="0"/>
            <w:jc w:val="right"/>
            <w:rPr>
              <w:rFonts w:eastAsiaTheme="minorHAnsi"/>
              <w:color w:val="000000"/>
              <w:sz w:val="18"/>
              <w:szCs w:val="18"/>
            </w:rPr>
          </w:pPr>
          <w:r>
            <w:rPr>
              <w:rFonts w:eastAsiaTheme="minorHAnsi"/>
              <w:color w:val="000000"/>
              <w:sz w:val="18"/>
              <w:szCs w:val="18"/>
            </w:rPr>
            <w:t>Admitted in NJ</w:t>
          </w:r>
        </w:p>
        <w:p w:rsidR="006837E7" w:rsidRPr="006837E7" w:rsidRDefault="00955FB3" w:rsidP="006837E7">
          <w:pPr>
            <w:autoSpaceDE w:val="0"/>
            <w:autoSpaceDN w:val="0"/>
            <w:adjustRightInd w:val="0"/>
            <w:jc w:val="right"/>
            <w:rPr>
              <w:rFonts w:eastAsiaTheme="minorHAnsi"/>
              <w:color w:val="000000"/>
              <w:sz w:val="18"/>
              <w:szCs w:val="18"/>
            </w:rPr>
          </w:pPr>
          <w:r>
            <w:rPr>
              <w:rFonts w:eastAsiaTheme="minorHAnsi"/>
              <w:color w:val="000000"/>
              <w:sz w:val="18"/>
              <w:szCs w:val="18"/>
            </w:rPr>
            <w:t>Direct Line: 973-</w:t>
          </w:r>
          <w:r w:rsidR="006837E7" w:rsidRPr="006837E7">
            <w:rPr>
              <w:rFonts w:eastAsiaTheme="minorHAnsi"/>
              <w:color w:val="000000"/>
              <w:sz w:val="18"/>
              <w:szCs w:val="18"/>
            </w:rPr>
            <w:t>631-7856</w:t>
          </w:r>
        </w:p>
        <w:p w:rsidR="006837E7" w:rsidRPr="006837E7" w:rsidRDefault="006837E7" w:rsidP="006837E7">
          <w:pPr>
            <w:autoSpaceDE w:val="0"/>
            <w:autoSpaceDN w:val="0"/>
            <w:adjustRightInd w:val="0"/>
            <w:jc w:val="right"/>
            <w:rPr>
              <w:rFonts w:eastAsiaTheme="minorHAnsi"/>
              <w:color w:val="000000"/>
              <w:sz w:val="18"/>
              <w:szCs w:val="18"/>
            </w:rPr>
          </w:pPr>
          <w:r w:rsidRPr="006837E7">
            <w:rPr>
              <w:rFonts w:eastAsiaTheme="minorHAnsi"/>
              <w:color w:val="000000"/>
              <w:sz w:val="18"/>
              <w:szCs w:val="18"/>
            </w:rPr>
            <w:t>Email: sm@spsk.com</w:t>
          </w:r>
        </w:p>
        <w:p w:rsidR="00547035" w:rsidRDefault="00547035" w:rsidP="00EA056A">
          <w:pPr>
            <w:pStyle w:val="NoSpacing"/>
            <w:jc w:val="right"/>
            <w:rPr>
              <w:rFonts w:ascii="Times New Roman" w:hAnsi="Times New Roman" w:cs="Times New Roman"/>
              <w:sz w:val="18"/>
              <w:szCs w:val="18"/>
            </w:rPr>
          </w:pPr>
        </w:p>
        <w:p w:rsidR="003A1A94" w:rsidRDefault="00A67BFF" w:rsidP="00EA056A">
          <w:pPr>
            <w:pStyle w:val="NoSpacing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220 Park Avenue</w:t>
          </w:r>
        </w:p>
        <w:p w:rsidR="003A1A94" w:rsidRDefault="00A67BFF" w:rsidP="00EA056A">
          <w:pPr>
            <w:pStyle w:val="NoSpacing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PO Box 991</w:t>
          </w:r>
        </w:p>
        <w:p w:rsidR="003A1A94" w:rsidRDefault="00A67BFF" w:rsidP="00EA056A">
          <w:pPr>
            <w:pStyle w:val="NoSpacing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Florham Park, NJ 07932</w:t>
          </w:r>
        </w:p>
        <w:p w:rsidR="003A1A94" w:rsidRDefault="00A67BFF" w:rsidP="00EA056A">
          <w:pPr>
            <w:pStyle w:val="NoSpacing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Telephone: 973-539-1000</w:t>
          </w:r>
        </w:p>
        <w:p w:rsidR="003A1A94" w:rsidRDefault="00A67BFF" w:rsidP="00EA056A">
          <w:pPr>
            <w:pStyle w:val="NoSpacing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Fax: 973-540-7300</w:t>
          </w:r>
        </w:p>
        <w:p w:rsidR="003A1A94" w:rsidRDefault="003A1A94" w:rsidP="00EA056A">
          <w:pPr>
            <w:pStyle w:val="NoSpacing"/>
            <w:jc w:val="right"/>
            <w:rPr>
              <w:rFonts w:ascii="Times New Roman" w:hAnsi="Times New Roman" w:cs="Times New Roman"/>
              <w:sz w:val="18"/>
              <w:szCs w:val="18"/>
            </w:rPr>
          </w:pPr>
        </w:p>
        <w:p w:rsidR="007928A0" w:rsidRPr="00B1149A" w:rsidRDefault="00360099" w:rsidP="00EA056A">
          <w:pPr>
            <w:pStyle w:val="NoSpacing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hyperlink r:id="rId2" w:history="1">
            <w:r w:rsidR="007928A0" w:rsidRPr="00B1149A">
              <w:rPr>
                <w:rStyle w:val="Hyperlink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>www.spsk.com</w:t>
            </w:r>
          </w:hyperlink>
        </w:p>
      </w:tc>
    </w:tr>
  </w:tbl>
  <w:p w:rsidR="003A1A94" w:rsidRDefault="003A1A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C85"/>
    <w:rsid w:val="00175DB4"/>
    <w:rsid w:val="00320FD5"/>
    <w:rsid w:val="003579FB"/>
    <w:rsid w:val="00360099"/>
    <w:rsid w:val="003A1A94"/>
    <w:rsid w:val="00467C85"/>
    <w:rsid w:val="00474779"/>
    <w:rsid w:val="004C717E"/>
    <w:rsid w:val="0052005F"/>
    <w:rsid w:val="00547035"/>
    <w:rsid w:val="005767C9"/>
    <w:rsid w:val="005922D3"/>
    <w:rsid w:val="00630374"/>
    <w:rsid w:val="006837E7"/>
    <w:rsid w:val="00751B58"/>
    <w:rsid w:val="007928A0"/>
    <w:rsid w:val="007E0163"/>
    <w:rsid w:val="007F4A5B"/>
    <w:rsid w:val="00844B24"/>
    <w:rsid w:val="00882D46"/>
    <w:rsid w:val="00955FB3"/>
    <w:rsid w:val="00A67BFF"/>
    <w:rsid w:val="00B1149A"/>
    <w:rsid w:val="00B241EE"/>
    <w:rsid w:val="00CA746D"/>
    <w:rsid w:val="00D0656E"/>
    <w:rsid w:val="00E0277C"/>
    <w:rsid w:val="00EA056A"/>
    <w:rsid w:val="00EC08C1"/>
    <w:rsid w:val="00F3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7007A3"/>
  <w15:docId w15:val="{D9334019-1AE9-4DF7-9F6A-CDDAF86E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92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A9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A1A94"/>
  </w:style>
  <w:style w:type="paragraph" w:styleId="Footer">
    <w:name w:val="footer"/>
    <w:basedOn w:val="Normal"/>
    <w:link w:val="FooterChar"/>
    <w:uiPriority w:val="99"/>
    <w:unhideWhenUsed/>
    <w:rsid w:val="003A1A9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A1A94"/>
  </w:style>
  <w:style w:type="table" w:styleId="TableGrid">
    <w:name w:val="Table Grid"/>
    <w:basedOn w:val="TableNormal"/>
    <w:uiPriority w:val="59"/>
    <w:rsid w:val="003A1A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A94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A9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A1A9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A1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sk.com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\APPDATA\LOCAL\TEMP\WBGX\4312\OPEN\001\SM%20letterhead%20(01496097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SM letterhead (01496097).dotx</Template>
  <TotalTime>28</TotalTime>
  <Pages>1</Pages>
  <Words>83</Words>
  <Characters>443</Characters>
  <Application>Microsoft Office Word</Application>
  <DocSecurity>0</DocSecurity>
  <PresentationFormat>12|.DOCX</PresentationFormat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to Frank Costenbader (01804452).DOCX</vt:lpstr>
    </vt:vector>
  </TitlesOfParts>
  <Company>Microsoft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to Frank Costenbader (01804452).DOCX</dc:title>
  <dc:subject>01804452;1 /SM /font=6</dc:subject>
  <dc:creator>Diane Rogan</dc:creator>
  <cp:lastModifiedBy>Diane Rogan</cp:lastModifiedBy>
  <cp:revision>7</cp:revision>
  <cp:lastPrinted>2017-07-21T15:47:00Z</cp:lastPrinted>
  <dcterms:created xsi:type="dcterms:W3CDTF">2017-07-21T14:29:00Z</dcterms:created>
  <dcterms:modified xsi:type="dcterms:W3CDTF">2017-07-21T15:54:00Z</dcterms:modified>
</cp:coreProperties>
</file>