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39B96" w14:textId="2D84AE92" w:rsidR="00FE5C80" w:rsidRDefault="00AC6E6F" w:rsidP="00502232">
      <w:pPr>
        <w:pStyle w:val="DateFirstPage"/>
        <w:spacing w:after="0"/>
        <w:rPr>
          <w:noProof/>
        </w:rPr>
      </w:pPr>
      <w:bookmarkStart w:id="0" w:name="Date"/>
      <w:r>
        <w:rPr>
          <w:noProof/>
        </w:rPr>
        <w:t xml:space="preserve">July </w:t>
      </w:r>
      <w:r w:rsidR="004E461E">
        <w:rPr>
          <w:noProof/>
        </w:rPr>
        <w:t>29</w:t>
      </w:r>
      <w:r>
        <w:rPr>
          <w:noProof/>
        </w:rPr>
        <w:t>, 2024</w:t>
      </w:r>
    </w:p>
    <w:p w14:paraId="2A749459" w14:textId="77777777" w:rsidR="00502232" w:rsidRDefault="00502232" w:rsidP="00502232">
      <w:pPr>
        <w:pStyle w:val="DateFirstPage"/>
        <w:spacing w:after="0"/>
        <w:rPr>
          <w:noProof/>
        </w:rPr>
      </w:pPr>
    </w:p>
    <w:p w14:paraId="556BDF6A" w14:textId="46EA09FC" w:rsidR="00502232" w:rsidRPr="00C40D00" w:rsidRDefault="00C40D00" w:rsidP="00C40D00">
      <w:pPr>
        <w:pStyle w:val="DateFirstPage"/>
        <w:spacing w:after="0"/>
        <w:jc w:val="left"/>
        <w:rPr>
          <w:b/>
          <w:noProof/>
          <w:u w:val="single"/>
        </w:rPr>
      </w:pPr>
      <w:r w:rsidRPr="00C40D00">
        <w:rPr>
          <w:b/>
          <w:noProof/>
          <w:u w:val="single"/>
        </w:rPr>
        <w:t xml:space="preserve">Via Email – </w:t>
      </w:r>
      <w:r w:rsidR="004E461E">
        <w:rPr>
          <w:b/>
          <w:i/>
          <w:noProof/>
          <w:u w:val="single"/>
        </w:rPr>
        <w:t>opra+request-64035-f74721db</w:t>
      </w:r>
      <w:r w:rsidR="00076909">
        <w:rPr>
          <w:b/>
          <w:i/>
          <w:noProof/>
          <w:u w:val="single"/>
        </w:rPr>
        <w:t>@requests.opramachine.com</w:t>
      </w:r>
    </w:p>
    <w:p w14:paraId="7729B5C1" w14:textId="3FED078A" w:rsidR="008F260A" w:rsidRDefault="00076909" w:rsidP="00502232">
      <w:pPr>
        <w:pStyle w:val="LHInsideAddress"/>
        <w:spacing w:after="0"/>
      </w:pPr>
      <w:bookmarkStart w:id="1" w:name="BeginAddress"/>
      <w:bookmarkEnd w:id="0"/>
      <w:r>
        <w:t>Shawn O’Connell</w:t>
      </w:r>
    </w:p>
    <w:p w14:paraId="162EAD52" w14:textId="77777777" w:rsidR="00BB12CA" w:rsidRDefault="00BB12CA" w:rsidP="00502232">
      <w:pPr>
        <w:pStyle w:val="LHInsideAddress"/>
        <w:spacing w:after="0"/>
      </w:pPr>
    </w:p>
    <w:p w14:paraId="17BBCE2D" w14:textId="3188FE71" w:rsidR="008F260A" w:rsidRPr="00D43F2D" w:rsidRDefault="008F260A" w:rsidP="00502232">
      <w:pPr>
        <w:pStyle w:val="LHInsideAddress"/>
        <w:spacing w:after="0"/>
        <w:rPr>
          <w:b/>
        </w:rPr>
      </w:pPr>
      <w:r w:rsidRPr="00D43F2D">
        <w:rPr>
          <w:b/>
        </w:rPr>
        <w:tab/>
        <w:t xml:space="preserve">Re: OPRA Request Dated </w:t>
      </w:r>
      <w:r w:rsidR="00076909">
        <w:rPr>
          <w:b/>
        </w:rPr>
        <w:t>July 12, 2024</w:t>
      </w:r>
    </w:p>
    <w:p w14:paraId="1AE14E58" w14:textId="77777777" w:rsidR="008F260A" w:rsidRDefault="008F260A" w:rsidP="00502232">
      <w:pPr>
        <w:pStyle w:val="LHGreeting"/>
        <w:spacing w:before="0" w:after="0"/>
      </w:pPr>
      <w:bookmarkStart w:id="2" w:name="Salutation"/>
      <w:bookmarkEnd w:id="1"/>
    </w:p>
    <w:p w14:paraId="50875012" w14:textId="49386844" w:rsidR="00BB12CA" w:rsidRDefault="00BB12CA" w:rsidP="00502232">
      <w:pPr>
        <w:pStyle w:val="LHGreeting"/>
        <w:spacing w:before="0" w:after="0"/>
      </w:pPr>
      <w:r>
        <w:t xml:space="preserve">Dear </w:t>
      </w:r>
      <w:r w:rsidR="00076909">
        <w:t>Mr. O’Connell</w:t>
      </w:r>
      <w:r w:rsidR="000C1100">
        <w:t>:</w:t>
      </w:r>
    </w:p>
    <w:p w14:paraId="7217B507" w14:textId="77777777" w:rsidR="00BB12CA" w:rsidRDefault="00BB12CA" w:rsidP="00502232">
      <w:pPr>
        <w:pStyle w:val="BodySingleSp5"/>
        <w:spacing w:after="0"/>
      </w:pPr>
      <w:bookmarkStart w:id="3" w:name="BeginText"/>
      <w:bookmarkEnd w:id="2"/>
      <w:bookmarkEnd w:id="3"/>
    </w:p>
    <w:p w14:paraId="3AEEC003" w14:textId="6B00F8C8" w:rsidR="00766B76" w:rsidRDefault="00FE2848" w:rsidP="00502232">
      <w:pPr>
        <w:pStyle w:val="BodySingleSp5"/>
        <w:spacing w:after="0"/>
        <w:rPr>
          <w:iCs/>
        </w:rPr>
      </w:pPr>
      <w:r w:rsidRPr="00FE2848">
        <w:rPr>
          <w:iCs/>
        </w:rPr>
        <w:t>I am writing on behalf of my client,</w:t>
      </w:r>
      <w:r w:rsidR="000131BC">
        <w:rPr>
          <w:iCs/>
        </w:rPr>
        <w:t xml:space="preserve"> the Borough of</w:t>
      </w:r>
      <w:r w:rsidRPr="00FE2848">
        <w:rPr>
          <w:iCs/>
        </w:rPr>
        <w:t xml:space="preserve"> </w:t>
      </w:r>
      <w:r w:rsidR="000131BC">
        <w:rPr>
          <w:iCs/>
        </w:rPr>
        <w:t>Little Silver</w:t>
      </w:r>
      <w:r w:rsidRPr="00FE2848">
        <w:rPr>
          <w:iCs/>
        </w:rPr>
        <w:t xml:space="preserve"> (“</w:t>
      </w:r>
      <w:r w:rsidR="000131BC">
        <w:rPr>
          <w:iCs/>
        </w:rPr>
        <w:t>Little Silver</w:t>
      </w:r>
      <w:r w:rsidRPr="00FE2848">
        <w:rPr>
          <w:iCs/>
        </w:rPr>
        <w:t>” or the “</w:t>
      </w:r>
      <w:r w:rsidR="000131BC">
        <w:rPr>
          <w:iCs/>
        </w:rPr>
        <w:t>Borough</w:t>
      </w:r>
      <w:r w:rsidRPr="00FE2848">
        <w:rPr>
          <w:iCs/>
        </w:rPr>
        <w:t xml:space="preserve">”), in response to the records request that you submitted to the </w:t>
      </w:r>
      <w:r w:rsidR="000131BC">
        <w:rPr>
          <w:iCs/>
        </w:rPr>
        <w:t>Borough</w:t>
      </w:r>
      <w:r w:rsidRPr="00FE2848">
        <w:rPr>
          <w:iCs/>
        </w:rPr>
        <w:t xml:space="preserve"> under the Open Public Records Act (the “OPRA”)</w:t>
      </w:r>
      <w:r w:rsidR="00076909">
        <w:rPr>
          <w:iCs/>
        </w:rPr>
        <w:t xml:space="preserve"> and the common law right of access</w:t>
      </w:r>
      <w:r w:rsidRPr="00FE2848">
        <w:rPr>
          <w:iCs/>
        </w:rPr>
        <w:t xml:space="preserve"> </w:t>
      </w:r>
      <w:r w:rsidR="00F22136">
        <w:rPr>
          <w:iCs/>
        </w:rPr>
        <w:t>on</w:t>
      </w:r>
      <w:r w:rsidR="004E461E">
        <w:rPr>
          <w:iCs/>
        </w:rPr>
        <w:t xml:space="preserve"> Saturday,</w:t>
      </w:r>
      <w:r w:rsidRPr="00FE2848">
        <w:rPr>
          <w:iCs/>
        </w:rPr>
        <w:t xml:space="preserve"> </w:t>
      </w:r>
      <w:r w:rsidR="00076909">
        <w:rPr>
          <w:iCs/>
        </w:rPr>
        <w:t xml:space="preserve">July </w:t>
      </w:r>
      <w:r w:rsidR="004E461E">
        <w:rPr>
          <w:iCs/>
        </w:rPr>
        <w:t>27</w:t>
      </w:r>
      <w:r w:rsidR="00076909">
        <w:rPr>
          <w:iCs/>
        </w:rPr>
        <w:t>, 2024</w:t>
      </w:r>
      <w:r w:rsidRPr="00FE2848">
        <w:rPr>
          <w:iCs/>
        </w:rPr>
        <w:t>, and which was received by</w:t>
      </w:r>
      <w:r w:rsidR="00D25C6B">
        <w:rPr>
          <w:iCs/>
        </w:rPr>
        <w:t xml:space="preserve"> the Borough Police Department</w:t>
      </w:r>
      <w:r w:rsidR="00C85A3F">
        <w:rPr>
          <w:iCs/>
        </w:rPr>
        <w:t xml:space="preserve"> </w:t>
      </w:r>
      <w:r w:rsidR="009E6315">
        <w:rPr>
          <w:iCs/>
        </w:rPr>
        <w:t>on</w:t>
      </w:r>
      <w:r w:rsidR="004E461E">
        <w:rPr>
          <w:iCs/>
        </w:rPr>
        <w:t xml:space="preserve"> Monday,</w:t>
      </w:r>
      <w:r w:rsidR="009E6315">
        <w:rPr>
          <w:iCs/>
        </w:rPr>
        <w:t xml:space="preserve"> </w:t>
      </w:r>
      <w:r w:rsidR="004E461E">
        <w:rPr>
          <w:iCs/>
        </w:rPr>
        <w:t>July 29, 2024</w:t>
      </w:r>
      <w:r w:rsidR="00D25C6B">
        <w:rPr>
          <w:iCs/>
        </w:rPr>
        <w:t>. Thereafter, the Borough forwarded the request to our office</w:t>
      </w:r>
      <w:r w:rsidR="00C85A3F">
        <w:rPr>
          <w:iCs/>
        </w:rPr>
        <w:t xml:space="preserve"> in our capacity as Borough attorney</w:t>
      </w:r>
      <w:r>
        <w:rPr>
          <w:iCs/>
        </w:rPr>
        <w:t>.</w:t>
      </w:r>
      <w:r w:rsidR="008F0C77">
        <w:rPr>
          <w:iCs/>
        </w:rPr>
        <w:t xml:space="preserve"> </w:t>
      </w:r>
      <w:r w:rsidR="00076909">
        <w:rPr>
          <w:iCs/>
        </w:rPr>
        <w:t xml:space="preserve">This response is being made within the </w:t>
      </w:r>
      <w:r w:rsidR="005C6820">
        <w:rPr>
          <w:iCs/>
        </w:rPr>
        <w:t>7-business</w:t>
      </w:r>
      <w:r w:rsidR="00076909">
        <w:rPr>
          <w:iCs/>
        </w:rPr>
        <w:t xml:space="preserve"> day period of time as required by law</w:t>
      </w:r>
      <w:r w:rsidR="008F0C77">
        <w:rPr>
          <w:iCs/>
        </w:rPr>
        <w:t xml:space="preserve">. </w:t>
      </w:r>
    </w:p>
    <w:p w14:paraId="331A05C5" w14:textId="1EDCC613" w:rsidR="00766B76" w:rsidRDefault="00766B76" w:rsidP="00502232">
      <w:pPr>
        <w:pStyle w:val="BodySingleSp5"/>
        <w:spacing w:after="0"/>
        <w:rPr>
          <w:iCs/>
        </w:rPr>
      </w:pPr>
    </w:p>
    <w:p w14:paraId="48D05A9F" w14:textId="77777777" w:rsidR="00AA6AF5" w:rsidRDefault="00076909" w:rsidP="00AA6AF5">
      <w:pPr>
        <w:pStyle w:val="BodySingleSp5"/>
        <w:spacing w:after="0"/>
        <w:rPr>
          <w:iCs/>
        </w:rPr>
      </w:pPr>
      <w:r w:rsidRPr="00076909">
        <w:rPr>
          <w:iCs/>
        </w:rPr>
        <w:t>The request you made is provided below in its entirety. You sought the following:</w:t>
      </w:r>
    </w:p>
    <w:p w14:paraId="0C7B30A4" w14:textId="77777777" w:rsidR="00AA6AF5" w:rsidRDefault="00AA6AF5" w:rsidP="00AA6AF5">
      <w:pPr>
        <w:pStyle w:val="BodySingleSp5"/>
        <w:spacing w:after="0"/>
        <w:rPr>
          <w:iCs/>
        </w:rPr>
      </w:pPr>
    </w:p>
    <w:p w14:paraId="3A5CB591" w14:textId="1ABF17DD" w:rsidR="00076909" w:rsidRDefault="004E461E" w:rsidP="00AA6AF5">
      <w:pPr>
        <w:pStyle w:val="BodySingleSp5"/>
        <w:spacing w:after="0"/>
        <w:rPr>
          <w:iCs/>
        </w:rPr>
      </w:pPr>
      <w:r>
        <w:rPr>
          <w:iCs/>
        </w:rPr>
        <w:t>Records requested:</w:t>
      </w:r>
    </w:p>
    <w:p w14:paraId="30032B90" w14:textId="04AB0896" w:rsidR="004E461E" w:rsidRDefault="004E461E" w:rsidP="00AA6AF5">
      <w:pPr>
        <w:pStyle w:val="BodySingleSp5"/>
        <w:spacing w:after="0"/>
        <w:rPr>
          <w:iCs/>
        </w:rPr>
      </w:pPr>
    </w:p>
    <w:p w14:paraId="30750ABB" w14:textId="70169935" w:rsidR="004E461E" w:rsidRDefault="004E461E" w:rsidP="00AA6AF5">
      <w:pPr>
        <w:pStyle w:val="BodySingleSp5"/>
        <w:spacing w:after="0"/>
        <w:rPr>
          <w:iCs/>
        </w:rPr>
      </w:pPr>
      <w:r>
        <w:rPr>
          <w:iCs/>
        </w:rPr>
        <w:t>Police report for traffic stop for Shawn O’Connell 7/9/24</w:t>
      </w:r>
    </w:p>
    <w:p w14:paraId="2E006B42" w14:textId="611F971F" w:rsidR="004E461E" w:rsidRDefault="004E461E" w:rsidP="00AA6AF5">
      <w:pPr>
        <w:pStyle w:val="BodySingleSp5"/>
        <w:spacing w:after="0"/>
        <w:rPr>
          <w:iCs/>
        </w:rPr>
      </w:pPr>
    </w:p>
    <w:p w14:paraId="13F5596E" w14:textId="32F0BDD9" w:rsidR="004E461E" w:rsidRDefault="004E461E" w:rsidP="00AA6AF5">
      <w:pPr>
        <w:pStyle w:val="BodySingleSp5"/>
        <w:spacing w:after="0"/>
        <w:rPr>
          <w:iCs/>
        </w:rPr>
      </w:pPr>
      <w:r>
        <w:rPr>
          <w:iCs/>
        </w:rPr>
        <w:t>Police report for incident for Shawn O’Connell on 7/17/24</w:t>
      </w:r>
    </w:p>
    <w:p w14:paraId="3ED95937" w14:textId="33406C72" w:rsidR="00076909" w:rsidRDefault="00076909" w:rsidP="00502232">
      <w:pPr>
        <w:pStyle w:val="BodySingleSp5"/>
        <w:spacing w:after="0"/>
        <w:rPr>
          <w:iCs/>
        </w:rPr>
      </w:pPr>
    </w:p>
    <w:p w14:paraId="68390939" w14:textId="4980CD2D" w:rsidR="00B878F1" w:rsidRDefault="00C92FA9" w:rsidP="00502232">
      <w:pPr>
        <w:pStyle w:val="BodySingleSp5"/>
        <w:spacing w:after="0"/>
        <w:rPr>
          <w:iCs/>
        </w:rPr>
      </w:pPr>
      <w:r>
        <w:rPr>
          <w:iCs/>
        </w:rPr>
        <w:t>Upon receiving your request,</w:t>
      </w:r>
      <w:r w:rsidR="00AA6AF5">
        <w:rPr>
          <w:iCs/>
        </w:rPr>
        <w:t xml:space="preserve"> Little Silver</w:t>
      </w:r>
      <w:r w:rsidR="00B878F1">
        <w:rPr>
          <w:iCs/>
        </w:rPr>
        <w:t xml:space="preserve"> reviewed records relating to </w:t>
      </w:r>
      <w:r>
        <w:rPr>
          <w:iCs/>
        </w:rPr>
        <w:t>the date you provided</w:t>
      </w:r>
      <w:r w:rsidR="005C2F2A">
        <w:rPr>
          <w:iCs/>
        </w:rPr>
        <w:t>. T</w:t>
      </w:r>
      <w:r>
        <w:rPr>
          <w:iCs/>
        </w:rPr>
        <w:t>he attached</w:t>
      </w:r>
      <w:r w:rsidR="00B878F1">
        <w:rPr>
          <w:iCs/>
        </w:rPr>
        <w:t xml:space="preserve"> </w:t>
      </w:r>
      <w:r w:rsidR="004E461E">
        <w:rPr>
          <w:iCs/>
        </w:rPr>
        <w:t>records</w:t>
      </w:r>
      <w:r w:rsidR="005C2F2A">
        <w:rPr>
          <w:iCs/>
        </w:rPr>
        <w:t xml:space="preserve"> </w:t>
      </w:r>
      <w:r w:rsidR="004E461E">
        <w:rPr>
          <w:iCs/>
        </w:rPr>
        <w:t>are</w:t>
      </w:r>
      <w:r w:rsidR="005C2F2A">
        <w:rPr>
          <w:iCs/>
        </w:rPr>
        <w:t xml:space="preserve"> being provided</w:t>
      </w:r>
      <w:r>
        <w:rPr>
          <w:iCs/>
        </w:rPr>
        <w:t xml:space="preserve"> in response to your request</w:t>
      </w:r>
      <w:r w:rsidR="00B878F1">
        <w:rPr>
          <w:iCs/>
        </w:rPr>
        <w:t xml:space="preserve">. </w:t>
      </w:r>
      <w:r>
        <w:rPr>
          <w:iCs/>
        </w:rPr>
        <w:t xml:space="preserve">Please note that Little Silver </w:t>
      </w:r>
      <w:r w:rsidR="004E461E">
        <w:rPr>
          <w:iCs/>
        </w:rPr>
        <w:t>has redacted portions of the attached records</w:t>
      </w:r>
      <w:r>
        <w:rPr>
          <w:iCs/>
        </w:rPr>
        <w:t xml:space="preserve"> due to OPRA’s privacy exemption. See N.J.S.A. 47:1A-1. </w:t>
      </w:r>
      <w:r w:rsidR="00B878F1" w:rsidRPr="00B878F1">
        <w:rPr>
          <w:iCs/>
        </w:rPr>
        <w:t xml:space="preserve">OPRA safeguards personal information when a citizen has a reasonable expectation of privacy </w:t>
      </w:r>
      <w:r w:rsidR="00B878F1">
        <w:rPr>
          <w:iCs/>
        </w:rPr>
        <w:t>in</w:t>
      </w:r>
      <w:r w:rsidR="00B878F1" w:rsidRPr="00B878F1">
        <w:rPr>
          <w:iCs/>
        </w:rPr>
        <w:t xml:space="preserve"> such information. See N.J.S.A. 47:1A-1.</w:t>
      </w:r>
      <w:r>
        <w:rPr>
          <w:iCs/>
        </w:rPr>
        <w:t xml:space="preserve"> </w:t>
      </w:r>
      <w:r w:rsidR="005C2F2A">
        <w:rPr>
          <w:iCs/>
        </w:rPr>
        <w:t xml:space="preserve">A review of the </w:t>
      </w:r>
      <w:r w:rsidR="004E461E">
        <w:rPr>
          <w:iCs/>
        </w:rPr>
        <w:t>records</w:t>
      </w:r>
      <w:r w:rsidR="005C2F2A">
        <w:rPr>
          <w:iCs/>
        </w:rPr>
        <w:t xml:space="preserve"> shows portions trigger </w:t>
      </w:r>
      <w:r>
        <w:rPr>
          <w:iCs/>
        </w:rPr>
        <w:t>OPRA’s privacy pro</w:t>
      </w:r>
      <w:r w:rsidR="005C2F2A">
        <w:rPr>
          <w:iCs/>
        </w:rPr>
        <w:t>vision.</w:t>
      </w:r>
      <w:r w:rsidR="005402BE">
        <w:rPr>
          <w:iCs/>
        </w:rPr>
        <w:t xml:space="preserve"> Those portions triggering OPRA’s privacy provision have </w:t>
      </w:r>
      <w:r w:rsidR="004E461E">
        <w:rPr>
          <w:iCs/>
        </w:rPr>
        <w:t>been redacted</w:t>
      </w:r>
      <w:bookmarkStart w:id="4" w:name="_GoBack"/>
      <w:bookmarkEnd w:id="4"/>
      <w:r w:rsidR="005402BE">
        <w:rPr>
          <w:iCs/>
        </w:rPr>
        <w:t>.</w:t>
      </w:r>
      <w:r>
        <w:rPr>
          <w:iCs/>
        </w:rPr>
        <w:t xml:space="preserve"> </w:t>
      </w:r>
    </w:p>
    <w:p w14:paraId="1229D951" w14:textId="77777777" w:rsidR="005402BE" w:rsidRDefault="005402BE" w:rsidP="00502232">
      <w:pPr>
        <w:pStyle w:val="BodySingleSp5"/>
        <w:spacing w:after="0"/>
        <w:rPr>
          <w:iCs/>
        </w:rPr>
      </w:pPr>
    </w:p>
    <w:p w14:paraId="0FD3C80A" w14:textId="4CE8985C" w:rsidR="00784719" w:rsidRDefault="005402BE" w:rsidP="00502232">
      <w:pPr>
        <w:pStyle w:val="BodySingleSp5"/>
        <w:spacing w:after="0"/>
        <w:rPr>
          <w:iCs/>
        </w:rPr>
      </w:pPr>
      <w:r w:rsidRPr="005402BE">
        <w:rPr>
          <w:iCs/>
        </w:rPr>
        <w:t xml:space="preserve">If you believe that your request for access to a government record has been improperly denied, you have a right to challenge the decision to deny access. At your option, you may either institute a proceeding in the Superior Court of New Jersey or file a complaint with the Government Records Council (“GRC”) by completing a Denial of Access Complaint Form. You may contact the GRC by toll-free telephone at 866-850-0511, by mail at P.O. Box 819, Trenton, NJ, 08625, by </w:t>
      </w:r>
      <w:r w:rsidRPr="005402BE">
        <w:rPr>
          <w:iCs/>
        </w:rPr>
        <w:lastRenderedPageBreak/>
        <w:t>e-mail at grc@dca.state.nj.us, or at their website at www.state.nj.us/grc. The GRC can also answer other questions about the law. All questions regarding complaints filed in Superior Court should be directed to the Court Clerk in your County.</w:t>
      </w:r>
    </w:p>
    <w:p w14:paraId="787AD817" w14:textId="1BC0DCC6" w:rsidR="00784719" w:rsidRDefault="00784719" w:rsidP="00502232">
      <w:pPr>
        <w:pStyle w:val="BodySingleSp5"/>
        <w:spacing w:after="0"/>
        <w:rPr>
          <w:iCs/>
        </w:rPr>
      </w:pPr>
    </w:p>
    <w:p w14:paraId="6612A6F2" w14:textId="293C5DC3" w:rsidR="00502232" w:rsidRDefault="00502232" w:rsidP="00502232">
      <w:pPr>
        <w:tabs>
          <w:tab w:val="left" w:pos="3780"/>
        </w:tabs>
      </w:pPr>
      <w:bookmarkStart w:id="5" w:name="Closing"/>
      <w:bookmarkStart w:id="6" w:name="Initials"/>
      <w:r>
        <w:tab/>
      </w:r>
      <w:r>
        <w:tab/>
      </w:r>
      <w:r w:rsidRPr="00B071AD">
        <w:t>Very truly yours,</w:t>
      </w:r>
    </w:p>
    <w:p w14:paraId="749B8B72" w14:textId="77777777" w:rsidR="00502232" w:rsidRDefault="00502232" w:rsidP="00502232">
      <w:pPr>
        <w:tabs>
          <w:tab w:val="left" w:pos="3780"/>
        </w:tabs>
        <w:rPr>
          <w:b/>
        </w:rPr>
      </w:pPr>
      <w:r>
        <w:tab/>
      </w:r>
      <w:r>
        <w:tab/>
      </w:r>
      <w:r>
        <w:rPr>
          <w:b/>
        </w:rPr>
        <w:t>Dilworth Paxson</w:t>
      </w:r>
      <w:r w:rsidRPr="00B071AD">
        <w:rPr>
          <w:b/>
        </w:rPr>
        <w:t xml:space="preserve"> LLP</w:t>
      </w:r>
    </w:p>
    <w:p w14:paraId="02C19C3D" w14:textId="77777777" w:rsidR="00502232" w:rsidRDefault="00502232" w:rsidP="00502232">
      <w:pPr>
        <w:tabs>
          <w:tab w:val="left" w:pos="3780"/>
        </w:tabs>
        <w:rPr>
          <w:b/>
        </w:rPr>
      </w:pPr>
    </w:p>
    <w:p w14:paraId="58938402" w14:textId="77777777" w:rsidR="00502232" w:rsidRDefault="00502232" w:rsidP="00502232">
      <w:pPr>
        <w:tabs>
          <w:tab w:val="left" w:pos="3780"/>
        </w:tabs>
        <w:rPr>
          <w:i/>
          <w:u w:val="single"/>
        </w:rPr>
      </w:pPr>
      <w:r>
        <w:rPr>
          <w:b/>
        </w:rPr>
        <w:tab/>
      </w:r>
      <w:r>
        <w:rPr>
          <w:b/>
        </w:rPr>
        <w:tab/>
      </w:r>
      <w:r>
        <w:t>B</w:t>
      </w:r>
      <w:r w:rsidRPr="00B071AD">
        <w:t xml:space="preserve">y:  </w:t>
      </w:r>
      <w:r w:rsidRPr="00B071AD">
        <w:rPr>
          <w:u w:val="single"/>
        </w:rPr>
        <w:tab/>
      </w:r>
      <w:r w:rsidRPr="00B071AD">
        <w:rPr>
          <w:i/>
          <w:u w:val="single"/>
        </w:rPr>
        <w:t>/s/ John M. Glynn</w:t>
      </w:r>
    </w:p>
    <w:p w14:paraId="072F2F19" w14:textId="0DFD8DDE" w:rsidR="00E84A3D" w:rsidRPr="00B071AD" w:rsidRDefault="00502232" w:rsidP="00502232">
      <w:pPr>
        <w:tabs>
          <w:tab w:val="left" w:pos="3780"/>
        </w:tabs>
      </w:pPr>
      <w:r>
        <w:tab/>
      </w:r>
      <w:r>
        <w:tab/>
      </w:r>
      <w:r>
        <w:tab/>
        <w:t>J</w:t>
      </w:r>
      <w:r w:rsidRPr="00B071AD">
        <w:t>ohn M. Glynn</w:t>
      </w:r>
    </w:p>
    <w:p w14:paraId="382E8D0D" w14:textId="63EC21D5" w:rsidR="00BB12CA" w:rsidRDefault="00BB12CA" w:rsidP="00502232">
      <w:pPr>
        <w:pStyle w:val="LHEnclosure"/>
        <w:spacing w:after="0"/>
      </w:pPr>
    </w:p>
    <w:p w14:paraId="74DACFED" w14:textId="77777777" w:rsidR="00131C7A" w:rsidRDefault="00131C7A" w:rsidP="00502232">
      <w:pPr>
        <w:pStyle w:val="LHEnclosure"/>
        <w:spacing w:after="0"/>
      </w:pPr>
    </w:p>
    <w:bookmarkEnd w:id="5"/>
    <w:bookmarkEnd w:id="6"/>
    <w:p w14:paraId="08227841" w14:textId="3AEAFCAC" w:rsidR="00D43F2D" w:rsidRPr="00D43F2D" w:rsidRDefault="00E84A3D" w:rsidP="006D00BD">
      <w:pPr>
        <w:widowControl/>
        <w:adjustRightInd w:val="0"/>
        <w:ind w:left="720" w:hanging="720"/>
        <w:jc w:val="both"/>
        <w:rPr>
          <w:rFonts w:eastAsia="Times New Roman"/>
        </w:rPr>
      </w:pPr>
      <w:r w:rsidRPr="00E84A3D">
        <w:rPr>
          <w:rFonts w:eastAsia="Times New Roman"/>
        </w:rPr>
        <w:t>cc:</w:t>
      </w:r>
      <w:r w:rsidRPr="00E84A3D">
        <w:rPr>
          <w:rFonts w:eastAsia="Times New Roman"/>
        </w:rPr>
        <w:tab/>
      </w:r>
      <w:r w:rsidR="006D00BD">
        <w:rPr>
          <w:rFonts w:eastAsia="Times New Roman"/>
        </w:rPr>
        <w:t xml:space="preserve">Kevin Burke, </w:t>
      </w:r>
      <w:r w:rsidR="006D00BD" w:rsidRPr="006D00BD">
        <w:rPr>
          <w:rFonts w:eastAsia="Times New Roman"/>
        </w:rPr>
        <w:t>Administrator/Borough Clerk R.M.C.</w:t>
      </w:r>
      <w:r w:rsidR="006D00BD">
        <w:rPr>
          <w:rFonts w:eastAsia="Times New Roman"/>
        </w:rPr>
        <w:t>, Borough of Little Silver</w:t>
      </w:r>
      <w:r w:rsidR="00D43F2D" w:rsidRPr="00D43F2D">
        <w:rPr>
          <w:rFonts w:eastAsia="Times New Roman"/>
        </w:rPr>
        <w:t xml:space="preserve"> (via e-mail only)</w:t>
      </w:r>
    </w:p>
    <w:p w14:paraId="0E31BFE4" w14:textId="77777777" w:rsidR="00D82EDD" w:rsidRPr="00D43F2D" w:rsidRDefault="00D43F2D" w:rsidP="00D82EDD">
      <w:pPr>
        <w:widowControl/>
        <w:adjustRightInd w:val="0"/>
        <w:ind w:left="720" w:hanging="720"/>
        <w:jc w:val="both"/>
        <w:rPr>
          <w:rFonts w:eastAsia="Times New Roman"/>
        </w:rPr>
      </w:pPr>
      <w:r w:rsidRPr="00D43F2D">
        <w:rPr>
          <w:rFonts w:eastAsia="Times New Roman"/>
        </w:rPr>
        <w:tab/>
      </w:r>
      <w:r w:rsidR="006D00BD">
        <w:rPr>
          <w:rFonts w:eastAsia="Times New Roman"/>
        </w:rPr>
        <w:t>Paul Halpin, Chief of Police, Little Silver Police Department</w:t>
      </w:r>
      <w:r w:rsidR="00D82EDD">
        <w:rPr>
          <w:rFonts w:eastAsia="Times New Roman"/>
        </w:rPr>
        <w:t xml:space="preserve"> </w:t>
      </w:r>
      <w:r w:rsidR="00D82EDD" w:rsidRPr="00D43F2D">
        <w:rPr>
          <w:rFonts w:eastAsia="Times New Roman"/>
        </w:rPr>
        <w:t>via e-mail only)</w:t>
      </w:r>
    </w:p>
    <w:p w14:paraId="4F8CC5DD" w14:textId="77777777" w:rsidR="00D82EDD" w:rsidRPr="00D43F2D" w:rsidRDefault="006D00BD" w:rsidP="00D82EDD">
      <w:pPr>
        <w:widowControl/>
        <w:adjustRightInd w:val="0"/>
        <w:ind w:left="720" w:hanging="720"/>
        <w:jc w:val="both"/>
        <w:rPr>
          <w:rFonts w:eastAsia="Times New Roman"/>
        </w:rPr>
      </w:pPr>
      <w:r>
        <w:tab/>
        <w:t>Katy Inacio, Records Clerk, Little Silver Police Department</w:t>
      </w:r>
      <w:r w:rsidR="00D82EDD">
        <w:t xml:space="preserve"> </w:t>
      </w:r>
      <w:r w:rsidR="00D82EDD" w:rsidRPr="00D43F2D">
        <w:rPr>
          <w:rFonts w:eastAsia="Times New Roman"/>
        </w:rPr>
        <w:t>via e-mail only)</w:t>
      </w:r>
    </w:p>
    <w:p w14:paraId="4E33E402" w14:textId="259B3D56" w:rsidR="006D00BD" w:rsidRPr="00BB12CA" w:rsidRDefault="006D00BD" w:rsidP="006D00BD">
      <w:pPr>
        <w:widowControl/>
        <w:adjustRightInd w:val="0"/>
        <w:jc w:val="both"/>
      </w:pPr>
    </w:p>
    <w:p w14:paraId="4F285A38" w14:textId="38109EBF" w:rsidR="00BB12CA" w:rsidRPr="00BB12CA" w:rsidRDefault="00BB12CA" w:rsidP="00D43F2D">
      <w:pPr>
        <w:widowControl/>
        <w:adjustRightInd w:val="0"/>
        <w:ind w:left="720"/>
        <w:jc w:val="both"/>
      </w:pPr>
    </w:p>
    <w:sectPr w:rsidR="00BB12CA" w:rsidRPr="00BB12CA" w:rsidSect="00BB12CA">
      <w:headerReference w:type="default" r:id="rId8"/>
      <w:footerReference w:type="even" r:id="rId9"/>
      <w:headerReference w:type="first" r:id="rId10"/>
      <w:footerReference w:type="first" r:id="rId11"/>
      <w:pgSz w:w="12240" w:h="15840" w:code="1"/>
      <w:pgMar w:top="1800" w:right="1440" w:bottom="1440" w:left="1440" w:header="360" w:footer="576" w:gutter="0"/>
      <w:paperSrc w:first="282" w:other="28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18BE01" w14:textId="77777777" w:rsidR="009F110B" w:rsidRDefault="009F110B">
      <w:r>
        <w:separator/>
      </w:r>
    </w:p>
  </w:endnote>
  <w:endnote w:type="continuationSeparator" w:id="0">
    <w:p w14:paraId="103F048F" w14:textId="77777777" w:rsidR="009F110B" w:rsidRDefault="009F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A1F621" w14:textId="302B114F" w:rsidR="009F110B" w:rsidRPr="0053443F" w:rsidRDefault="009F110B" w:rsidP="00943235">
    <w:pPr>
      <w:pStyle w:val="Footer"/>
    </w:pPr>
    <w:r w:rsidRPr="0053443F">
      <w:fldChar w:fldCharType="begin"/>
    </w:r>
    <w:r w:rsidRPr="0053443F">
      <w:instrText xml:space="preserve"> IF "__O2DocId__" = "__O2DocId__" "Letterhead" ""</w:instrText>
    </w:r>
    <w:r w:rsidRPr="0053443F">
      <w:fldChar w:fldCharType="separate"/>
    </w:r>
    <w:r w:rsidR="008C26D5" w:rsidRPr="0053443F">
      <w:rPr>
        <w:noProof/>
      </w:rPr>
      <w:t>Letterhead</w:t>
    </w:r>
    <w:r w:rsidRPr="0053443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DBBD" w14:textId="77777777" w:rsidR="009F110B" w:rsidRPr="00502232" w:rsidRDefault="004E461E" w:rsidP="00BB12CA">
    <w:pPr>
      <w:jc w:val="center"/>
      <w:rPr>
        <w:sz w:val="16"/>
        <w:szCs w:val="16"/>
      </w:rPr>
    </w:pPr>
    <w:sdt>
      <w:sdtPr>
        <w:rPr>
          <w:sz w:val="16"/>
          <w:szCs w:val="16"/>
        </w:rPr>
        <w:alias w:val="Office BusinessStreet1"/>
        <w:tag w:val="User.Office_BusinessStreet1"/>
        <w:id w:val="399946135"/>
        <w:placeholder>
          <w:docPart w:val="0BDEC57F4D724957ADC9F2D971D807E0"/>
        </w:placeholder>
        <w:dataBinding w:xpath="/Assemble-It[1]/Data[1]/ContentControls[1]/User[1]/User[@UserPreferenceID=6 and @Name='_']/ContentControl[@Tag=&quot;User.Office_BusinessStreet1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>4 Paragon Way, Suite 400</w:t>
        </w:r>
      </w:sdtContent>
    </w:sdt>
    <w:r w:rsidR="009F110B" w:rsidRPr="00502232">
      <w:rPr>
        <w:sz w:val="16"/>
        <w:szCs w:val="16"/>
      </w:rPr>
      <w:t xml:space="preserve">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</w:t>
    </w:r>
    <w:sdt>
      <w:sdtPr>
        <w:rPr>
          <w:sz w:val="16"/>
          <w:szCs w:val="16"/>
        </w:rPr>
        <w:alias w:val="Office BusinessCity"/>
        <w:tag w:val="User.Office_BusinessCity"/>
        <w:id w:val="-93169923"/>
        <w:placeholder>
          <w:docPart w:val="6526E1FE2E4D4B519C1E30B090E6E629"/>
        </w:placeholder>
        <w:dataBinding w:xpath="/Assemble-It[1]/Data[1]/ContentControls[1]/User[1]/User[@UserPreferenceID=6 and @Name='_']/ContentControl[@Tag=&quot;User.Office_BusinessCity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>Freehold</w:t>
        </w:r>
      </w:sdtContent>
    </w:sdt>
    <w:r w:rsidR="009F110B" w:rsidRPr="00502232">
      <w:rPr>
        <w:sz w:val="16"/>
        <w:szCs w:val="16"/>
      </w:rPr>
      <w:t xml:space="preserve">, </w:t>
    </w:r>
    <w:sdt>
      <w:sdtPr>
        <w:rPr>
          <w:sz w:val="16"/>
          <w:szCs w:val="16"/>
        </w:rPr>
        <w:alias w:val="Office BusinessState Code"/>
        <w:tag w:val="User.Office_BusinessState_Code"/>
        <w:id w:val="979192817"/>
        <w:placeholder>
          <w:docPart w:val="79C62CD539BE4F09A1AF9C35F334E06E"/>
        </w:placeholder>
        <w:dataBinding w:xpath="/Assemble-It[1]/Data[1]/ContentControls[1]/User[1]/User[@UserPreferenceID=6 and @Name='_']/ContentControl[@Tag=&quot;User.Office_BusinessState_Code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>NJ</w:t>
        </w:r>
      </w:sdtContent>
    </w:sdt>
    <w:r w:rsidR="009F110B" w:rsidRPr="00502232">
      <w:rPr>
        <w:sz w:val="16"/>
        <w:szCs w:val="16"/>
      </w:rPr>
      <w:t xml:space="preserve"> </w:t>
    </w:r>
    <w:sdt>
      <w:sdtPr>
        <w:rPr>
          <w:sz w:val="16"/>
          <w:szCs w:val="16"/>
        </w:rPr>
        <w:alias w:val="Office BusinessZip"/>
        <w:tag w:val="User.Office_BusinessZip"/>
        <w:id w:val="-1808542328"/>
        <w:placeholder>
          <w:docPart w:val="159DBF12EEB6471086C24B8E25BFD89B"/>
        </w:placeholder>
        <w:dataBinding w:xpath="/Assemble-It[1]/Data[1]/ContentControls[1]/User[1]/User[@UserPreferenceID=6 and @Name='_']/ContentControl[@Tag=&quot;User.Office_BusinessZip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 xml:space="preserve"> 07728</w:t>
        </w:r>
      </w:sdtContent>
    </w:sdt>
    <w:r w:rsidR="009F110B" w:rsidRPr="00502232">
      <w:rPr>
        <w:sz w:val="16"/>
        <w:szCs w:val="16"/>
      </w:rPr>
      <w:t xml:space="preserve">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</w:t>
    </w:r>
    <w:sdt>
      <w:sdtPr>
        <w:rPr>
          <w:sz w:val="16"/>
          <w:szCs w:val="16"/>
        </w:rPr>
        <w:alias w:val="Office BusinessPhone"/>
        <w:tag w:val="User.Office_BusinessPhone"/>
        <w:id w:val="402569456"/>
        <w:placeholder>
          <w:docPart w:val="2D9D8992C24A46D995BCDE237DE12433"/>
        </w:placeholder>
        <w:dataBinding w:xpath="/Assemble-It[1]/Data[1]/ContentControls[1]/User[1]/User[@UserPreferenceID=6 and @Name='_']/ContentControl[@Tag=&quot;User.Office_BusinessPhone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>732-530-8822</w:t>
        </w:r>
      </w:sdtContent>
    </w:sdt>
    <w:r w:rsidR="009F110B" w:rsidRPr="00502232">
      <w:rPr>
        <w:sz w:val="16"/>
        <w:szCs w:val="16"/>
      </w:rPr>
      <w:t xml:space="preserve">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Fax: </w:t>
    </w:r>
    <w:sdt>
      <w:sdtPr>
        <w:rPr>
          <w:sz w:val="16"/>
          <w:szCs w:val="16"/>
        </w:rPr>
        <w:alias w:val="Office BusinessFax"/>
        <w:tag w:val="User.Office_BusinessFax"/>
        <w:id w:val="-635560230"/>
        <w:placeholder>
          <w:docPart w:val="DD41E4126EA94DE2AB8594CF5707920E"/>
        </w:placeholder>
        <w:dataBinding w:xpath="/Assemble-It[1]/Data[1]/ContentControls[1]/User[1]/User[@UserPreferenceID=6 and @Name='_']/ContentControl[@Tag=&quot;User.Office_BusinessFax&quot;]/Value" w:storeItemID="{5E703CCF-309A-47C0-8697-269D05B16C4B}"/>
        <w:text w:multiLine="1"/>
      </w:sdtPr>
      <w:sdtEndPr/>
      <w:sdtContent>
        <w:r w:rsidR="009F110B" w:rsidRPr="00502232">
          <w:rPr>
            <w:sz w:val="16"/>
            <w:szCs w:val="16"/>
          </w:rPr>
          <w:t>732-530-6770</w:t>
        </w:r>
      </w:sdtContent>
    </w:sdt>
    <w:r w:rsidR="009F110B" w:rsidRPr="00502232">
      <w:rPr>
        <w:sz w:val="16"/>
        <w:szCs w:val="16"/>
      </w:rPr>
      <w:t xml:space="preserve">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www.dilworthlaw.com</w:t>
    </w:r>
    <w:r w:rsidR="009F110B" w:rsidRPr="00502232">
      <w:rPr>
        <w:sz w:val="16"/>
        <w:szCs w:val="16"/>
      </w:rPr>
      <w:br/>
      <w:t xml:space="preserve">Cherry Hill, NJ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Freehold, NJ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Harrisburg, PA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Philadelphia, PA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Princeton, NJ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New York, NY  </w:t>
    </w:r>
    <w:r w:rsidR="009F110B" w:rsidRPr="00502232">
      <w:rPr>
        <w:sz w:val="16"/>
        <w:szCs w:val="16"/>
      </w:rPr>
      <w:sym w:font="Wingdings" w:char="F09F"/>
    </w:r>
    <w:r w:rsidR="009F110B" w:rsidRPr="00502232">
      <w:rPr>
        <w:sz w:val="16"/>
        <w:szCs w:val="16"/>
      </w:rPr>
      <w:t xml:space="preserve">  Wilmington, DE</w:t>
    </w:r>
  </w:p>
  <w:p w14:paraId="631AA6D1" w14:textId="77777777" w:rsidR="009F110B" w:rsidRPr="00502232" w:rsidRDefault="009F110B" w:rsidP="00BB12C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B2E164" w14:textId="77777777" w:rsidR="009F110B" w:rsidRDefault="009F110B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5FC3959" w14:textId="77777777" w:rsidR="009F110B" w:rsidRDefault="009F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BDD7D" w14:textId="77777777" w:rsidR="000C1100" w:rsidRDefault="000C1100" w:rsidP="00943235">
    <w:pPr>
      <w:pStyle w:val="Header"/>
    </w:pPr>
  </w:p>
  <w:p w14:paraId="34DE34E8" w14:textId="77777777" w:rsidR="006E1D03" w:rsidRDefault="006E1D03" w:rsidP="00943235">
    <w:pPr>
      <w:pStyle w:val="Header"/>
    </w:pPr>
  </w:p>
  <w:p w14:paraId="4BC6059C" w14:textId="2BB192F8" w:rsidR="000C1100" w:rsidRDefault="005402BE" w:rsidP="00943235">
    <w:pPr>
      <w:pStyle w:val="Header"/>
    </w:pPr>
    <w:r>
      <w:t xml:space="preserve">July </w:t>
    </w:r>
    <w:r w:rsidR="004E461E">
      <w:t>2</w:t>
    </w:r>
    <w:r>
      <w:t>9, 2024</w:t>
    </w:r>
  </w:p>
  <w:p w14:paraId="4E2D01DC" w14:textId="274CE3A5" w:rsidR="009F110B" w:rsidRDefault="009F110B" w:rsidP="00943235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D31FC" w14:textId="77777777" w:rsidR="009F110B" w:rsidRDefault="009F110B" w:rsidP="00943235">
    <w:pPr>
      <w:pStyle w:val="Header"/>
    </w:pPr>
  </w:p>
  <w:p w14:paraId="22635AF4" w14:textId="77777777" w:rsidR="009F110B" w:rsidRDefault="009F110B" w:rsidP="00943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BEB083" w14:textId="77777777" w:rsidR="009F110B" w:rsidRDefault="009F110B" w:rsidP="00943235">
    <w:pPr>
      <w:spacing w:after="240"/>
      <w:jc w:val="center"/>
    </w:pPr>
    <w:r>
      <w:rPr>
        <w:noProof/>
      </w:rPr>
      <w:drawing>
        <wp:inline distT="0" distB="0" distL="0" distR="0" wp14:anchorId="24686D23" wp14:editId="552FB05B">
          <wp:extent cx="933450" cy="1143000"/>
          <wp:effectExtent l="0" t="0" r="0" b="0"/>
          <wp:docPr id="1" name="Picture 1" descr="Dilworth Paxs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lworth Paxson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1E0" w:firstRow="1" w:lastRow="1" w:firstColumn="1" w:lastColumn="1" w:noHBand="0" w:noVBand="0"/>
    </w:tblPr>
    <w:tblGrid>
      <w:gridCol w:w="4658"/>
      <w:gridCol w:w="4702"/>
    </w:tblGrid>
    <w:tr w:rsidR="009F110B" w14:paraId="7FCF4E5D" w14:textId="77777777" w:rsidTr="00943235">
      <w:trPr>
        <w:trHeight w:hRule="exact" w:val="360"/>
      </w:trPr>
      <w:tc>
        <w:tcPr>
          <w:tcW w:w="4788" w:type="dxa"/>
        </w:tcPr>
        <w:p w14:paraId="65864FEE" w14:textId="77777777" w:rsidR="009F110B" w:rsidRDefault="009F110B" w:rsidP="00943235">
          <w:pPr>
            <w:pStyle w:val="DD"/>
            <w:jc w:val="both"/>
          </w:pPr>
        </w:p>
      </w:tc>
      <w:tc>
        <w:tcPr>
          <w:tcW w:w="4788" w:type="dxa"/>
        </w:tcPr>
        <w:p w14:paraId="6CB53C18" w14:textId="77777777" w:rsidR="009F110B" w:rsidRDefault="009F110B" w:rsidP="00943235">
          <w:pPr>
            <w:pStyle w:val="BodyNormalRight"/>
          </w:pPr>
        </w:p>
      </w:tc>
    </w:tr>
    <w:tr w:rsidR="009F110B" w:rsidRPr="000F793F" w14:paraId="47827799" w14:textId="77777777" w:rsidTr="00943235">
      <w:tc>
        <w:tcPr>
          <w:tcW w:w="4788" w:type="dxa"/>
        </w:tcPr>
        <w:p w14:paraId="4EFE4A7C" w14:textId="4BD59015" w:rsidR="009F110B" w:rsidRPr="00206908" w:rsidRDefault="009F110B" w:rsidP="00F56DB8">
          <w:pPr>
            <w:pStyle w:val="DD"/>
          </w:pPr>
          <w:r>
            <w:t>direct dial number:</w:t>
          </w:r>
          <w:r>
            <w:br/>
          </w:r>
          <w:r w:rsidR="00D25C6B">
            <w:t>732-530-8822</w:t>
          </w:r>
        </w:p>
      </w:tc>
      <w:tc>
        <w:tcPr>
          <w:tcW w:w="4788" w:type="dxa"/>
        </w:tcPr>
        <w:bookmarkStart w:id="7" w:name="ccUser2" w:displacedByCustomXml="next"/>
        <w:sdt>
          <w:sdtPr>
            <w:alias w:val="Fullname"/>
            <w:tag w:val="User.Fullname"/>
            <w:id w:val="1271508338"/>
            <w:placeholder>
              <w:docPart w:val="FF6EC4C91AE74929A5E2FBC29E7172ED"/>
            </w:placeholder>
            <w:dataBinding w:xpath="/Assemble-It[1]/Data[1]/ContentControls[1]/User[1]/User[@UserPreferenceID=6 and @Name='_']/ContentControl[@Tag=&quot;User.Fullname&quot;]/Value" w:storeItemID="{5E703CCF-309A-47C0-8697-269D05B16C4B}"/>
            <w:text w:multiLine="1"/>
          </w:sdtPr>
          <w:sdtEndPr/>
          <w:sdtContent>
            <w:p w14:paraId="0C7C44E7" w14:textId="77777777" w:rsidR="009F110B" w:rsidRPr="000F793F" w:rsidRDefault="009F110B" w:rsidP="00943235">
              <w:pPr>
                <w:pStyle w:val="BodyNormalRight"/>
              </w:pPr>
              <w:r>
                <w:t>John M. Glynn</w:t>
              </w:r>
            </w:p>
          </w:sdtContent>
        </w:sdt>
        <w:bookmarkEnd w:id="7" w:displacedByCustomXml="next"/>
        <w:bookmarkStart w:id="8" w:name="ccUser3" w:displacedByCustomXml="next"/>
        <w:sdt>
          <w:sdtPr>
            <w:alias w:val="Email"/>
            <w:tag w:val="User.Email"/>
            <w:id w:val="-1195689182"/>
            <w:placeholder>
              <w:docPart w:val="68055153331745D18A9DC20BCCE7854D"/>
            </w:placeholder>
            <w:dataBinding w:xpath="/Assemble-It[1]/Data[1]/ContentControls[1]/User[1]/User[@UserPreferenceID=6 and @Name='_']/ContentControl[@Tag=&quot;User.Email&quot;]/Value" w:storeItemID="{5E703CCF-309A-47C0-8697-269D05B16C4B}"/>
            <w:text w:multiLine="1"/>
          </w:sdtPr>
          <w:sdtEndPr/>
          <w:sdtContent>
            <w:p w14:paraId="166BFAD5" w14:textId="77777777" w:rsidR="009F110B" w:rsidRPr="000F793F" w:rsidRDefault="009F110B" w:rsidP="00C01348">
              <w:pPr>
                <w:pStyle w:val="BodyNormalRight"/>
              </w:pPr>
              <w:r>
                <w:t>jglynn</w:t>
              </w:r>
              <w:r w:rsidRPr="000F793F">
                <w:t>@dilworthlaw.com</w:t>
              </w:r>
            </w:p>
          </w:sdtContent>
        </w:sdt>
        <w:bookmarkEnd w:id="8" w:displacedByCustomXml="prev"/>
      </w:tc>
    </w:tr>
    <w:tr w:rsidR="009F110B" w:rsidRPr="000F793F" w14:paraId="1539BA34" w14:textId="77777777" w:rsidTr="00943235">
      <w:tc>
        <w:tcPr>
          <w:tcW w:w="4788" w:type="dxa"/>
        </w:tcPr>
        <w:p w14:paraId="73330797" w14:textId="77777777" w:rsidR="009F110B" w:rsidRPr="000F793F" w:rsidRDefault="009F110B" w:rsidP="00943235">
          <w:pPr>
            <w:pStyle w:val="BodyNormalLeft"/>
          </w:pPr>
        </w:p>
      </w:tc>
      <w:tc>
        <w:tcPr>
          <w:tcW w:w="4788" w:type="dxa"/>
        </w:tcPr>
        <w:p w14:paraId="07B711FD" w14:textId="77777777" w:rsidR="009F110B" w:rsidRPr="000F793F" w:rsidRDefault="009F110B" w:rsidP="00943235">
          <w:pPr>
            <w:pStyle w:val="BodyNormalRight"/>
            <w:spacing w:after="240"/>
          </w:pPr>
        </w:p>
      </w:tc>
    </w:tr>
  </w:tbl>
  <w:p w14:paraId="62A92592" w14:textId="77777777" w:rsidR="009F110B" w:rsidRPr="000F793F" w:rsidRDefault="009F110B" w:rsidP="009432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F5244A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F9C959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3947DC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D10D0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74894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6EACEE"/>
    <w:lvl w:ilvl="0">
      <w:start w:val="1"/>
      <w:numFmt w:val="bullet"/>
      <w:pStyle w:val="Heading9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0C5A5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449FB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DEFC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0AC4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D478D"/>
    <w:multiLevelType w:val="hybridMultilevel"/>
    <w:tmpl w:val="EA3EE2A4"/>
    <w:lvl w:ilvl="0" w:tplc="93CEAEA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5001A65"/>
    <w:multiLevelType w:val="hybridMultilevel"/>
    <w:tmpl w:val="F578BEFC"/>
    <w:lvl w:ilvl="0" w:tplc="4B0EA8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996E52"/>
    <w:multiLevelType w:val="hybridMultilevel"/>
    <w:tmpl w:val="F710CAF8"/>
    <w:lvl w:ilvl="0" w:tplc="AB0A2E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BD50C6"/>
    <w:multiLevelType w:val="multilevel"/>
    <w:tmpl w:val="47A84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448"/>
        </w:tabs>
        <w:ind w:left="2448" w:hanging="1008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3024"/>
        </w:tabs>
        <w:ind w:left="3024" w:hanging="72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600" w:hanging="72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320" w:hanging="72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040" w:hanging="72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5760" w:hanging="72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6480" w:hanging="720"/>
      </w:pPr>
      <w:rPr>
        <w:b/>
        <w:i w:val="0"/>
      </w:rPr>
    </w:lvl>
  </w:abstractNum>
  <w:abstractNum w:abstractNumId="14" w15:restartNumberingAfterBreak="0">
    <w:nsid w:val="4F3B4F3E"/>
    <w:multiLevelType w:val="multilevel"/>
    <w:tmpl w:val="6972C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2448"/>
        </w:tabs>
        <w:ind w:left="2448" w:hanging="1008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3024"/>
        </w:tabs>
        <w:ind w:left="3024" w:hanging="72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600" w:hanging="72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320" w:hanging="72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040" w:hanging="72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5760" w:hanging="72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6480" w:hanging="720"/>
      </w:pPr>
      <w:rPr>
        <w:b/>
        <w:i w:val="0"/>
      </w:rPr>
    </w:lvl>
  </w:abstractNum>
  <w:abstractNum w:abstractNumId="15" w15:restartNumberingAfterBreak="0">
    <w:nsid w:val="4F9D0E36"/>
    <w:multiLevelType w:val="multilevel"/>
    <w:tmpl w:val="B79449DE"/>
    <w:lvl w:ilvl="0">
      <w:start w:val="1"/>
      <w:numFmt w:val="upperRoman"/>
      <w:suff w:val="nothing"/>
      <w:lvlText w:val="%1.  "/>
      <w:lvlJc w:val="left"/>
      <w:pPr>
        <w:ind w:left="0" w:firstLine="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0" w:firstLine="0"/>
      </w:pPr>
      <w:rPr>
        <w:rFonts w:hint="default"/>
        <w:b w:val="0"/>
        <w:u w:val="none"/>
      </w:rPr>
    </w:lvl>
    <w:lvl w:ilvl="2">
      <w:start w:val="1"/>
      <w:numFmt w:val="upperLetter"/>
      <w:lvlText w:val="(%3)"/>
      <w:lvlJc w:val="left"/>
      <w:pPr>
        <w:tabs>
          <w:tab w:val="num" w:pos="1440"/>
        </w:tabs>
        <w:ind w:left="0" w:firstLine="720"/>
      </w:pPr>
      <w:rPr>
        <w:rFonts w:hint="default"/>
        <w:b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0" w:firstLine="1440"/>
      </w:pPr>
      <w:rPr>
        <w:rFonts w:hint="default"/>
        <w:b w:val="0"/>
        <w:u w:val="none"/>
      </w:rPr>
    </w:lvl>
    <w:lvl w:ilvl="4">
      <w:start w:val="1"/>
      <w:numFmt w:val="lowerLetter"/>
      <w:lvlText w:val="(%5)"/>
      <w:lvlJc w:val="left"/>
      <w:pPr>
        <w:tabs>
          <w:tab w:val="num" w:pos="2880"/>
        </w:tabs>
        <w:ind w:left="0" w:firstLine="2160"/>
      </w:pPr>
      <w:rPr>
        <w:rFonts w:hint="default"/>
        <w:b w:val="0"/>
        <w:u w:val="none"/>
      </w:rPr>
    </w:lvl>
    <w:lvl w:ilvl="5">
      <w:start w:val="1"/>
      <w:numFmt w:val="lowerRoman"/>
      <w:lvlText w:val="%6)"/>
      <w:lvlJc w:val="left"/>
      <w:pPr>
        <w:tabs>
          <w:tab w:val="num" w:pos="3600"/>
        </w:tabs>
        <w:ind w:left="0" w:firstLine="2880"/>
      </w:pPr>
      <w:rPr>
        <w:rFonts w:hint="default"/>
        <w:b w:val="0"/>
        <w:u w:val="none"/>
      </w:rPr>
    </w:lvl>
    <w:lvl w:ilvl="6">
      <w:start w:val="1"/>
      <w:numFmt w:val="decimal"/>
      <w:lvlText w:val="%7)"/>
      <w:lvlJc w:val="left"/>
      <w:pPr>
        <w:tabs>
          <w:tab w:val="num" w:pos="4320"/>
        </w:tabs>
        <w:ind w:left="0" w:firstLine="3600"/>
      </w:pPr>
      <w:rPr>
        <w:rFonts w:hint="default"/>
        <w:b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0" w:firstLine="4320"/>
      </w:pPr>
      <w:rPr>
        <w:rFonts w:hint="default"/>
        <w:b w:val="0"/>
        <w:u w:val="none"/>
      </w:r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0" w:firstLine="5040"/>
      </w:pPr>
      <w:rPr>
        <w:rFonts w:hint="default"/>
        <w:b w:val="0"/>
        <w:u w:val="none"/>
      </w:rPr>
    </w:lvl>
  </w:abstractNum>
  <w:abstractNum w:abstractNumId="16" w15:restartNumberingAfterBreak="0">
    <w:nsid w:val="6D3C6166"/>
    <w:multiLevelType w:val="hybridMultilevel"/>
    <w:tmpl w:val="3A182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D4E10"/>
    <w:multiLevelType w:val="multilevel"/>
    <w:tmpl w:val="39EA24A0"/>
    <w:lvl w:ilvl="0">
      <w:start w:val="1"/>
      <w:numFmt w:val="decimal"/>
      <w:pStyle w:val="Heading1"/>
      <w:lvlText w:val="%1."/>
      <w:lvlJc w:val="left"/>
      <w:pPr>
        <w:tabs>
          <w:tab w:val="num" w:pos="1440"/>
        </w:tabs>
        <w:ind w:left="0" w:firstLine="720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2160"/>
        </w:tabs>
        <w:ind w:left="0" w:firstLine="1440"/>
      </w:pPr>
    </w:lvl>
    <w:lvl w:ilvl="2">
      <w:start w:val="1"/>
      <w:numFmt w:val="decimal"/>
      <w:pStyle w:val="Heading3"/>
      <w:lvlText w:val="(%3)"/>
      <w:lvlJc w:val="left"/>
      <w:pPr>
        <w:tabs>
          <w:tab w:val="num" w:pos="2880"/>
        </w:tabs>
        <w:ind w:left="0" w:firstLine="2160"/>
      </w:pPr>
    </w:lvl>
    <w:lvl w:ilvl="3">
      <w:start w:val="1"/>
      <w:numFmt w:val="lowerRoman"/>
      <w:pStyle w:val="Heading4"/>
      <w:lvlText w:val="(%4)"/>
      <w:lvlJc w:val="left"/>
      <w:pPr>
        <w:tabs>
          <w:tab w:val="num" w:pos="3600"/>
        </w:tabs>
        <w:ind w:left="0" w:firstLine="2880"/>
      </w:pPr>
    </w:lvl>
    <w:lvl w:ilvl="4">
      <w:start w:val="1"/>
      <w:numFmt w:val="decimal"/>
      <w:pStyle w:val="Heading5"/>
      <w:lvlText w:val="%5)"/>
      <w:lvlJc w:val="left"/>
      <w:pPr>
        <w:tabs>
          <w:tab w:val="num" w:pos="4320"/>
        </w:tabs>
        <w:ind w:left="0" w:firstLine="3600"/>
      </w:pPr>
    </w:lvl>
    <w:lvl w:ilvl="5">
      <w:start w:val="1"/>
      <w:numFmt w:val="upperLetter"/>
      <w:pStyle w:val="Heading6"/>
      <w:lvlText w:val="%6)"/>
      <w:lvlJc w:val="left"/>
      <w:pPr>
        <w:tabs>
          <w:tab w:val="num" w:pos="5040"/>
        </w:tabs>
        <w:ind w:left="0" w:firstLine="4320"/>
      </w:pPr>
    </w:lvl>
    <w:lvl w:ilvl="6">
      <w:start w:val="1"/>
      <w:numFmt w:val="decimal"/>
      <w:pStyle w:val="Heading7"/>
      <w:lvlText w:val="[%7]"/>
      <w:lvlJc w:val="left"/>
      <w:pPr>
        <w:tabs>
          <w:tab w:val="num" w:pos="5760"/>
        </w:tabs>
        <w:ind w:left="0" w:firstLine="5040"/>
      </w:pPr>
    </w:lvl>
    <w:lvl w:ilvl="7">
      <w:start w:val="1"/>
      <w:numFmt w:val="lowerRoman"/>
      <w:pStyle w:val="Heading8"/>
      <w:lvlText w:val="%8)"/>
      <w:lvlJc w:val="left"/>
      <w:pPr>
        <w:tabs>
          <w:tab w:val="num" w:pos="6480"/>
        </w:tabs>
        <w:ind w:left="0" w:firstLine="5760"/>
      </w:pPr>
    </w:lvl>
    <w:lvl w:ilvl="8">
      <w:start w:val="1"/>
      <w:numFmt w:val="lowerLetter"/>
      <w:lvlText w:val="%9)"/>
      <w:lvlJc w:val="left"/>
      <w:pPr>
        <w:tabs>
          <w:tab w:val="num" w:pos="7200"/>
        </w:tabs>
        <w:ind w:left="0" w:firstLine="6480"/>
      </w:pPr>
    </w:lvl>
  </w:abstractNum>
  <w:abstractNum w:abstractNumId="18" w15:restartNumberingAfterBreak="0">
    <w:nsid w:val="7BF66CB9"/>
    <w:multiLevelType w:val="singleLevel"/>
    <w:tmpl w:val="89620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18"/>
  </w:num>
  <w:num w:numId="7">
    <w:abstractNumId w:val="14"/>
  </w:num>
  <w:num w:numId="8">
    <w:abstractNumId w:val="13"/>
  </w:num>
  <w:num w:numId="9">
    <w:abstractNumId w:val="18"/>
  </w:num>
  <w:num w:numId="10">
    <w:abstractNumId w:val="14"/>
  </w:num>
  <w:num w:numId="11">
    <w:abstractNumId w:val="13"/>
  </w:num>
  <w:num w:numId="12">
    <w:abstractNumId w:val="18"/>
  </w:num>
  <w:num w:numId="13">
    <w:abstractNumId w:val="14"/>
  </w:num>
  <w:num w:numId="14">
    <w:abstractNumId w:val="13"/>
  </w:num>
  <w:num w:numId="15">
    <w:abstractNumId w:val="18"/>
  </w:num>
  <w:num w:numId="16">
    <w:abstractNumId w:val="14"/>
  </w:num>
  <w:num w:numId="17">
    <w:abstractNumId w:val="13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5"/>
  </w:num>
  <w:num w:numId="28">
    <w:abstractNumId w:val="1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1"/>
  </w:num>
  <w:num w:numId="38">
    <w:abstractNumId w:val="12"/>
  </w:num>
  <w:num w:numId="39">
    <w:abstractNumId w:val="10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BAuthor" w:val="Diane Misciagno"/>
    <w:docVar w:name="LBAuthor_Direct_Dial" w:val="215-575-7247"/>
    <w:docVar w:name="LBAuthor_Email" w:val="dmisciagno@dilworthlaw.com"/>
    <w:docVar w:name="LBAuthorDirectDial" w:val="215-575-7247"/>
    <w:docVar w:name="LBAuthorEmail" w:val="dmisciagno@dilworthlaw.com"/>
    <w:docVar w:name="LBContact_Full_Name" w:val="[Name and Address]"/>
    <w:docVar w:name="LBContact_FullName" w:val="[Name and Address]"/>
    <w:docVar w:name="LBContactFullName" w:val="[Name and Address]"/>
  </w:docVars>
  <w:rsids>
    <w:rsidRoot w:val="00BB12CA"/>
    <w:rsid w:val="000131BC"/>
    <w:rsid w:val="0002720A"/>
    <w:rsid w:val="00051355"/>
    <w:rsid w:val="00076909"/>
    <w:rsid w:val="0008185D"/>
    <w:rsid w:val="000C09C6"/>
    <w:rsid w:val="000C1100"/>
    <w:rsid w:val="000E3262"/>
    <w:rsid w:val="000F793F"/>
    <w:rsid w:val="001145CC"/>
    <w:rsid w:val="00131C7A"/>
    <w:rsid w:val="00192C3F"/>
    <w:rsid w:val="001C5186"/>
    <w:rsid w:val="001D03C7"/>
    <w:rsid w:val="001E74B3"/>
    <w:rsid w:val="001F674D"/>
    <w:rsid w:val="00233AA2"/>
    <w:rsid w:val="00261000"/>
    <w:rsid w:val="0029231D"/>
    <w:rsid w:val="002C505C"/>
    <w:rsid w:val="002D34C5"/>
    <w:rsid w:val="002F07AB"/>
    <w:rsid w:val="00316600"/>
    <w:rsid w:val="003C35FA"/>
    <w:rsid w:val="00457393"/>
    <w:rsid w:val="004915E1"/>
    <w:rsid w:val="004D3057"/>
    <w:rsid w:val="004E461E"/>
    <w:rsid w:val="00502232"/>
    <w:rsid w:val="005372F4"/>
    <w:rsid w:val="005402BE"/>
    <w:rsid w:val="005435FE"/>
    <w:rsid w:val="00565F22"/>
    <w:rsid w:val="00570839"/>
    <w:rsid w:val="005716E7"/>
    <w:rsid w:val="00580045"/>
    <w:rsid w:val="0058173D"/>
    <w:rsid w:val="00584228"/>
    <w:rsid w:val="005A3C12"/>
    <w:rsid w:val="005B08CD"/>
    <w:rsid w:val="005C2F2A"/>
    <w:rsid w:val="005C5427"/>
    <w:rsid w:val="005C6820"/>
    <w:rsid w:val="005E7DC6"/>
    <w:rsid w:val="005F1581"/>
    <w:rsid w:val="00651399"/>
    <w:rsid w:val="00660096"/>
    <w:rsid w:val="006B066D"/>
    <w:rsid w:val="006D00BD"/>
    <w:rsid w:val="006E1D03"/>
    <w:rsid w:val="007207D7"/>
    <w:rsid w:val="00766B76"/>
    <w:rsid w:val="00771AB8"/>
    <w:rsid w:val="00784719"/>
    <w:rsid w:val="007A5E73"/>
    <w:rsid w:val="007B19F8"/>
    <w:rsid w:val="00830A0E"/>
    <w:rsid w:val="0084483A"/>
    <w:rsid w:val="00845070"/>
    <w:rsid w:val="00883195"/>
    <w:rsid w:val="008C26D5"/>
    <w:rsid w:val="008E3D46"/>
    <w:rsid w:val="008F0C77"/>
    <w:rsid w:val="008F260A"/>
    <w:rsid w:val="009169DE"/>
    <w:rsid w:val="00943235"/>
    <w:rsid w:val="009511B6"/>
    <w:rsid w:val="00966C87"/>
    <w:rsid w:val="009D26F7"/>
    <w:rsid w:val="009E6315"/>
    <w:rsid w:val="009F110B"/>
    <w:rsid w:val="009F7749"/>
    <w:rsid w:val="00A10094"/>
    <w:rsid w:val="00A16A41"/>
    <w:rsid w:val="00A271E2"/>
    <w:rsid w:val="00A31CC4"/>
    <w:rsid w:val="00A31D16"/>
    <w:rsid w:val="00A479B0"/>
    <w:rsid w:val="00A7008B"/>
    <w:rsid w:val="00AA6AF5"/>
    <w:rsid w:val="00AB13DC"/>
    <w:rsid w:val="00AC2044"/>
    <w:rsid w:val="00AC3722"/>
    <w:rsid w:val="00AC6E6F"/>
    <w:rsid w:val="00B50735"/>
    <w:rsid w:val="00B55230"/>
    <w:rsid w:val="00B709D1"/>
    <w:rsid w:val="00B80BC4"/>
    <w:rsid w:val="00B878F1"/>
    <w:rsid w:val="00BB12CA"/>
    <w:rsid w:val="00C01348"/>
    <w:rsid w:val="00C17B88"/>
    <w:rsid w:val="00C237B9"/>
    <w:rsid w:val="00C40D00"/>
    <w:rsid w:val="00C61649"/>
    <w:rsid w:val="00C64713"/>
    <w:rsid w:val="00C85A3F"/>
    <w:rsid w:val="00C92FA9"/>
    <w:rsid w:val="00CD7B14"/>
    <w:rsid w:val="00CF566B"/>
    <w:rsid w:val="00D25C6B"/>
    <w:rsid w:val="00D43F2D"/>
    <w:rsid w:val="00D53929"/>
    <w:rsid w:val="00D81DFD"/>
    <w:rsid w:val="00D82EDD"/>
    <w:rsid w:val="00D83BD5"/>
    <w:rsid w:val="00E0494F"/>
    <w:rsid w:val="00E207FC"/>
    <w:rsid w:val="00E35990"/>
    <w:rsid w:val="00E62B05"/>
    <w:rsid w:val="00E75DB8"/>
    <w:rsid w:val="00E84A3D"/>
    <w:rsid w:val="00E90A74"/>
    <w:rsid w:val="00EB03C3"/>
    <w:rsid w:val="00ED1058"/>
    <w:rsid w:val="00F132F8"/>
    <w:rsid w:val="00F22136"/>
    <w:rsid w:val="00F22A02"/>
    <w:rsid w:val="00F35C1D"/>
    <w:rsid w:val="00F56DB8"/>
    <w:rsid w:val="00F90B0F"/>
    <w:rsid w:val="00FE2848"/>
    <w:rsid w:val="00FE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8E82D1D"/>
  <w15:docId w15:val="{64DC01C7-4331-4158-852A-A86C2094F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5D38"/>
    <w:pPr>
      <w:widowControl w:val="0"/>
      <w:spacing w:after="0"/>
    </w:pPr>
    <w:rPr>
      <w:rFonts w:ascii="Times New Roman" w:hAnsi="Times New Roman" w:cs="Times New Roman"/>
    </w:rPr>
  </w:style>
  <w:style w:type="paragraph" w:styleId="Heading1">
    <w:name w:val="heading 1"/>
    <w:basedOn w:val="Normal"/>
    <w:link w:val="Heading1Char"/>
    <w:qFormat/>
    <w:rsid w:val="00236305"/>
    <w:pPr>
      <w:keepNext/>
      <w:widowControl/>
      <w:numPr>
        <w:numId w:val="36"/>
      </w:numPr>
      <w:jc w:val="both"/>
      <w:outlineLvl w:val="0"/>
    </w:pPr>
    <w:rPr>
      <w:rFonts w:asciiTheme="majorHAnsi" w:hAnsiTheme="majorHAnsi" w:cs="Arial"/>
      <w:bCs/>
      <w:snapToGrid w:val="0"/>
    </w:rPr>
  </w:style>
  <w:style w:type="paragraph" w:styleId="Heading2">
    <w:name w:val="heading 2"/>
    <w:basedOn w:val="Normal"/>
    <w:link w:val="Heading2Char"/>
    <w:qFormat/>
    <w:rsid w:val="00236305"/>
    <w:pPr>
      <w:widowControl/>
      <w:numPr>
        <w:ilvl w:val="1"/>
        <w:numId w:val="36"/>
      </w:numPr>
      <w:jc w:val="both"/>
      <w:outlineLvl w:val="1"/>
    </w:pPr>
    <w:rPr>
      <w:rFonts w:asciiTheme="majorHAnsi" w:hAnsiTheme="majorHAnsi" w:cs="Arial"/>
      <w:bCs/>
      <w:iCs/>
      <w:snapToGrid w:val="0"/>
    </w:rPr>
  </w:style>
  <w:style w:type="paragraph" w:styleId="Heading3">
    <w:name w:val="heading 3"/>
    <w:basedOn w:val="Normal"/>
    <w:link w:val="Heading3Char"/>
    <w:qFormat/>
    <w:rsid w:val="00236305"/>
    <w:pPr>
      <w:widowControl/>
      <w:numPr>
        <w:ilvl w:val="2"/>
        <w:numId w:val="36"/>
      </w:numPr>
      <w:jc w:val="both"/>
      <w:outlineLvl w:val="2"/>
    </w:pPr>
    <w:rPr>
      <w:rFonts w:asciiTheme="majorHAnsi" w:hAnsiTheme="majorHAnsi" w:cs="Arial"/>
      <w:bCs/>
      <w:snapToGrid w:val="0"/>
    </w:rPr>
  </w:style>
  <w:style w:type="paragraph" w:styleId="Heading4">
    <w:name w:val="heading 4"/>
    <w:basedOn w:val="Normal"/>
    <w:link w:val="Heading4Char"/>
    <w:qFormat/>
    <w:rsid w:val="00236305"/>
    <w:pPr>
      <w:widowControl/>
      <w:numPr>
        <w:ilvl w:val="3"/>
        <w:numId w:val="36"/>
      </w:numPr>
      <w:jc w:val="both"/>
      <w:outlineLvl w:val="3"/>
    </w:pPr>
    <w:rPr>
      <w:rFonts w:asciiTheme="majorHAnsi" w:hAnsiTheme="majorHAnsi"/>
      <w:bCs/>
      <w:snapToGrid w:val="0"/>
      <w:szCs w:val="28"/>
    </w:rPr>
  </w:style>
  <w:style w:type="paragraph" w:styleId="Heading5">
    <w:name w:val="heading 5"/>
    <w:basedOn w:val="Normal"/>
    <w:link w:val="Heading5Char"/>
    <w:qFormat/>
    <w:rsid w:val="00236305"/>
    <w:pPr>
      <w:widowControl/>
      <w:numPr>
        <w:ilvl w:val="4"/>
        <w:numId w:val="36"/>
      </w:numPr>
      <w:jc w:val="both"/>
      <w:outlineLvl w:val="4"/>
    </w:pPr>
    <w:rPr>
      <w:rFonts w:asciiTheme="majorHAnsi" w:hAnsiTheme="majorHAnsi"/>
      <w:bCs/>
      <w:iCs/>
      <w:snapToGrid w:val="0"/>
      <w:szCs w:val="26"/>
    </w:rPr>
  </w:style>
  <w:style w:type="paragraph" w:styleId="Heading6">
    <w:name w:val="heading 6"/>
    <w:basedOn w:val="Normal"/>
    <w:link w:val="Heading6Char"/>
    <w:qFormat/>
    <w:rsid w:val="00236305"/>
    <w:pPr>
      <w:widowControl/>
      <w:numPr>
        <w:ilvl w:val="5"/>
        <w:numId w:val="36"/>
      </w:numPr>
      <w:jc w:val="both"/>
      <w:outlineLvl w:val="5"/>
    </w:pPr>
    <w:rPr>
      <w:rFonts w:asciiTheme="majorHAnsi" w:hAnsiTheme="majorHAnsi"/>
      <w:bCs/>
      <w:snapToGrid w:val="0"/>
    </w:rPr>
  </w:style>
  <w:style w:type="paragraph" w:styleId="Heading7">
    <w:name w:val="heading 7"/>
    <w:basedOn w:val="Normal"/>
    <w:link w:val="Heading7Char"/>
    <w:qFormat/>
    <w:rsid w:val="00236305"/>
    <w:pPr>
      <w:widowControl/>
      <w:numPr>
        <w:ilvl w:val="6"/>
        <w:numId w:val="36"/>
      </w:numPr>
      <w:jc w:val="both"/>
      <w:outlineLvl w:val="6"/>
    </w:pPr>
    <w:rPr>
      <w:rFonts w:asciiTheme="majorHAnsi" w:hAnsiTheme="majorHAnsi"/>
      <w:snapToGrid w:val="0"/>
    </w:rPr>
  </w:style>
  <w:style w:type="paragraph" w:styleId="Heading8">
    <w:name w:val="heading 8"/>
    <w:basedOn w:val="Normal"/>
    <w:link w:val="Heading8Char"/>
    <w:qFormat/>
    <w:rsid w:val="00236305"/>
    <w:pPr>
      <w:widowControl/>
      <w:numPr>
        <w:ilvl w:val="7"/>
        <w:numId w:val="36"/>
      </w:numPr>
      <w:jc w:val="both"/>
      <w:outlineLvl w:val="7"/>
    </w:pPr>
    <w:rPr>
      <w:rFonts w:asciiTheme="majorHAnsi" w:hAnsiTheme="majorHAnsi"/>
      <w:iCs/>
      <w:snapToGrid w:val="0"/>
    </w:rPr>
  </w:style>
  <w:style w:type="paragraph" w:styleId="Heading9">
    <w:name w:val="heading 9"/>
    <w:basedOn w:val="Normal"/>
    <w:link w:val="Heading9Char"/>
    <w:qFormat/>
    <w:rsid w:val="00236305"/>
    <w:pPr>
      <w:widowControl/>
      <w:numPr>
        <w:ilvl w:val="8"/>
        <w:numId w:val="20"/>
      </w:numPr>
      <w:tabs>
        <w:tab w:val="clear" w:pos="1440"/>
        <w:tab w:val="num" w:pos="7200"/>
      </w:tabs>
      <w:ind w:left="0" w:firstLine="6480"/>
      <w:jc w:val="both"/>
      <w:outlineLvl w:val="8"/>
    </w:pPr>
    <w:rPr>
      <w:rFonts w:asciiTheme="majorHAnsi" w:hAnsiTheme="majorHAnsi" w:cs="Arial"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13A6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974CC3"/>
    <w:pPr>
      <w:tabs>
        <w:tab w:val="center" w:pos="4680"/>
        <w:tab w:val="right" w:pos="9360"/>
      </w:tabs>
      <w:jc w:val="center"/>
    </w:pPr>
    <w:rPr>
      <w:sz w:val="16"/>
    </w:rPr>
  </w:style>
  <w:style w:type="character" w:styleId="PageNumber">
    <w:name w:val="page number"/>
    <w:basedOn w:val="DefaultParagraphFont"/>
  </w:style>
  <w:style w:type="paragraph" w:customStyle="1" w:styleId="BodySingleSp5">
    <w:name w:val="*Body Single Sp .5"/>
    <w:aliases w:val="BS5"/>
    <w:basedOn w:val="Normal"/>
    <w:link w:val="BodySingleSp5Char"/>
    <w:qFormat/>
    <w:rsid w:val="009F1930"/>
    <w:pPr>
      <w:widowControl/>
      <w:spacing w:after="240"/>
      <w:ind w:firstLine="720"/>
      <w:jc w:val="both"/>
    </w:pPr>
    <w:rPr>
      <w:rFonts w:cstheme="minorHAnsi"/>
      <w:bCs/>
      <w:snapToGrid w:val="0"/>
    </w:rPr>
  </w:style>
  <w:style w:type="paragraph" w:customStyle="1" w:styleId="LHInsideAddress">
    <w:name w:val="*LH Inside Address"/>
    <w:basedOn w:val="Normal"/>
    <w:rsid w:val="00EB03C3"/>
    <w:pPr>
      <w:spacing w:after="240"/>
    </w:pPr>
  </w:style>
  <w:style w:type="character" w:customStyle="1" w:styleId="LBFileStampAtCursor">
    <w:name w:val="*LBFileStampAtCursor"/>
    <w:aliases w:val="FSC"/>
    <w:basedOn w:val="DefaultParagraphFont"/>
    <w:rPr>
      <w:rFonts w:ascii="Times New Roman" w:hAnsi="Times New Roman" w:cs="Times New Roman"/>
      <w:color w:val="auto"/>
      <w:sz w:val="24"/>
      <w:szCs w:val="32"/>
    </w:rPr>
  </w:style>
  <w:style w:type="paragraph" w:customStyle="1" w:styleId="DateFirstPage">
    <w:name w:val="*Date First Page"/>
    <w:basedOn w:val="Normal"/>
    <w:rsid w:val="00D06E68"/>
    <w:pPr>
      <w:spacing w:after="960"/>
      <w:jc w:val="center"/>
    </w:pPr>
  </w:style>
  <w:style w:type="paragraph" w:customStyle="1" w:styleId="DateSecondPage">
    <w:name w:val="*Date Second Page"/>
    <w:basedOn w:val="Header"/>
    <w:next w:val="Header"/>
  </w:style>
  <w:style w:type="paragraph" w:customStyle="1" w:styleId="LetterheadPersonalInformation">
    <w:name w:val="Letterhead Personal Information"/>
    <w:basedOn w:val="Normal"/>
    <w:pPr>
      <w:jc w:val="center"/>
    </w:pPr>
    <w:rPr>
      <w:rFonts w:ascii="Verdana" w:hAnsi="Verdana" w:cs="Arial"/>
      <w:bCs/>
      <w:caps/>
      <w:sz w:val="14"/>
      <w:szCs w:val="2"/>
    </w:rPr>
  </w:style>
  <w:style w:type="character" w:customStyle="1" w:styleId="LetterheadSmallcase">
    <w:name w:val="Letterhead Small case"/>
    <w:basedOn w:val="DefaultParagraphFont"/>
    <w:rPr>
      <w:smallCaps/>
      <w:sz w:val="20"/>
      <w:szCs w:val="20"/>
    </w:rPr>
  </w:style>
  <w:style w:type="paragraph" w:customStyle="1" w:styleId="LetterheadFirmAddress">
    <w:name w:val="Letterhead Firm Address"/>
    <w:basedOn w:val="Normal"/>
    <w:rPr>
      <w:rFonts w:ascii="Verdana" w:hAnsi="Verdana" w:cs="Arial"/>
      <w:bCs/>
      <w:caps/>
      <w:sz w:val="14"/>
      <w:szCs w:val="28"/>
    </w:rPr>
  </w:style>
  <w:style w:type="paragraph" w:customStyle="1" w:styleId="LetterheadFirmName">
    <w:name w:val="Letterhead Firm Name"/>
    <w:basedOn w:val="Normal"/>
    <w:pPr>
      <w:jc w:val="center"/>
    </w:pPr>
    <w:rPr>
      <w:rFonts w:ascii="Verdana" w:hAnsi="Verdana" w:cs="Arial"/>
      <w:bCs/>
      <w:caps/>
      <w:sz w:val="32"/>
      <w:szCs w:val="28"/>
    </w:rPr>
  </w:style>
  <w:style w:type="paragraph" w:customStyle="1" w:styleId="LHClosing">
    <w:name w:val="*LH Closing"/>
    <w:basedOn w:val="Normal"/>
    <w:rsid w:val="00280DD1"/>
    <w:pPr>
      <w:spacing w:before="120"/>
      <w:ind w:left="4320"/>
    </w:pPr>
  </w:style>
  <w:style w:type="character" w:customStyle="1" w:styleId="LetterheadSmallcase0">
    <w:name w:val="*Letterhead Small case"/>
    <w:basedOn w:val="DefaultParagraphFont"/>
    <w:rPr>
      <w:smallCaps/>
      <w:sz w:val="20"/>
      <w:szCs w:val="20"/>
    </w:rPr>
  </w:style>
  <w:style w:type="paragraph" w:customStyle="1" w:styleId="LHCopies">
    <w:name w:val="*LH Copies"/>
    <w:basedOn w:val="Normal"/>
    <w:rsid w:val="006A3D3C"/>
  </w:style>
  <w:style w:type="paragraph" w:customStyle="1" w:styleId="LHEnclosure">
    <w:name w:val="*LH Enclosure"/>
    <w:basedOn w:val="Normal"/>
    <w:rsid w:val="00FC2001"/>
    <w:pPr>
      <w:spacing w:after="240"/>
    </w:pPr>
  </w:style>
  <w:style w:type="paragraph" w:customStyle="1" w:styleId="LHFirmName">
    <w:name w:val="*LH Firm Name"/>
    <w:basedOn w:val="LHClosing"/>
  </w:style>
  <w:style w:type="paragraph" w:customStyle="1" w:styleId="LHGreeting">
    <w:name w:val="*LH Greeting"/>
    <w:basedOn w:val="Normal"/>
    <w:rsid w:val="00FC2001"/>
    <w:pPr>
      <w:spacing w:before="240" w:after="240"/>
    </w:pPr>
  </w:style>
  <w:style w:type="paragraph" w:customStyle="1" w:styleId="LHPersonalDelivery">
    <w:name w:val="*LH Personal Delivery"/>
    <w:basedOn w:val="Normal"/>
    <w:rPr>
      <w:b/>
      <w:u w:val="single"/>
    </w:rPr>
  </w:style>
  <w:style w:type="paragraph" w:customStyle="1" w:styleId="LHReference">
    <w:name w:val="*LH Reference"/>
    <w:basedOn w:val="Normal"/>
    <w:rsid w:val="00245964"/>
    <w:pPr>
      <w:spacing w:before="240"/>
      <w:ind w:left="720"/>
    </w:pPr>
  </w:style>
  <w:style w:type="paragraph" w:customStyle="1" w:styleId="LHSpecialDelivery">
    <w:name w:val="*LH Special Delivery"/>
    <w:basedOn w:val="Normal"/>
    <w:rPr>
      <w:b/>
      <w:u w:val="single"/>
    </w:rPr>
  </w:style>
  <w:style w:type="table" w:styleId="TableGrid">
    <w:name w:val="Table Grid"/>
    <w:basedOn w:val="TableNormal"/>
    <w:semiHidden/>
    <w:rsid w:val="00BF5E1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D">
    <w:name w:val="*DD"/>
    <w:basedOn w:val="Normal"/>
    <w:next w:val="Normal"/>
    <w:rsid w:val="00F132C8"/>
    <w:pPr>
      <w:widowControl/>
    </w:pPr>
    <w:rPr>
      <w:smallCaps/>
      <w:snapToGrid w:val="0"/>
      <w:sz w:val="20"/>
    </w:rPr>
  </w:style>
  <w:style w:type="paragraph" w:customStyle="1" w:styleId="BodyNormalRight">
    <w:name w:val="*Body Normal Right"/>
    <w:aliases w:val="bnr"/>
    <w:basedOn w:val="Normal"/>
    <w:rsid w:val="001A5E91"/>
    <w:pPr>
      <w:widowControl/>
      <w:jc w:val="right"/>
    </w:pPr>
    <w:rPr>
      <w:snapToGrid w:val="0"/>
      <w:sz w:val="20"/>
    </w:rPr>
  </w:style>
  <w:style w:type="paragraph" w:customStyle="1" w:styleId="BodyNormalLeft">
    <w:name w:val="*Body Normal Left"/>
    <w:aliases w:val="bnl"/>
    <w:basedOn w:val="Normal"/>
    <w:rsid w:val="00BF5E12"/>
    <w:pPr>
      <w:widowControl/>
      <w:jc w:val="both"/>
    </w:pPr>
    <w:rPr>
      <w:snapToGrid w:val="0"/>
      <w:sz w:val="20"/>
    </w:rPr>
  </w:style>
  <w:style w:type="paragraph" w:styleId="BalloonText">
    <w:name w:val="Balloon Text"/>
    <w:basedOn w:val="Normal"/>
    <w:link w:val="BalloonTextChar"/>
    <w:rsid w:val="007825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825DF"/>
    <w:rPr>
      <w:rFonts w:ascii="Tahoma" w:hAnsi="Tahoma" w:cs="Tahoma"/>
      <w:snapToGrid w:val="0"/>
      <w:sz w:val="16"/>
      <w:szCs w:val="16"/>
    </w:rPr>
  </w:style>
  <w:style w:type="paragraph" w:customStyle="1" w:styleId="BodyDoubleSp5">
    <w:name w:val="*Body Double Sp .5"/>
    <w:aliases w:val="BD5"/>
    <w:basedOn w:val="Normal"/>
    <w:link w:val="BodyDoubleSp5Char"/>
    <w:qFormat/>
    <w:rsid w:val="00236305"/>
    <w:pPr>
      <w:widowControl/>
      <w:spacing w:line="480" w:lineRule="auto"/>
      <w:ind w:firstLine="720"/>
      <w:jc w:val="both"/>
    </w:pPr>
    <w:rPr>
      <w:rFonts w:eastAsia="Times New Roman" w:cstheme="minorHAnsi"/>
      <w:bCs/>
      <w:snapToGrid w:val="0"/>
    </w:rPr>
  </w:style>
  <w:style w:type="character" w:customStyle="1" w:styleId="BodyDoubleSp5Char">
    <w:name w:val="*Body Double Sp .5 Char"/>
    <w:aliases w:val="BD5 Char"/>
    <w:basedOn w:val="DefaultParagraphFont"/>
    <w:link w:val="BodyDoubleSp5"/>
    <w:rsid w:val="00236305"/>
    <w:rPr>
      <w:rFonts w:eastAsia="Times New Roman" w:cstheme="minorHAnsi"/>
      <w:bCs/>
      <w:szCs w:val="24"/>
    </w:rPr>
  </w:style>
  <w:style w:type="paragraph" w:customStyle="1" w:styleId="Quote011">
    <w:name w:val="*Quote 0/1/1"/>
    <w:aliases w:val="Q"/>
    <w:basedOn w:val="Normal"/>
    <w:link w:val="Quote011Char"/>
    <w:qFormat/>
    <w:rsid w:val="00236305"/>
    <w:pPr>
      <w:widowControl/>
      <w:ind w:left="1440" w:right="1440"/>
      <w:jc w:val="both"/>
    </w:pPr>
    <w:rPr>
      <w:rFonts w:eastAsia="Times New Roman" w:cstheme="minorHAnsi"/>
      <w:bCs/>
      <w:snapToGrid w:val="0"/>
    </w:rPr>
  </w:style>
  <w:style w:type="character" w:customStyle="1" w:styleId="Quote011Char">
    <w:name w:val="*Quote 0/1/1 Char"/>
    <w:aliases w:val="Q Char"/>
    <w:basedOn w:val="DefaultParagraphFont"/>
    <w:link w:val="Quote011"/>
    <w:rsid w:val="00236305"/>
    <w:rPr>
      <w:rFonts w:eastAsia="Times New Roman" w:cstheme="minorHAnsi"/>
      <w:bCs/>
      <w:szCs w:val="24"/>
    </w:rPr>
  </w:style>
  <w:style w:type="paragraph" w:customStyle="1" w:styleId="TitleLeftBold">
    <w:name w:val="*Title Left Bold"/>
    <w:aliases w:val="TLB"/>
    <w:basedOn w:val="Normal"/>
    <w:link w:val="TitleLeftBoldChar"/>
    <w:qFormat/>
    <w:rsid w:val="00236305"/>
    <w:pPr>
      <w:keepNext/>
      <w:widowControl/>
      <w:jc w:val="both"/>
      <w:outlineLvl w:val="0"/>
    </w:pPr>
    <w:rPr>
      <w:rFonts w:asciiTheme="majorHAnsi" w:eastAsia="Times New Roman" w:hAnsiTheme="majorHAnsi"/>
      <w:b/>
      <w:bCs/>
      <w:snapToGrid w:val="0"/>
    </w:rPr>
  </w:style>
  <w:style w:type="character" w:customStyle="1" w:styleId="TitleLeftBoldChar">
    <w:name w:val="*Title Left Bold Char"/>
    <w:aliases w:val="TLB Char"/>
    <w:basedOn w:val="DefaultParagraphFont"/>
    <w:link w:val="TitleLeftBold"/>
    <w:rsid w:val="00236305"/>
    <w:rPr>
      <w:rFonts w:asciiTheme="majorHAnsi" w:eastAsia="Times New Roman" w:hAnsiTheme="majorHAnsi" w:cs="Times New Roman"/>
      <w:b/>
      <w:bCs/>
      <w:szCs w:val="24"/>
    </w:rPr>
  </w:style>
  <w:style w:type="paragraph" w:customStyle="1" w:styleId="TitleCenterAllCaps">
    <w:name w:val="*Title Center All Caps"/>
    <w:aliases w:val="TCA"/>
    <w:basedOn w:val="Normal"/>
    <w:link w:val="TitleCenterAllCapsChar"/>
    <w:qFormat/>
    <w:rsid w:val="00236305"/>
    <w:pPr>
      <w:widowControl/>
      <w:jc w:val="center"/>
      <w:outlineLvl w:val="0"/>
    </w:pPr>
    <w:rPr>
      <w:rFonts w:asciiTheme="majorHAnsi" w:eastAsia="Times New Roman" w:hAnsiTheme="majorHAnsi"/>
      <w:bCs/>
      <w:caps/>
      <w:snapToGrid w:val="0"/>
    </w:rPr>
  </w:style>
  <w:style w:type="character" w:customStyle="1" w:styleId="TitleCenterAllCapsChar">
    <w:name w:val="*Title Center All Caps Char"/>
    <w:aliases w:val="TCA Char"/>
    <w:basedOn w:val="DefaultParagraphFont"/>
    <w:link w:val="TitleCenterAllCaps"/>
    <w:rsid w:val="00236305"/>
    <w:rPr>
      <w:rFonts w:asciiTheme="majorHAnsi" w:eastAsia="Times New Roman" w:hAnsiTheme="majorHAnsi" w:cs="Times New Roman"/>
      <w:bCs/>
      <w:caps/>
      <w:szCs w:val="24"/>
    </w:rPr>
  </w:style>
  <w:style w:type="paragraph" w:customStyle="1" w:styleId="TitleCenterBoldAllCaps">
    <w:name w:val="*Title Center Bold All Caps"/>
    <w:aliases w:val="TCBA"/>
    <w:basedOn w:val="Normal"/>
    <w:link w:val="TitleCenterBoldAllCapsChar"/>
    <w:qFormat/>
    <w:rsid w:val="00236305"/>
    <w:pPr>
      <w:keepNext/>
      <w:widowControl/>
      <w:jc w:val="center"/>
      <w:outlineLvl w:val="0"/>
    </w:pPr>
    <w:rPr>
      <w:rFonts w:asciiTheme="majorHAnsi" w:eastAsia="Times New Roman" w:hAnsiTheme="majorHAnsi"/>
      <w:b/>
      <w:bCs/>
      <w:caps/>
      <w:snapToGrid w:val="0"/>
    </w:rPr>
  </w:style>
  <w:style w:type="character" w:customStyle="1" w:styleId="TitleCenterBoldAllCapsChar">
    <w:name w:val="*Title Center Bold All Caps Char"/>
    <w:aliases w:val="TCBA Char"/>
    <w:basedOn w:val="DefaultParagraphFont"/>
    <w:link w:val="TitleCenterBoldAllCaps"/>
    <w:rsid w:val="00236305"/>
    <w:rPr>
      <w:rFonts w:asciiTheme="majorHAnsi" w:eastAsia="Times New Roman" w:hAnsiTheme="majorHAnsi" w:cs="Times New Roman"/>
      <w:b/>
      <w:bCs/>
      <w:caps/>
      <w:szCs w:val="24"/>
    </w:rPr>
  </w:style>
  <w:style w:type="paragraph" w:customStyle="1" w:styleId="TitleLeft">
    <w:name w:val="*Title Left"/>
    <w:aliases w:val="TL"/>
    <w:basedOn w:val="Normal"/>
    <w:link w:val="TitleLeftChar"/>
    <w:qFormat/>
    <w:rsid w:val="00236305"/>
    <w:pPr>
      <w:keepNext/>
      <w:widowControl/>
      <w:jc w:val="both"/>
      <w:outlineLvl w:val="0"/>
    </w:pPr>
    <w:rPr>
      <w:rFonts w:asciiTheme="majorHAnsi" w:eastAsia="Times New Roman" w:hAnsiTheme="majorHAnsi"/>
      <w:bCs/>
      <w:snapToGrid w:val="0"/>
    </w:rPr>
  </w:style>
  <w:style w:type="character" w:customStyle="1" w:styleId="TitleLeftChar">
    <w:name w:val="*Title Left Char"/>
    <w:aliases w:val="TL Char"/>
    <w:basedOn w:val="DefaultParagraphFont"/>
    <w:link w:val="TitleLeft"/>
    <w:rsid w:val="00236305"/>
    <w:rPr>
      <w:rFonts w:asciiTheme="majorHAnsi" w:eastAsia="Times New Roman" w:hAnsiTheme="majorHAnsi" w:cs="Times New Roman"/>
      <w:bCs/>
      <w:szCs w:val="24"/>
    </w:rPr>
  </w:style>
  <w:style w:type="paragraph" w:customStyle="1" w:styleId="TitleCenterBoldUnderlineAllCaps">
    <w:name w:val="*Title Center Bold Underline All Caps"/>
    <w:aliases w:val="TCBUA"/>
    <w:basedOn w:val="Normal"/>
    <w:link w:val="TitleCenterBoldUnderlineAllCapsChar"/>
    <w:qFormat/>
    <w:rsid w:val="00236305"/>
    <w:pPr>
      <w:keepNext/>
      <w:widowControl/>
      <w:jc w:val="center"/>
      <w:outlineLvl w:val="0"/>
    </w:pPr>
    <w:rPr>
      <w:rFonts w:asciiTheme="majorHAnsi" w:eastAsia="Times New Roman" w:hAnsiTheme="majorHAnsi"/>
      <w:b/>
      <w:caps/>
      <w:snapToGrid w:val="0"/>
      <w:u w:val="single"/>
    </w:rPr>
  </w:style>
  <w:style w:type="character" w:customStyle="1" w:styleId="TitleCenterBoldUnderlineAllCapsChar">
    <w:name w:val="*Title Center Bold Underline All Caps Char"/>
    <w:aliases w:val="TCBUA Char"/>
    <w:basedOn w:val="DefaultParagraphFont"/>
    <w:link w:val="TitleCenterBoldUnderlineAllCaps"/>
    <w:rsid w:val="00236305"/>
    <w:rPr>
      <w:rFonts w:asciiTheme="majorHAnsi" w:eastAsia="Times New Roman" w:hAnsiTheme="majorHAnsi" w:cs="Times New Roman"/>
      <w:b/>
      <w:cap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rsid w:val="00236305"/>
    <w:rPr>
      <w:rFonts w:asciiTheme="majorHAnsi" w:hAnsiTheme="majorHAnsi" w:cs="Arial"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236305"/>
    <w:rPr>
      <w:rFonts w:asciiTheme="majorHAnsi" w:hAnsiTheme="majorHAnsi" w:cs="Arial"/>
      <w:bCs/>
      <w:iCs/>
      <w:szCs w:val="24"/>
    </w:rPr>
  </w:style>
  <w:style w:type="character" w:customStyle="1" w:styleId="Heading3Char">
    <w:name w:val="Heading 3 Char"/>
    <w:basedOn w:val="DefaultParagraphFont"/>
    <w:link w:val="Heading3"/>
    <w:rsid w:val="00236305"/>
    <w:rPr>
      <w:rFonts w:asciiTheme="majorHAnsi" w:hAnsiTheme="majorHAnsi" w:cs="Arial"/>
      <w:bCs/>
      <w:szCs w:val="24"/>
    </w:rPr>
  </w:style>
  <w:style w:type="character" w:customStyle="1" w:styleId="Heading4Char">
    <w:name w:val="Heading 4 Char"/>
    <w:basedOn w:val="DefaultParagraphFont"/>
    <w:link w:val="Heading4"/>
    <w:rsid w:val="00236305"/>
    <w:rPr>
      <w:rFonts w:asciiTheme="majorHAnsi" w:hAnsiTheme="majorHAnsi"/>
      <w:bCs/>
      <w:szCs w:val="28"/>
    </w:rPr>
  </w:style>
  <w:style w:type="character" w:customStyle="1" w:styleId="Heading5Char">
    <w:name w:val="Heading 5 Char"/>
    <w:basedOn w:val="DefaultParagraphFont"/>
    <w:link w:val="Heading5"/>
    <w:rsid w:val="00236305"/>
    <w:rPr>
      <w:rFonts w:asciiTheme="majorHAnsi" w:hAnsiTheme="majorHAnsi"/>
      <w:bCs/>
      <w:iCs/>
      <w:szCs w:val="26"/>
    </w:rPr>
  </w:style>
  <w:style w:type="character" w:customStyle="1" w:styleId="Heading6Char">
    <w:name w:val="Heading 6 Char"/>
    <w:basedOn w:val="DefaultParagraphFont"/>
    <w:link w:val="Heading6"/>
    <w:rsid w:val="00236305"/>
    <w:rPr>
      <w:rFonts w:asciiTheme="majorHAnsi" w:hAnsiTheme="majorHAnsi"/>
      <w:bCs/>
    </w:rPr>
  </w:style>
  <w:style w:type="character" w:customStyle="1" w:styleId="Heading7Char">
    <w:name w:val="Heading 7 Char"/>
    <w:basedOn w:val="DefaultParagraphFont"/>
    <w:link w:val="Heading7"/>
    <w:rsid w:val="00236305"/>
    <w:rPr>
      <w:rFonts w:asciiTheme="majorHAnsi" w:hAnsiTheme="majorHAnsi"/>
      <w:szCs w:val="24"/>
    </w:rPr>
  </w:style>
  <w:style w:type="character" w:customStyle="1" w:styleId="Heading8Char">
    <w:name w:val="Heading 8 Char"/>
    <w:basedOn w:val="DefaultParagraphFont"/>
    <w:link w:val="Heading8"/>
    <w:rsid w:val="00236305"/>
    <w:rPr>
      <w:rFonts w:asciiTheme="majorHAnsi" w:hAnsiTheme="majorHAnsi"/>
      <w:iCs/>
      <w:szCs w:val="24"/>
    </w:rPr>
  </w:style>
  <w:style w:type="character" w:customStyle="1" w:styleId="Heading9Char">
    <w:name w:val="Heading 9 Char"/>
    <w:basedOn w:val="DefaultParagraphFont"/>
    <w:link w:val="Heading9"/>
    <w:rsid w:val="00236305"/>
    <w:rPr>
      <w:rFonts w:asciiTheme="majorHAnsi" w:hAnsiTheme="majorHAnsi" w:cs="Arial"/>
    </w:rPr>
  </w:style>
  <w:style w:type="character" w:customStyle="1" w:styleId="BodySingleSp5Char">
    <w:name w:val="*Body Single Sp .5 Char"/>
    <w:aliases w:val="BS5 Char"/>
    <w:basedOn w:val="DefaultParagraphFont"/>
    <w:link w:val="BodySingleSp5"/>
    <w:rsid w:val="009F1930"/>
    <w:rPr>
      <w:rFonts w:cstheme="minorHAnsi"/>
      <w:bCs/>
      <w:snapToGrid w:val="0"/>
    </w:rPr>
  </w:style>
  <w:style w:type="paragraph" w:styleId="Bibliography">
    <w:name w:val="Bibliography"/>
    <w:basedOn w:val="Normal"/>
    <w:next w:val="Normal"/>
    <w:uiPriority w:val="37"/>
    <w:semiHidden/>
    <w:unhideWhenUsed/>
    <w:rsid w:val="00C36496"/>
  </w:style>
  <w:style w:type="paragraph" w:styleId="BlockText">
    <w:name w:val="Block Text"/>
    <w:basedOn w:val="Normal"/>
    <w:semiHidden/>
    <w:unhideWhenUsed/>
    <w:rsid w:val="00C364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BodyText">
    <w:name w:val="Body Text"/>
    <w:basedOn w:val="Normal"/>
    <w:link w:val="BodyTextChar"/>
    <w:semiHidden/>
    <w:unhideWhenUsed/>
    <w:rsid w:val="00C3649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C36496"/>
  </w:style>
  <w:style w:type="paragraph" w:styleId="BodyText2">
    <w:name w:val="Body Text 2"/>
    <w:basedOn w:val="Normal"/>
    <w:link w:val="BodyText2Char"/>
    <w:semiHidden/>
    <w:unhideWhenUsed/>
    <w:rsid w:val="00C3649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C36496"/>
  </w:style>
  <w:style w:type="paragraph" w:styleId="BodyText3">
    <w:name w:val="Body Text 3"/>
    <w:basedOn w:val="Normal"/>
    <w:link w:val="BodyText3Char"/>
    <w:semiHidden/>
    <w:unhideWhenUsed/>
    <w:rsid w:val="00C3649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36496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C36496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C36496"/>
  </w:style>
  <w:style w:type="paragraph" w:styleId="BodyTextIndent">
    <w:name w:val="Body Text Indent"/>
    <w:basedOn w:val="Normal"/>
    <w:link w:val="BodyTextIndentChar"/>
    <w:semiHidden/>
    <w:unhideWhenUsed/>
    <w:rsid w:val="00C364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C36496"/>
  </w:style>
  <w:style w:type="paragraph" w:styleId="BodyTextFirstIndent2">
    <w:name w:val="Body Text First Indent 2"/>
    <w:basedOn w:val="BodyTextIndent"/>
    <w:link w:val="BodyTextFirstIndent2Char"/>
    <w:semiHidden/>
    <w:unhideWhenUsed/>
    <w:rsid w:val="00C36496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C36496"/>
  </w:style>
  <w:style w:type="paragraph" w:styleId="BodyTextIndent2">
    <w:name w:val="Body Text Indent 2"/>
    <w:basedOn w:val="Normal"/>
    <w:link w:val="BodyTextIndent2Char"/>
    <w:semiHidden/>
    <w:unhideWhenUsed/>
    <w:rsid w:val="00C3649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C36496"/>
  </w:style>
  <w:style w:type="paragraph" w:styleId="BodyTextIndent3">
    <w:name w:val="Body Text Indent 3"/>
    <w:basedOn w:val="Normal"/>
    <w:link w:val="BodyTextIndent3Char"/>
    <w:semiHidden/>
    <w:unhideWhenUsed/>
    <w:rsid w:val="00C3649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C36496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rsid w:val="00C36496"/>
    <w:pPr>
      <w:spacing w:after="200"/>
    </w:pPr>
    <w:rPr>
      <w:i/>
      <w:iCs/>
      <w:color w:val="1F497D" w:themeColor="text2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C3649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C36496"/>
  </w:style>
  <w:style w:type="paragraph" w:styleId="CommentText">
    <w:name w:val="annotation text"/>
    <w:basedOn w:val="Normal"/>
    <w:link w:val="CommentTextChar"/>
    <w:semiHidden/>
    <w:unhideWhenUsed/>
    <w:rsid w:val="00C364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364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364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36496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rsid w:val="00C36496"/>
  </w:style>
  <w:style w:type="character" w:customStyle="1" w:styleId="DateChar">
    <w:name w:val="Date Char"/>
    <w:basedOn w:val="DefaultParagraphFont"/>
    <w:link w:val="Date"/>
    <w:rsid w:val="00C36496"/>
  </w:style>
  <w:style w:type="paragraph" w:styleId="DocumentMap">
    <w:name w:val="Document Map"/>
    <w:basedOn w:val="Normal"/>
    <w:link w:val="DocumentMapChar"/>
    <w:semiHidden/>
    <w:unhideWhenUsed/>
    <w:rsid w:val="00C36496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C36496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C36496"/>
  </w:style>
  <w:style w:type="character" w:customStyle="1" w:styleId="E-mailSignatureChar">
    <w:name w:val="E-mail Signature Char"/>
    <w:basedOn w:val="DefaultParagraphFont"/>
    <w:link w:val="E-mailSignature"/>
    <w:semiHidden/>
    <w:rsid w:val="00C36496"/>
  </w:style>
  <w:style w:type="paragraph" w:styleId="EndnoteText">
    <w:name w:val="endnote text"/>
    <w:basedOn w:val="Normal"/>
    <w:link w:val="EndnoteTextChar"/>
    <w:semiHidden/>
    <w:unhideWhenUsed/>
    <w:rsid w:val="00C3649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36496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C3649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C36496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C3649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C36496"/>
    <w:rPr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C3649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C36496"/>
    <w:rPr>
      <w:i/>
      <w:iCs/>
    </w:rPr>
  </w:style>
  <w:style w:type="paragraph" w:styleId="HTMLPreformatted">
    <w:name w:val="HTML Preformatted"/>
    <w:basedOn w:val="Normal"/>
    <w:link w:val="HTMLPreformattedChar"/>
    <w:semiHidden/>
    <w:unhideWhenUsed/>
    <w:rsid w:val="00C3649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C36496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C36496"/>
    <w:pPr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C36496"/>
    <w:pPr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C36496"/>
    <w:pPr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C36496"/>
    <w:pPr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C36496"/>
    <w:pPr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C36496"/>
    <w:pPr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C36496"/>
    <w:pPr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C36496"/>
    <w:pPr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C36496"/>
    <w:pPr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C36496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rsid w:val="00C3649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6496"/>
    <w:rPr>
      <w:i/>
      <w:iCs/>
      <w:color w:val="4F81BD" w:themeColor="accent1"/>
    </w:rPr>
  </w:style>
  <w:style w:type="paragraph" w:styleId="List">
    <w:name w:val="List"/>
    <w:basedOn w:val="Normal"/>
    <w:semiHidden/>
    <w:unhideWhenUsed/>
    <w:rsid w:val="00C36496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C36496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C36496"/>
    <w:pPr>
      <w:ind w:left="1080" w:hanging="360"/>
      <w:contextualSpacing/>
    </w:pPr>
  </w:style>
  <w:style w:type="paragraph" w:styleId="List4">
    <w:name w:val="List 4"/>
    <w:basedOn w:val="Normal"/>
    <w:rsid w:val="00C36496"/>
    <w:pPr>
      <w:ind w:left="1440" w:hanging="360"/>
      <w:contextualSpacing/>
    </w:pPr>
  </w:style>
  <w:style w:type="paragraph" w:styleId="List5">
    <w:name w:val="List 5"/>
    <w:basedOn w:val="Normal"/>
    <w:rsid w:val="00C36496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C3649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C36496"/>
    <w:pPr>
      <w:numPr>
        <w:numId w:val="18"/>
      </w:numPr>
      <w:contextualSpacing/>
    </w:pPr>
  </w:style>
  <w:style w:type="paragraph" w:styleId="ListBullet3">
    <w:name w:val="List Bullet 3"/>
    <w:basedOn w:val="Normal"/>
    <w:semiHidden/>
    <w:unhideWhenUsed/>
    <w:rsid w:val="00C36496"/>
    <w:pPr>
      <w:numPr>
        <w:numId w:val="19"/>
      </w:numPr>
      <w:contextualSpacing/>
    </w:pPr>
  </w:style>
  <w:style w:type="paragraph" w:styleId="ListBullet4">
    <w:name w:val="List Bullet 4"/>
    <w:basedOn w:val="Normal"/>
    <w:semiHidden/>
    <w:unhideWhenUsed/>
    <w:rsid w:val="00C36496"/>
    <w:pPr>
      <w:tabs>
        <w:tab w:val="num" w:pos="1440"/>
      </w:tabs>
      <w:ind w:left="1440" w:hanging="360"/>
      <w:contextualSpacing/>
    </w:pPr>
  </w:style>
  <w:style w:type="paragraph" w:styleId="ListBullet5">
    <w:name w:val="List Bullet 5"/>
    <w:basedOn w:val="Normal"/>
    <w:semiHidden/>
    <w:unhideWhenUsed/>
    <w:rsid w:val="00C36496"/>
    <w:pPr>
      <w:numPr>
        <w:numId w:val="21"/>
      </w:numPr>
      <w:contextualSpacing/>
    </w:pPr>
  </w:style>
  <w:style w:type="paragraph" w:styleId="ListContinue">
    <w:name w:val="List Continue"/>
    <w:basedOn w:val="Normal"/>
    <w:semiHidden/>
    <w:unhideWhenUsed/>
    <w:rsid w:val="00C3649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C3649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C3649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C3649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C36496"/>
    <w:pPr>
      <w:spacing w:after="120"/>
      <w:ind w:left="1800"/>
      <w:contextualSpacing/>
    </w:pPr>
  </w:style>
  <w:style w:type="paragraph" w:styleId="ListNumber">
    <w:name w:val="List Number"/>
    <w:basedOn w:val="Normal"/>
    <w:rsid w:val="00C36496"/>
    <w:pPr>
      <w:numPr>
        <w:numId w:val="22"/>
      </w:numPr>
      <w:contextualSpacing/>
    </w:pPr>
  </w:style>
  <w:style w:type="paragraph" w:styleId="ListNumber2">
    <w:name w:val="List Number 2"/>
    <w:basedOn w:val="Normal"/>
    <w:semiHidden/>
    <w:unhideWhenUsed/>
    <w:rsid w:val="00C36496"/>
    <w:pPr>
      <w:numPr>
        <w:numId w:val="23"/>
      </w:numPr>
      <w:contextualSpacing/>
    </w:pPr>
  </w:style>
  <w:style w:type="paragraph" w:styleId="ListNumber3">
    <w:name w:val="List Number 3"/>
    <w:basedOn w:val="Normal"/>
    <w:semiHidden/>
    <w:unhideWhenUsed/>
    <w:rsid w:val="00C36496"/>
    <w:pPr>
      <w:numPr>
        <w:numId w:val="24"/>
      </w:numPr>
      <w:contextualSpacing/>
    </w:pPr>
  </w:style>
  <w:style w:type="paragraph" w:styleId="ListNumber4">
    <w:name w:val="List Number 4"/>
    <w:basedOn w:val="Normal"/>
    <w:semiHidden/>
    <w:unhideWhenUsed/>
    <w:rsid w:val="00C36496"/>
    <w:pPr>
      <w:numPr>
        <w:numId w:val="25"/>
      </w:numPr>
      <w:contextualSpacing/>
    </w:pPr>
  </w:style>
  <w:style w:type="paragraph" w:styleId="ListNumber5">
    <w:name w:val="List Number 5"/>
    <w:basedOn w:val="Normal"/>
    <w:semiHidden/>
    <w:unhideWhenUsed/>
    <w:rsid w:val="00C36496"/>
    <w:pPr>
      <w:numPr>
        <w:numId w:val="26"/>
      </w:numPr>
      <w:contextualSpacing/>
    </w:pPr>
  </w:style>
  <w:style w:type="paragraph" w:styleId="ListParagraph">
    <w:name w:val="List Paragraph"/>
    <w:basedOn w:val="Normal"/>
    <w:uiPriority w:val="34"/>
    <w:rsid w:val="00C36496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C36496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C3649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C3649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C36496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rsid w:val="00C36496"/>
    <w:pPr>
      <w:widowControl w:val="0"/>
      <w:spacing w:after="0"/>
    </w:pPr>
  </w:style>
  <w:style w:type="paragraph" w:styleId="NormalWeb">
    <w:name w:val="Normal (Web)"/>
    <w:basedOn w:val="Normal"/>
    <w:semiHidden/>
    <w:unhideWhenUsed/>
    <w:rsid w:val="00C36496"/>
  </w:style>
  <w:style w:type="paragraph" w:styleId="NormalIndent">
    <w:name w:val="Normal Indent"/>
    <w:basedOn w:val="Normal"/>
    <w:semiHidden/>
    <w:unhideWhenUsed/>
    <w:rsid w:val="00C36496"/>
    <w:pPr>
      <w:ind w:left="720"/>
    </w:pPr>
  </w:style>
  <w:style w:type="paragraph" w:customStyle="1" w:styleId="NoteHeading1">
    <w:name w:val="Note Heading1"/>
    <w:basedOn w:val="Normal"/>
    <w:next w:val="Normal"/>
    <w:link w:val="NoteHeadingChar"/>
    <w:semiHidden/>
    <w:unhideWhenUsed/>
    <w:rsid w:val="00C36496"/>
  </w:style>
  <w:style w:type="character" w:customStyle="1" w:styleId="NoteHeadingChar">
    <w:name w:val="Note Heading Char"/>
    <w:basedOn w:val="DefaultParagraphFont"/>
    <w:link w:val="NoteHeading1"/>
    <w:semiHidden/>
    <w:rsid w:val="00C36496"/>
  </w:style>
  <w:style w:type="paragraph" w:styleId="PlainText">
    <w:name w:val="Plain Text"/>
    <w:basedOn w:val="Normal"/>
    <w:link w:val="PlainTextChar"/>
    <w:semiHidden/>
    <w:unhideWhenUsed/>
    <w:rsid w:val="00C3649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C36496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rsid w:val="00C3649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6496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rsid w:val="00C36496"/>
  </w:style>
  <w:style w:type="character" w:customStyle="1" w:styleId="SalutationChar">
    <w:name w:val="Salutation Char"/>
    <w:basedOn w:val="DefaultParagraphFont"/>
    <w:link w:val="Salutation"/>
    <w:rsid w:val="00C36496"/>
  </w:style>
  <w:style w:type="paragraph" w:styleId="Signature">
    <w:name w:val="Signature"/>
    <w:basedOn w:val="Normal"/>
    <w:link w:val="SignatureChar"/>
    <w:semiHidden/>
    <w:unhideWhenUsed/>
    <w:rsid w:val="00C3649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C36496"/>
  </w:style>
  <w:style w:type="paragraph" w:styleId="Subtitle">
    <w:name w:val="Subtitle"/>
    <w:basedOn w:val="Normal"/>
    <w:next w:val="Normal"/>
    <w:link w:val="SubtitleChar"/>
    <w:rsid w:val="00C3649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C36496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semiHidden/>
    <w:unhideWhenUsed/>
    <w:rsid w:val="00C36496"/>
    <w:pPr>
      <w:ind w:left="240" w:hanging="240"/>
    </w:pPr>
  </w:style>
  <w:style w:type="paragraph" w:styleId="TableofFigures">
    <w:name w:val="table of figures"/>
    <w:basedOn w:val="Normal"/>
    <w:next w:val="Normal"/>
    <w:semiHidden/>
    <w:unhideWhenUsed/>
    <w:rsid w:val="00C36496"/>
  </w:style>
  <w:style w:type="paragraph" w:styleId="Title">
    <w:name w:val="Title"/>
    <w:basedOn w:val="Normal"/>
    <w:next w:val="Normal"/>
    <w:link w:val="TitleChar"/>
    <w:rsid w:val="00C3649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3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semiHidden/>
    <w:unhideWhenUsed/>
    <w:rsid w:val="00C3649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semiHidden/>
    <w:unhideWhenUsed/>
    <w:rsid w:val="00C36496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C36496"/>
    <w:pPr>
      <w:spacing w:after="100"/>
      <w:ind w:left="240"/>
    </w:pPr>
  </w:style>
  <w:style w:type="paragraph" w:styleId="TOC3">
    <w:name w:val="toc 3"/>
    <w:basedOn w:val="Normal"/>
    <w:next w:val="Normal"/>
    <w:autoRedefine/>
    <w:semiHidden/>
    <w:unhideWhenUsed/>
    <w:rsid w:val="00C36496"/>
    <w:pPr>
      <w:spacing w:after="100"/>
      <w:ind w:left="480"/>
    </w:pPr>
  </w:style>
  <w:style w:type="paragraph" w:styleId="TOC4">
    <w:name w:val="toc 4"/>
    <w:basedOn w:val="Normal"/>
    <w:next w:val="Normal"/>
    <w:autoRedefine/>
    <w:semiHidden/>
    <w:unhideWhenUsed/>
    <w:rsid w:val="00C36496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C36496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C36496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C36496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C36496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C36496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rsid w:val="00C36496"/>
    <w:pPr>
      <w:keepLines/>
      <w:widowControl w:val="0"/>
      <w:numPr>
        <w:numId w:val="0"/>
      </w:numPr>
      <w:spacing w:before="240"/>
      <w:jc w:val="left"/>
      <w:outlineLvl w:val="9"/>
    </w:pPr>
    <w:rPr>
      <w:rFonts w:eastAsiaTheme="majorEastAsia" w:cstheme="majorBidi"/>
      <w:bCs w:val="0"/>
      <w:snapToGrid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BB12CA"/>
    <w:rPr>
      <w:color w:val="808080"/>
    </w:rPr>
  </w:style>
  <w:style w:type="paragraph" w:customStyle="1" w:styleId="LtrFtrNoGraphic">
    <w:name w:val="*LtrFtrNoGraphic"/>
    <w:basedOn w:val="Normal"/>
    <w:qFormat/>
    <w:rsid w:val="00BB12CA"/>
    <w:pPr>
      <w:snapToGrid w:val="0"/>
      <w:jc w:val="right"/>
    </w:pPr>
    <w:rPr>
      <w:rFonts w:ascii="Cambria" w:eastAsia="Times New Roman" w:hAnsi="Cambria"/>
      <w:sz w:val="18"/>
    </w:rPr>
  </w:style>
  <w:style w:type="character" w:styleId="Hyperlink">
    <w:name w:val="Hyperlink"/>
    <w:basedOn w:val="DefaultParagraphFont"/>
    <w:unhideWhenUsed/>
    <w:rsid w:val="00E75DB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5D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sciadm\AppData\Roaming\BEC%20Legal%20Systems\LegalBar\Firm%20Templates\Letterhead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EC4C91AE74929A5E2FBC29E717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41737-AF6C-43FE-B712-B72C9A819731}"/>
      </w:docPartPr>
      <w:docPartBody>
        <w:p w:rsidR="00ED6457" w:rsidRDefault="00D8255C" w:rsidP="00D8255C">
          <w:pPr>
            <w:pStyle w:val="FF6EC4C91AE74929A5E2FBC29E7172ED"/>
          </w:pPr>
          <w:r w:rsidRPr="00F10A5D">
            <w:rPr>
              <w:rStyle w:val="PlaceholderText"/>
            </w:rPr>
            <w:t>Fullname</w:t>
          </w:r>
        </w:p>
      </w:docPartBody>
    </w:docPart>
    <w:docPart>
      <w:docPartPr>
        <w:name w:val="68055153331745D18A9DC20BCCE78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5E415-FC26-42ED-AD36-67B7B8EF4055}"/>
      </w:docPartPr>
      <w:docPartBody>
        <w:p w:rsidR="00ED6457" w:rsidRDefault="00D8255C" w:rsidP="00D8255C">
          <w:pPr>
            <w:pStyle w:val="68055153331745D18A9DC20BCCE7854D"/>
          </w:pPr>
          <w:r w:rsidRPr="00F10A5D">
            <w:rPr>
              <w:rStyle w:val="PlaceholderText"/>
            </w:rPr>
            <w:t>Email</w:t>
          </w:r>
        </w:p>
      </w:docPartBody>
    </w:docPart>
    <w:docPart>
      <w:docPartPr>
        <w:name w:val="0BDEC57F4D724957ADC9F2D971D80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0A3D6-41E9-4221-9CA6-A2AF0A9FA2C4}"/>
      </w:docPartPr>
      <w:docPartBody>
        <w:p w:rsidR="00ED6457" w:rsidRDefault="00D8255C" w:rsidP="00D8255C">
          <w:pPr>
            <w:pStyle w:val="0BDEC57F4D724957ADC9F2D971D807E0"/>
          </w:pPr>
          <w:r w:rsidRPr="00D618AA">
            <w:rPr>
              <w:rStyle w:val="PlaceholderText"/>
            </w:rPr>
            <w:t>Office BusinessStreet1</w:t>
          </w:r>
        </w:p>
      </w:docPartBody>
    </w:docPart>
    <w:docPart>
      <w:docPartPr>
        <w:name w:val="6526E1FE2E4D4B519C1E30B090E6E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9D3A5-3671-49C8-98C0-BC212CCC6DE5}"/>
      </w:docPartPr>
      <w:docPartBody>
        <w:p w:rsidR="00ED6457" w:rsidRDefault="00D8255C" w:rsidP="00D8255C">
          <w:pPr>
            <w:pStyle w:val="6526E1FE2E4D4B519C1E30B090E6E629"/>
          </w:pPr>
          <w:r w:rsidRPr="00D618AA">
            <w:rPr>
              <w:rStyle w:val="PlaceholderText"/>
            </w:rPr>
            <w:t>Office BusinessCity</w:t>
          </w:r>
        </w:p>
      </w:docPartBody>
    </w:docPart>
    <w:docPart>
      <w:docPartPr>
        <w:name w:val="79C62CD539BE4F09A1AF9C35F334E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EC791-AFF3-4D05-BB96-93BA6EEC5888}"/>
      </w:docPartPr>
      <w:docPartBody>
        <w:p w:rsidR="00ED6457" w:rsidRDefault="00D8255C" w:rsidP="00D8255C">
          <w:pPr>
            <w:pStyle w:val="79C62CD539BE4F09A1AF9C35F334E06E"/>
          </w:pPr>
          <w:r w:rsidRPr="00D618AA">
            <w:rPr>
              <w:rStyle w:val="PlaceholderText"/>
            </w:rPr>
            <w:t>Office BusinessState Code</w:t>
          </w:r>
        </w:p>
      </w:docPartBody>
    </w:docPart>
    <w:docPart>
      <w:docPartPr>
        <w:name w:val="159DBF12EEB6471086C24B8E25BFD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FA4B1-FF0A-4780-91AE-93CE1829296D}"/>
      </w:docPartPr>
      <w:docPartBody>
        <w:p w:rsidR="00ED6457" w:rsidRDefault="00D8255C" w:rsidP="00D8255C">
          <w:pPr>
            <w:pStyle w:val="159DBF12EEB6471086C24B8E25BFD89B"/>
          </w:pPr>
          <w:r w:rsidRPr="00D618AA">
            <w:rPr>
              <w:rStyle w:val="PlaceholderText"/>
            </w:rPr>
            <w:t>Office BusinessZip</w:t>
          </w:r>
        </w:p>
      </w:docPartBody>
    </w:docPart>
    <w:docPart>
      <w:docPartPr>
        <w:name w:val="2D9D8992C24A46D995BCDE237DE12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A3AFD-E96A-454E-86A4-0745C1A36F6A}"/>
      </w:docPartPr>
      <w:docPartBody>
        <w:p w:rsidR="00ED6457" w:rsidRDefault="00D8255C" w:rsidP="00D8255C">
          <w:pPr>
            <w:pStyle w:val="2D9D8992C24A46D995BCDE237DE12433"/>
          </w:pPr>
          <w:r w:rsidRPr="00D618AA">
            <w:rPr>
              <w:rStyle w:val="PlaceholderText"/>
            </w:rPr>
            <w:t>Office BusinessPhone</w:t>
          </w:r>
        </w:p>
      </w:docPartBody>
    </w:docPart>
    <w:docPart>
      <w:docPartPr>
        <w:name w:val="DD41E4126EA94DE2AB8594CF57079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4A99-E2F9-41C1-964A-0C5D89BF4939}"/>
      </w:docPartPr>
      <w:docPartBody>
        <w:p w:rsidR="00ED6457" w:rsidRDefault="00D8255C" w:rsidP="00D8255C">
          <w:pPr>
            <w:pStyle w:val="DD41E4126EA94DE2AB8594CF5707920E"/>
          </w:pPr>
          <w:r w:rsidRPr="00D618AA">
            <w:rPr>
              <w:rStyle w:val="PlaceholderText"/>
            </w:rPr>
            <w:t>Office BusinessFax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55C"/>
    <w:rsid w:val="0031106B"/>
    <w:rsid w:val="009D2505"/>
    <w:rsid w:val="00D8255C"/>
    <w:rsid w:val="00ED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106B"/>
    <w:rPr>
      <w:color w:val="008080"/>
    </w:rPr>
  </w:style>
  <w:style w:type="paragraph" w:customStyle="1" w:styleId="3771BFE7A8BE4BB290D6919345E7804B">
    <w:name w:val="3771BFE7A8BE4BB290D6919345E7804B"/>
    <w:rsid w:val="00D8255C"/>
  </w:style>
  <w:style w:type="paragraph" w:customStyle="1" w:styleId="243F8F2EBDFB443C9C55D4EFF2AB4015">
    <w:name w:val="243F8F2EBDFB443C9C55D4EFF2AB4015"/>
    <w:rsid w:val="00D8255C"/>
  </w:style>
  <w:style w:type="paragraph" w:customStyle="1" w:styleId="7C3ADB7CF00D49BCBD34E7AB80938764">
    <w:name w:val="7C3ADB7CF00D49BCBD34E7AB80938764"/>
    <w:rsid w:val="00D8255C"/>
  </w:style>
  <w:style w:type="paragraph" w:customStyle="1" w:styleId="F88412FA2BEE4116A11BA279358ECF5D">
    <w:name w:val="F88412FA2BEE4116A11BA279358ECF5D"/>
    <w:rsid w:val="00D8255C"/>
  </w:style>
  <w:style w:type="paragraph" w:customStyle="1" w:styleId="BB2BFAE9E2B14E8290D95CE1B92973E9">
    <w:name w:val="BB2BFAE9E2B14E8290D95CE1B92973E9"/>
    <w:rsid w:val="00D8255C"/>
  </w:style>
  <w:style w:type="paragraph" w:customStyle="1" w:styleId="A0180F20AC2447CE8C0BA3A22198E05B">
    <w:name w:val="A0180F20AC2447CE8C0BA3A22198E05B"/>
    <w:rsid w:val="00D8255C"/>
  </w:style>
  <w:style w:type="paragraph" w:customStyle="1" w:styleId="7D0A04CA559A484EB8C8B1B2DFDE07CC">
    <w:name w:val="7D0A04CA559A484EB8C8B1B2DFDE07CC"/>
    <w:rsid w:val="00D8255C"/>
  </w:style>
  <w:style w:type="paragraph" w:customStyle="1" w:styleId="1D95DFAE0DF541E982E92CAFD2192741">
    <w:name w:val="1D95DFAE0DF541E982E92CAFD2192741"/>
    <w:rsid w:val="00D8255C"/>
  </w:style>
  <w:style w:type="paragraph" w:customStyle="1" w:styleId="AAB6923DDFFB406DA7AC95A68A7A666E">
    <w:name w:val="AAB6923DDFFB406DA7AC95A68A7A666E"/>
    <w:rsid w:val="00D8255C"/>
  </w:style>
  <w:style w:type="paragraph" w:customStyle="1" w:styleId="8418881238E7454398E1FFE7689FB98E">
    <w:name w:val="8418881238E7454398E1FFE7689FB98E"/>
    <w:rsid w:val="00D8255C"/>
  </w:style>
  <w:style w:type="paragraph" w:customStyle="1" w:styleId="AD319268FF3B4076AC9C2CFC5B705383">
    <w:name w:val="AD319268FF3B4076AC9C2CFC5B705383"/>
    <w:rsid w:val="00D8255C"/>
  </w:style>
  <w:style w:type="paragraph" w:customStyle="1" w:styleId="B24530C17BFE42BA949AB22F14CD28EF">
    <w:name w:val="B24530C17BFE42BA949AB22F14CD28EF"/>
    <w:rsid w:val="00D8255C"/>
  </w:style>
  <w:style w:type="paragraph" w:customStyle="1" w:styleId="8AFB1B28A4034397A776C2F15C229A38">
    <w:name w:val="8AFB1B28A4034397A776C2F15C229A38"/>
    <w:rsid w:val="00D8255C"/>
  </w:style>
  <w:style w:type="paragraph" w:customStyle="1" w:styleId="BDA421128563436F93B9BDA1E6E64429">
    <w:name w:val="BDA421128563436F93B9BDA1E6E64429"/>
    <w:rsid w:val="00D8255C"/>
  </w:style>
  <w:style w:type="paragraph" w:customStyle="1" w:styleId="CF74950357F54830B11CEACBDAA06206">
    <w:name w:val="CF74950357F54830B11CEACBDAA06206"/>
    <w:rsid w:val="00D8255C"/>
  </w:style>
  <w:style w:type="paragraph" w:customStyle="1" w:styleId="07CF0161FD554A26BFA14777C382C7D6">
    <w:name w:val="07CF0161FD554A26BFA14777C382C7D6"/>
    <w:rsid w:val="00D8255C"/>
  </w:style>
  <w:style w:type="paragraph" w:customStyle="1" w:styleId="C24B82C1854A45398160D08CCE56150E">
    <w:name w:val="C24B82C1854A45398160D08CCE56150E"/>
    <w:rsid w:val="00D8255C"/>
  </w:style>
  <w:style w:type="paragraph" w:customStyle="1" w:styleId="FF6EC4C91AE74929A5E2FBC29E7172ED">
    <w:name w:val="FF6EC4C91AE74929A5E2FBC29E7172ED"/>
    <w:rsid w:val="00D8255C"/>
  </w:style>
  <w:style w:type="paragraph" w:customStyle="1" w:styleId="68055153331745D18A9DC20BCCE7854D">
    <w:name w:val="68055153331745D18A9DC20BCCE7854D"/>
    <w:rsid w:val="00D8255C"/>
  </w:style>
  <w:style w:type="paragraph" w:customStyle="1" w:styleId="28C2C2671A824ADBA3609F2A9F115650">
    <w:name w:val="28C2C2671A824ADBA3609F2A9F115650"/>
    <w:rsid w:val="00D8255C"/>
  </w:style>
  <w:style w:type="paragraph" w:customStyle="1" w:styleId="425C6B636C4245659F712D3E23309CB5">
    <w:name w:val="425C6B636C4245659F712D3E23309CB5"/>
    <w:rsid w:val="00D8255C"/>
  </w:style>
  <w:style w:type="paragraph" w:customStyle="1" w:styleId="75395FCC3C934D2286539368C00EA1FF">
    <w:name w:val="75395FCC3C934D2286539368C00EA1FF"/>
    <w:rsid w:val="00D8255C"/>
  </w:style>
  <w:style w:type="paragraph" w:customStyle="1" w:styleId="2C8D087713404C5093059AF7D7CE1B6E">
    <w:name w:val="2C8D087713404C5093059AF7D7CE1B6E"/>
    <w:rsid w:val="00D8255C"/>
  </w:style>
  <w:style w:type="paragraph" w:customStyle="1" w:styleId="36375E85E75F4922A83D1985AC09C3F5">
    <w:name w:val="36375E85E75F4922A83D1985AC09C3F5"/>
    <w:rsid w:val="00D8255C"/>
  </w:style>
  <w:style w:type="paragraph" w:customStyle="1" w:styleId="67D10B4B4B484383815F581FDBFA29F5">
    <w:name w:val="67D10B4B4B484383815F581FDBFA29F5"/>
    <w:rsid w:val="00D8255C"/>
  </w:style>
  <w:style w:type="paragraph" w:customStyle="1" w:styleId="BDD994D93CBA4EB7A22E283C6BC11D79">
    <w:name w:val="BDD994D93CBA4EB7A22E283C6BC11D79"/>
    <w:rsid w:val="00D8255C"/>
  </w:style>
  <w:style w:type="paragraph" w:customStyle="1" w:styleId="CF360B9114FB4577A8D984EC605EEC8C">
    <w:name w:val="CF360B9114FB4577A8D984EC605EEC8C"/>
    <w:rsid w:val="00D8255C"/>
  </w:style>
  <w:style w:type="paragraph" w:customStyle="1" w:styleId="264F2461282E415ABC0B2DD3B337F8AE">
    <w:name w:val="264F2461282E415ABC0B2DD3B337F8AE"/>
    <w:rsid w:val="00D8255C"/>
  </w:style>
  <w:style w:type="paragraph" w:customStyle="1" w:styleId="F6437E1CD64D43DCB4B2882DBD8A546E">
    <w:name w:val="F6437E1CD64D43DCB4B2882DBD8A546E"/>
    <w:rsid w:val="00D8255C"/>
  </w:style>
  <w:style w:type="paragraph" w:customStyle="1" w:styleId="B080F8E8F34049E5BF6DC01C702BB5E0">
    <w:name w:val="B080F8E8F34049E5BF6DC01C702BB5E0"/>
    <w:rsid w:val="00D8255C"/>
  </w:style>
  <w:style w:type="paragraph" w:customStyle="1" w:styleId="126C49A26E8F4C269F98427DEC901497">
    <w:name w:val="126C49A26E8F4C269F98427DEC901497"/>
    <w:rsid w:val="00D8255C"/>
  </w:style>
  <w:style w:type="paragraph" w:customStyle="1" w:styleId="181BA51AF4044F91B3B8A23F07F13C7C">
    <w:name w:val="181BA51AF4044F91B3B8A23F07F13C7C"/>
    <w:rsid w:val="00D8255C"/>
  </w:style>
  <w:style w:type="paragraph" w:customStyle="1" w:styleId="27FFC9290D054BB0BEC40E7EA2C73F9C">
    <w:name w:val="27FFC9290D054BB0BEC40E7EA2C73F9C"/>
    <w:rsid w:val="00D8255C"/>
  </w:style>
  <w:style w:type="paragraph" w:customStyle="1" w:styleId="3A46107AC32948D69B0A90D4341DB6FF">
    <w:name w:val="3A46107AC32948D69B0A90D4341DB6FF"/>
    <w:rsid w:val="00D8255C"/>
  </w:style>
  <w:style w:type="paragraph" w:customStyle="1" w:styleId="39E8B61137A94F81B6A68A7D17C391EE">
    <w:name w:val="39E8B61137A94F81B6A68A7D17C391EE"/>
    <w:rsid w:val="00D8255C"/>
  </w:style>
  <w:style w:type="paragraph" w:customStyle="1" w:styleId="F21C7B022F204DAC95F74992D0CE5E01">
    <w:name w:val="F21C7B022F204DAC95F74992D0CE5E01"/>
    <w:rsid w:val="00D8255C"/>
  </w:style>
  <w:style w:type="paragraph" w:customStyle="1" w:styleId="C1C2C94CBA6144D78C6CC7A1032B048B">
    <w:name w:val="C1C2C94CBA6144D78C6CC7A1032B048B"/>
    <w:rsid w:val="00D8255C"/>
  </w:style>
  <w:style w:type="paragraph" w:customStyle="1" w:styleId="78F093A7F7EA43C3A95CBB7F012765AF">
    <w:name w:val="78F093A7F7EA43C3A95CBB7F012765AF"/>
    <w:rsid w:val="00D8255C"/>
  </w:style>
  <w:style w:type="paragraph" w:customStyle="1" w:styleId="0BDEC57F4D724957ADC9F2D971D807E0">
    <w:name w:val="0BDEC57F4D724957ADC9F2D971D807E0"/>
    <w:rsid w:val="00D8255C"/>
  </w:style>
  <w:style w:type="paragraph" w:customStyle="1" w:styleId="6526E1FE2E4D4B519C1E30B090E6E629">
    <w:name w:val="6526E1FE2E4D4B519C1E30B090E6E629"/>
    <w:rsid w:val="00D8255C"/>
  </w:style>
  <w:style w:type="paragraph" w:customStyle="1" w:styleId="79C62CD539BE4F09A1AF9C35F334E06E">
    <w:name w:val="79C62CD539BE4F09A1AF9C35F334E06E"/>
    <w:rsid w:val="00D8255C"/>
  </w:style>
  <w:style w:type="paragraph" w:customStyle="1" w:styleId="159DBF12EEB6471086C24B8E25BFD89B">
    <w:name w:val="159DBF12EEB6471086C24B8E25BFD89B"/>
    <w:rsid w:val="00D8255C"/>
  </w:style>
  <w:style w:type="paragraph" w:customStyle="1" w:styleId="2D9D8992C24A46D995BCDE237DE12433">
    <w:name w:val="2D9D8992C24A46D995BCDE237DE12433"/>
    <w:rsid w:val="00D8255C"/>
  </w:style>
  <w:style w:type="paragraph" w:customStyle="1" w:styleId="DD41E4126EA94DE2AB8594CF5707920E">
    <w:name w:val="DD41E4126EA94DE2AB8594CF5707920E"/>
    <w:rsid w:val="00D8255C"/>
  </w:style>
  <w:style w:type="paragraph" w:customStyle="1" w:styleId="272FC2F61422406AA94B58A7C5CDDED5">
    <w:name w:val="272FC2F61422406AA94B58A7C5CDDED5"/>
    <w:rsid w:val="003110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Dilworht Default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ssemble-It Version="2.0">
  <Data>
    <ContentControls>
      <User>
        <User UserPreferenceID="6" Name="_">
          <ContentControl Tag="User.DirectPhone" Type="Text">
            <Value>730-530-8822</Value>
          </ContentControl>
          <ContentControl Tag="User.Fullname" Type="Text">
            <Value>John M. Glynn</Value>
          </ContentControl>
          <ContentControl Tag="User.Email" Type="Text">
            <Value>jglynn@dilworthlaw.com</Value>
          </ContentControl>
          <ContentControl Tag="User.Office_Remarks" Type="Text">
            <Value/>
          </ContentControl>
          <ContentControl Tag="User.Office_BusinessStreet1" Type="Text">
            <Value>4 Paragon Way, Suite 400</Value>
          </ContentControl>
          <ContentControl Tag="User.Office_BusinessStreet2" Type="Text">
            <Value/>
          </ContentControl>
          <ContentControl Tag="User.Office_BusinessCity" Type="Text">
            <Value>Freehold</Value>
          </ContentControl>
          <ContentControl Tag="User.Office_BusinessState_Code" Type="Text">
            <Value>NJ</Value>
          </ContentControl>
          <ContentControl Tag="User.Office_BusinessZip" Type="Text">
            <Value> 07728</Value>
          </ContentControl>
          <ContentControl Tag="User.Office_BusinessPhone" Type="Text">
            <Value>732-530-8822</Value>
          </ContentControl>
          <ContentControl Tag="User.Office_BusinessFax" Type="Text">
            <Value>732-530-6770</Value>
          </ContentControl>
        </User>
      </User>
      <Office ID="5">
        <ContentControl Tag="Office.OtherStreet1" Type="Text">
          <Value/>
        </ContentControl>
        <ContentControl Tag="Office.OtherStreet2" Type="Text">
          <Value/>
        </ContentControl>
        <ContentControl Tag="Office.OtherCity" Type="Text">
          <Value/>
        </ContentControl>
        <ContentControl Tag="Office.OtherStateCode" Type="Text">
          <Value/>
        </ContentControl>
        <ContentControl Tag="Office.OtherZip" Type="Text">
          <Value/>
        </ContentControl>
      </Office>
    </ContentControls>
  </Data>
</Assemble-It>
</file>

<file path=customXml/itemProps1.xml><?xml version="1.0" encoding="utf-8"?>
<ds:datastoreItem xmlns:ds="http://schemas.openxmlformats.org/officeDocument/2006/customXml" ds:itemID="{5E703CCF-309A-47C0-8697-269D05B16C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Letterhead.dotm</Template>
  <TotalTime>0</TotalTime>
  <Pages>2</Pages>
  <Words>399</Words>
  <Characters>2131</Characters>
  <Application>Microsoft Office Word</Application>
  <DocSecurity>0</DocSecurity>
  <PresentationFormat>15|.DOCX</PresentationFormat>
  <Lines>53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OConnell_OPRA Request_July 12 2024_Response (00444075).DOCX</vt:lpstr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OConnell_OPRA Request_July 12 2024_Response (00444075).DOCX</dc:title>
  <dc:subject>wdNOSTAMP</dc:subject>
  <dc:creator>Misciagno, Diane M.</dc:creator>
  <cp:lastModifiedBy>John Glynn</cp:lastModifiedBy>
  <cp:revision>2</cp:revision>
  <cp:lastPrinted>2024-07-19T19:48:00Z</cp:lastPrinted>
  <dcterms:created xsi:type="dcterms:W3CDTF">2024-07-29T18:41:00Z</dcterms:created>
  <dcterms:modified xsi:type="dcterms:W3CDTF">2024-07-29T18:41:00Z</dcterms:modified>
  <cp:category>LBLetter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eteEmptyBookmarkedContentControls">
    <vt:bool>true</vt:bool>
  </property>
  <property fmtid="{D5CDD505-2E9C-101B-9397-08002B2CF9AE}" pid="3" name="HighlightProofingStyle">
    <vt:lpwstr>None</vt:lpwstr>
  </property>
  <property fmtid="{D5CDD505-2E9C-101B-9397-08002B2CF9AE}" pid="4" name="LB-GUID">
    <vt:lpwstr>4425B5F9-781A-45AE-B9C0-9530C3050071</vt:lpwstr>
  </property>
  <property fmtid="{D5CDD505-2E9C-101B-9397-08002B2CF9AE}" pid="5" name="PlaceholderTextStyle">
    <vt:lpwstr>None</vt:lpwstr>
  </property>
  <property fmtid="{D5CDD505-2E9C-101B-9397-08002B2CF9AE}" pid="6" name="TurnProofingHighlightOn">
    <vt:bool>false</vt:bool>
  </property>
  <property fmtid="{D5CDD505-2E9C-101B-9397-08002B2CF9AE}" pid="7" name="LetterType">
    <vt:lpwstr>Electronic</vt:lpwstr>
  </property>
  <property fmtid="{D5CDD505-2E9C-101B-9397-08002B2CF9AE}" pid="8" name="DefaultReLine">
    <vt:lpwstr>Re:</vt:lpwstr>
  </property>
  <property fmtid="{D5CDD505-2E9C-101B-9397-08002B2CF9AE}" pid="9" name="OfficeID">
    <vt:lpwstr>5</vt:lpwstr>
  </property>
  <property fmtid="{D5CDD505-2E9C-101B-9397-08002B2CF9AE}" pid="10" name="UserPreferenceID">
    <vt:lpwstr>6</vt:lpwstr>
  </property>
  <property fmtid="{D5CDD505-2E9C-101B-9397-08002B2CF9AE}" pid="11" name="UsePersonalInformation">
    <vt:lpwstr>True</vt:lpwstr>
  </property>
  <property fmtid="{D5CDD505-2E9C-101B-9397-08002B2CF9AE}" pid="12" name="Stationery">
    <vt:lpwstr>Default</vt:lpwstr>
  </property>
</Properties>
</file>