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DE591" w14:textId="7CAC8062" w:rsidR="00E37D7E" w:rsidRDefault="007A7AAF" w:rsidP="007A7AAF">
      <w:pPr>
        <w:jc w:val="center"/>
      </w:pPr>
      <w:r>
        <w:t>Pool Finance Summary</w:t>
      </w:r>
    </w:p>
    <w:p w14:paraId="00C623E5" w14:textId="1714EC95" w:rsidR="007A7AAF" w:rsidRDefault="007A7AAF" w:rsidP="007A7AAF">
      <w:pPr>
        <w:pStyle w:val="ListParagraph"/>
        <w:numPr>
          <w:ilvl w:val="0"/>
          <w:numId w:val="2"/>
        </w:numPr>
      </w:pPr>
      <w:r>
        <w:t>Schedule:</w:t>
      </w:r>
    </w:p>
    <w:p w14:paraId="18C4DE35" w14:textId="74EC9C6E" w:rsidR="007A7AAF" w:rsidRDefault="007A7AAF" w:rsidP="007A7AAF">
      <w:pPr>
        <w:pStyle w:val="ListParagraph"/>
        <w:numPr>
          <w:ilvl w:val="1"/>
          <w:numId w:val="2"/>
        </w:numPr>
      </w:pPr>
      <w:r>
        <w:t>6:00am – 11:00am Lap Swim ($12 per person)</w:t>
      </w:r>
    </w:p>
    <w:p w14:paraId="584CF112" w14:textId="404468E2" w:rsidR="007A7AAF" w:rsidRDefault="007A7AAF" w:rsidP="007A7AAF">
      <w:pPr>
        <w:pStyle w:val="ListParagraph"/>
        <w:numPr>
          <w:ilvl w:val="1"/>
          <w:numId w:val="2"/>
        </w:numPr>
      </w:pPr>
      <w:r>
        <w:t>11:00am – 12:00pm Closed for cleaning and time for lap swimmers to vacate pool</w:t>
      </w:r>
    </w:p>
    <w:p w14:paraId="1B788916" w14:textId="06AB7E94" w:rsidR="007A7AAF" w:rsidRDefault="007A7AAF" w:rsidP="007A7AAF">
      <w:pPr>
        <w:pStyle w:val="ListParagraph"/>
        <w:numPr>
          <w:ilvl w:val="1"/>
          <w:numId w:val="2"/>
        </w:numPr>
      </w:pPr>
      <w:r>
        <w:t>12:00pm- 3:30pm Public Swim ($5-$10 per person)</w:t>
      </w:r>
    </w:p>
    <w:p w14:paraId="5E107D9E" w14:textId="2A04C1D0" w:rsidR="007A7AAF" w:rsidRDefault="007A7AAF" w:rsidP="007A7AAF">
      <w:pPr>
        <w:pStyle w:val="ListParagraph"/>
        <w:numPr>
          <w:ilvl w:val="1"/>
          <w:numId w:val="2"/>
        </w:numPr>
      </w:pPr>
      <w:r>
        <w:t>3:30pm- 4:30pm Closed for cleaning and time for first session to vacate pool</w:t>
      </w:r>
    </w:p>
    <w:p w14:paraId="138C1E5C" w14:textId="3F55B57D" w:rsidR="007A7AAF" w:rsidRDefault="007A7AAF" w:rsidP="007A7AAF">
      <w:pPr>
        <w:pStyle w:val="ListParagraph"/>
        <w:numPr>
          <w:ilvl w:val="1"/>
          <w:numId w:val="2"/>
        </w:numPr>
      </w:pPr>
      <w:r>
        <w:t>4:30pm- 8:00pm Public Swim ($5-$10 per person)</w:t>
      </w:r>
    </w:p>
    <w:p w14:paraId="06C0EE99" w14:textId="04EA4200" w:rsidR="007A7AAF" w:rsidRDefault="007A7AAF" w:rsidP="007A7AAF">
      <w:pPr>
        <w:pStyle w:val="ListParagraph"/>
        <w:numPr>
          <w:ilvl w:val="0"/>
          <w:numId w:val="2"/>
        </w:numPr>
      </w:pPr>
      <w:r>
        <w:t>Guard Duty:</w:t>
      </w:r>
    </w:p>
    <w:p w14:paraId="29F2A41D" w14:textId="3E486556" w:rsidR="007A7AAF" w:rsidRDefault="007A7AAF" w:rsidP="007A7AAF">
      <w:pPr>
        <w:pStyle w:val="ListParagraph"/>
        <w:numPr>
          <w:ilvl w:val="1"/>
          <w:numId w:val="2"/>
        </w:numPr>
      </w:pPr>
      <w:r>
        <w:t>Lap Swim 3 Lifeguards/1 gate guard/1 manager/1 COVID-19 Point of Contact (POC)</w:t>
      </w:r>
    </w:p>
    <w:p w14:paraId="471A5B59" w14:textId="73A8819D" w:rsidR="007A7AAF" w:rsidRDefault="007A7AAF" w:rsidP="007A7AAF">
      <w:pPr>
        <w:pStyle w:val="ListParagraph"/>
        <w:numPr>
          <w:ilvl w:val="1"/>
          <w:numId w:val="2"/>
        </w:numPr>
      </w:pPr>
      <w:r>
        <w:t>First Cleaning: 3 lifeguards/1 1manager/2 POC (1 to help clean)</w:t>
      </w:r>
    </w:p>
    <w:p w14:paraId="5B5E99C9" w14:textId="22C510CA" w:rsidR="007A7AAF" w:rsidRDefault="007A7AAF" w:rsidP="007A7AAF">
      <w:pPr>
        <w:pStyle w:val="ListParagraph"/>
        <w:numPr>
          <w:ilvl w:val="1"/>
          <w:numId w:val="2"/>
        </w:numPr>
      </w:pPr>
      <w:r>
        <w:t>Public Swim: 5 lifeguards/1 gate guard/1 manager/2POC</w:t>
      </w:r>
    </w:p>
    <w:p w14:paraId="6B87AEED" w14:textId="1E8A756A" w:rsidR="007A7AAF" w:rsidRDefault="007A7AAF" w:rsidP="007A7AAF">
      <w:pPr>
        <w:pStyle w:val="ListParagraph"/>
        <w:numPr>
          <w:ilvl w:val="1"/>
          <w:numId w:val="2"/>
        </w:numPr>
      </w:pPr>
      <w:r>
        <w:t xml:space="preserve">Second Cleaning: 5 lifeguards/1 gate guard/ 1 </w:t>
      </w:r>
      <w:r w:rsidR="00D966F7">
        <w:t>manager</w:t>
      </w:r>
      <w:r>
        <w:t>/2 POC</w:t>
      </w:r>
    </w:p>
    <w:p w14:paraId="0952A2BF" w14:textId="56205187" w:rsidR="007A7AAF" w:rsidRDefault="007A7AAF" w:rsidP="007A7AAF">
      <w:pPr>
        <w:pStyle w:val="ListParagraph"/>
        <w:numPr>
          <w:ilvl w:val="1"/>
          <w:numId w:val="2"/>
        </w:numPr>
      </w:pPr>
      <w:r>
        <w:t>Public Swim 2: 5 lifeguards/1 gate guard/ 1 manager/ 2 POC</w:t>
      </w:r>
    </w:p>
    <w:p w14:paraId="30E48F12" w14:textId="2A051266" w:rsidR="007A7AAF" w:rsidRDefault="00D966F7" w:rsidP="007A7AAF">
      <w:pPr>
        <w:pStyle w:val="ListParagraph"/>
        <w:numPr>
          <w:ilvl w:val="0"/>
          <w:numId w:val="2"/>
        </w:numPr>
      </w:pPr>
      <w:r>
        <w:t>Glen Rock Residents Only- data from Sportsman sign ups will be checked with tax records by me when given the time.</w:t>
      </w:r>
    </w:p>
    <w:p w14:paraId="1A7D5940" w14:textId="0A774EAB" w:rsidR="00D966F7" w:rsidRDefault="00D00A0A" w:rsidP="007A7AAF">
      <w:pPr>
        <w:pStyle w:val="ListParagraph"/>
        <w:numPr>
          <w:ilvl w:val="0"/>
          <w:numId w:val="2"/>
        </w:numPr>
      </w:pPr>
      <w:r>
        <w:t>Finances:</w:t>
      </w:r>
    </w:p>
    <w:p w14:paraId="1E119BD0" w14:textId="55195C3F" w:rsidR="00D00A0A" w:rsidRDefault="00D00A0A" w:rsidP="00D00A0A">
      <w:pPr>
        <w:pStyle w:val="ListParagraph"/>
        <w:numPr>
          <w:ilvl w:val="1"/>
          <w:numId w:val="2"/>
        </w:numPr>
      </w:pPr>
      <w:r>
        <w:t>$5 per person Public Swim- Loss of $453.77 per day with perfect attendance (not going to happen). Estimated loss of $53, 685.68 due to fluctuating attendance and weather.</w:t>
      </w:r>
    </w:p>
    <w:p w14:paraId="3E4D4E49" w14:textId="18B8621F" w:rsidR="00D00A0A" w:rsidRDefault="00D00A0A" w:rsidP="00D00A0A">
      <w:pPr>
        <w:pStyle w:val="ListParagraph"/>
        <w:numPr>
          <w:ilvl w:val="1"/>
          <w:numId w:val="2"/>
        </w:numPr>
      </w:pPr>
      <w:r>
        <w:t>$10 per person Public Swim- $246.23 Net per day with perfect attendance (not going to happen).  Estimated loss of $26, 982.29 due to fluctuating attendance and weather.</w:t>
      </w:r>
    </w:p>
    <w:p w14:paraId="7498F98E" w14:textId="41695565" w:rsidR="00D00A0A" w:rsidRDefault="00D00A0A" w:rsidP="00D00A0A">
      <w:pPr>
        <w:pStyle w:val="ListParagraph"/>
        <w:numPr>
          <w:ilvl w:val="1"/>
          <w:numId w:val="2"/>
        </w:numPr>
      </w:pPr>
      <w:r>
        <w:t xml:space="preserve">Price is steep as it </w:t>
      </w:r>
      <w:r w:rsidR="00020DCF">
        <w:t>is,</w:t>
      </w:r>
      <w:r>
        <w:t xml:space="preserve"> I worry even charging $10 may be too much for families.</w:t>
      </w:r>
    </w:p>
    <w:p w14:paraId="3DA1DE29" w14:textId="762A6550" w:rsidR="00D00A0A" w:rsidRDefault="00983A38" w:rsidP="00D00A0A">
      <w:pPr>
        <w:pStyle w:val="ListParagraph"/>
        <w:numPr>
          <w:ilvl w:val="0"/>
          <w:numId w:val="2"/>
        </w:numPr>
      </w:pPr>
      <w:r>
        <w:t xml:space="preserve">All registrations (lap swim sessions and two public swim </w:t>
      </w:r>
      <w:r w:rsidR="00020DCF">
        <w:t>sessions must</w:t>
      </w:r>
      <w:r>
        <w:t xml:space="preserve"> be done online through Sportsman.</w:t>
      </w:r>
      <w:r w:rsidR="00466A8F">
        <w:t xml:space="preserve"> Registrant will receive a code on their phone to scan in.</w:t>
      </w:r>
    </w:p>
    <w:p w14:paraId="3F6BA5B2" w14:textId="1F3CF1FE" w:rsidR="00983A38" w:rsidRDefault="00983A38" w:rsidP="00D00A0A">
      <w:pPr>
        <w:pStyle w:val="ListParagraph"/>
        <w:numPr>
          <w:ilvl w:val="0"/>
          <w:numId w:val="2"/>
        </w:numPr>
      </w:pPr>
      <w:r>
        <w:t>Biggest Concerns:</w:t>
      </w:r>
    </w:p>
    <w:p w14:paraId="28328473" w14:textId="3069F87F" w:rsidR="00983A38" w:rsidRDefault="00983A38" w:rsidP="00983A38">
      <w:pPr>
        <w:pStyle w:val="ListParagraph"/>
        <w:numPr>
          <w:ilvl w:val="1"/>
          <w:numId w:val="2"/>
        </w:numPr>
      </w:pPr>
      <w:r>
        <w:t>Restrooms and Locker Rooms</w:t>
      </w:r>
    </w:p>
    <w:p w14:paraId="6C6EF361" w14:textId="5B8F36BD" w:rsidR="00983A38" w:rsidRDefault="00983A38" w:rsidP="00983A38">
      <w:pPr>
        <w:pStyle w:val="ListParagraph"/>
        <w:numPr>
          <w:ilvl w:val="1"/>
          <w:numId w:val="2"/>
        </w:numPr>
      </w:pPr>
      <w:r>
        <w:t xml:space="preserve">Public required to wear a mask </w:t>
      </w:r>
    </w:p>
    <w:p w14:paraId="2033D717" w14:textId="4652A1AB" w:rsidR="00983A38" w:rsidRDefault="00983A38" w:rsidP="00983A38">
      <w:pPr>
        <w:pStyle w:val="ListParagraph"/>
        <w:numPr>
          <w:ilvl w:val="1"/>
          <w:numId w:val="2"/>
        </w:numPr>
      </w:pPr>
      <w:r>
        <w:t>Lifeguards performing their duties. (Averaged 1 “save” a day last year which puts them in direct contact. Lot to ask of young adults. Lack of a breakroom due to shared facility.</w:t>
      </w:r>
    </w:p>
    <w:p w14:paraId="19E6E026" w14:textId="07FDA46F" w:rsidR="00983A38" w:rsidRDefault="00983A38" w:rsidP="00983A38">
      <w:pPr>
        <w:pStyle w:val="ListParagraph"/>
        <w:numPr>
          <w:ilvl w:val="1"/>
          <w:numId w:val="2"/>
        </w:numPr>
      </w:pPr>
      <w:r>
        <w:t>Budget</w:t>
      </w:r>
    </w:p>
    <w:p w14:paraId="2899D86B" w14:textId="6466AF45" w:rsidR="00983A38" w:rsidRDefault="00983A38" w:rsidP="00983A38">
      <w:pPr>
        <w:pStyle w:val="ListParagraph"/>
        <w:numPr>
          <w:ilvl w:val="0"/>
          <w:numId w:val="2"/>
        </w:numPr>
      </w:pPr>
      <w:r>
        <w:t>Kiddie Pool to remain closed due to its design to have public gather around and touch features. No way to sanitize.</w:t>
      </w:r>
    </w:p>
    <w:p w14:paraId="525EE34D" w14:textId="149175E7" w:rsidR="00983A38" w:rsidRDefault="00983A38" w:rsidP="00983A38">
      <w:pPr>
        <w:pStyle w:val="ListParagraph"/>
        <w:numPr>
          <w:ilvl w:val="0"/>
          <w:numId w:val="2"/>
        </w:numPr>
      </w:pPr>
      <w:r>
        <w:t>Attractions</w:t>
      </w:r>
      <w:r w:rsidR="00466A8F">
        <w:t>/Food/</w:t>
      </w:r>
      <w:r>
        <w:t xml:space="preserve"> &amp; Events closed- Can not ensure health and safety.</w:t>
      </w:r>
    </w:p>
    <w:p w14:paraId="2B64C907" w14:textId="6C2F5493" w:rsidR="00611A32" w:rsidRPr="004A687A" w:rsidRDefault="00611A32" w:rsidP="00611A32">
      <w:r w:rsidRPr="004A687A">
        <w:rPr>
          <w:b/>
          <w:bCs/>
        </w:rPr>
        <w:t xml:space="preserve">Side Note: </w:t>
      </w:r>
      <w:r w:rsidR="004A687A">
        <w:rPr>
          <w:b/>
          <w:bCs/>
        </w:rPr>
        <w:t xml:space="preserve"> </w:t>
      </w:r>
      <w:r w:rsidR="004A687A">
        <w:t>If we only open for lap swim we would eliminate much of the cost and down time for cleaning</w:t>
      </w:r>
      <w:r w:rsidR="001A0198">
        <w:t>/allowing guests to leave</w:t>
      </w:r>
      <w:bookmarkStart w:id="0" w:name="_GoBack"/>
      <w:bookmarkEnd w:id="0"/>
      <w:r w:rsidR="004A687A">
        <w:t xml:space="preserve"> </w:t>
      </w:r>
      <w:r w:rsidR="001A0198">
        <w:t>and would potentially earn about $39 per day.</w:t>
      </w:r>
    </w:p>
    <w:sectPr w:rsidR="00611A32" w:rsidRPr="004A6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B75B0"/>
    <w:multiLevelType w:val="hybridMultilevel"/>
    <w:tmpl w:val="63902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037F2"/>
    <w:multiLevelType w:val="hybridMultilevel"/>
    <w:tmpl w:val="E0C0DE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AF"/>
    <w:rsid w:val="00020DCF"/>
    <w:rsid w:val="001A0198"/>
    <w:rsid w:val="00466A8F"/>
    <w:rsid w:val="004A687A"/>
    <w:rsid w:val="00611A32"/>
    <w:rsid w:val="007A7AAF"/>
    <w:rsid w:val="00983A38"/>
    <w:rsid w:val="00D00A0A"/>
    <w:rsid w:val="00D966F7"/>
    <w:rsid w:val="00E3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C5A55"/>
  <w15:chartTrackingRefBased/>
  <w15:docId w15:val="{0545D7FD-7D27-4E96-81A7-BEF14325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413BFB61A6546BCEA4BC9E04267C9" ma:contentTypeVersion="10" ma:contentTypeDescription="Create a new document." ma:contentTypeScope="" ma:versionID="6200ec05d8763452b03da25e15f490a0">
  <xsd:schema xmlns:xsd="http://www.w3.org/2001/XMLSchema" xmlns:xs="http://www.w3.org/2001/XMLSchema" xmlns:p="http://schemas.microsoft.com/office/2006/metadata/properties" xmlns:ns3="c7e48307-f90d-40be-b16d-29ea0f1044da" targetNamespace="http://schemas.microsoft.com/office/2006/metadata/properties" ma:root="true" ma:fieldsID="be0323c73daafcaa5d992055b71846cd" ns3:_="">
    <xsd:import namespace="c7e48307-f90d-40be-b16d-29ea0f1044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8307-f90d-40be-b16d-29ea0f104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1FA26E-4F0E-4145-B18F-BDEB476E8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8307-f90d-40be-b16d-29ea0f104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14C91-A659-4C3D-BA40-7DAB4C9BD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D4DCB-C743-476A-B297-677ACF1EDF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5BE605E5</Template>
  <TotalTime>44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O'Reilly</dc:creator>
  <cp:keywords/>
  <dc:description/>
  <cp:lastModifiedBy>Christopher O'Reilly</cp:lastModifiedBy>
  <cp:revision>6</cp:revision>
  <dcterms:created xsi:type="dcterms:W3CDTF">2020-06-09T19:41:00Z</dcterms:created>
  <dcterms:modified xsi:type="dcterms:W3CDTF">2020-06-09T20:25:00Z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0x0101003F1413BFB61A6546BCEA4BC9E04267C9</vt:lpwstr>
  </property>
</Properties>
</file>