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DE591" w14:textId="71AD2B0D" w:rsidR="00E37D7E" w:rsidRDefault="007A7AAF" w:rsidP="007A7AAF">
      <w:pPr>
        <w:jc w:val="center"/>
      </w:pPr>
      <w:r>
        <w:t>Pool Summary</w:t>
      </w:r>
    </w:p>
    <w:p w14:paraId="00C623E5" w14:textId="4A5F94D4" w:rsidR="007A7AAF" w:rsidRDefault="007A7AAF" w:rsidP="007A7AAF">
      <w:pPr>
        <w:pStyle w:val="ListParagraph"/>
        <w:numPr>
          <w:ilvl w:val="0"/>
          <w:numId w:val="2"/>
        </w:numPr>
      </w:pPr>
      <w:r>
        <w:t>Schedule:</w:t>
      </w:r>
    </w:p>
    <w:p w14:paraId="4FDD773C" w14:textId="7898088C" w:rsidR="003829BD" w:rsidRDefault="003829BD" w:rsidP="003829BD">
      <w:pPr>
        <w:pStyle w:val="ListParagraph"/>
        <w:numPr>
          <w:ilvl w:val="1"/>
          <w:numId w:val="2"/>
        </w:numPr>
      </w:pPr>
      <w:r>
        <w:t>Open for Lap Swim June 29</w:t>
      </w:r>
      <w:r w:rsidRPr="003829BD">
        <w:rPr>
          <w:vertAlign w:val="superscript"/>
        </w:rPr>
        <w:t>th</w:t>
      </w:r>
      <w:r>
        <w:t xml:space="preserve">. Run for two weeks and assess with public swim </w:t>
      </w:r>
      <w:r w:rsidR="005956D0">
        <w:t xml:space="preserve">scheduled and advertised </w:t>
      </w:r>
      <w:r>
        <w:t>opening Friday July 17</w:t>
      </w:r>
      <w:r w:rsidRPr="003829BD">
        <w:rPr>
          <w:vertAlign w:val="superscript"/>
        </w:rPr>
        <w:t>th</w:t>
      </w:r>
      <w:r>
        <w:t xml:space="preserve"> </w:t>
      </w:r>
      <w:proofErr w:type="gramStart"/>
      <w:r>
        <w:t>as long as</w:t>
      </w:r>
      <w:proofErr w:type="gramEnd"/>
      <w:r>
        <w:t xml:space="preserve"> there are no spikes</w:t>
      </w:r>
      <w:r w:rsidR="005956D0">
        <w:t xml:space="preserve"> in the local area.</w:t>
      </w:r>
    </w:p>
    <w:p w14:paraId="18C4DE35" w14:textId="74EC9C6E" w:rsidR="007A7AAF" w:rsidRDefault="007A7AAF" w:rsidP="007A7AAF">
      <w:pPr>
        <w:pStyle w:val="ListParagraph"/>
        <w:numPr>
          <w:ilvl w:val="1"/>
          <w:numId w:val="2"/>
        </w:numPr>
      </w:pPr>
      <w:r>
        <w:t>6:00am – 11:00am Lap Swim ($12 per person)</w:t>
      </w:r>
    </w:p>
    <w:p w14:paraId="584CF112" w14:textId="404468E2" w:rsidR="007A7AAF" w:rsidRDefault="007A7AAF" w:rsidP="007A7AAF">
      <w:pPr>
        <w:pStyle w:val="ListParagraph"/>
        <w:numPr>
          <w:ilvl w:val="1"/>
          <w:numId w:val="2"/>
        </w:numPr>
      </w:pPr>
      <w:r>
        <w:t>11:00am – 12:00pm Closed for cleaning and time for lap swimmers to vacate pool</w:t>
      </w:r>
    </w:p>
    <w:p w14:paraId="1B788916" w14:textId="6751E3BD" w:rsidR="007A7AAF" w:rsidRDefault="007A7AAF" w:rsidP="007A7AAF">
      <w:pPr>
        <w:pStyle w:val="ListParagraph"/>
        <w:numPr>
          <w:ilvl w:val="1"/>
          <w:numId w:val="2"/>
        </w:numPr>
      </w:pPr>
      <w:r>
        <w:t>12:00pm- 3:30pm Public Swim ($</w:t>
      </w:r>
      <w:r w:rsidR="005956D0">
        <w:t xml:space="preserve">7 </w:t>
      </w:r>
      <w:r>
        <w:t>per person)</w:t>
      </w:r>
    </w:p>
    <w:p w14:paraId="5E107D9E" w14:textId="2A04C1D0" w:rsidR="007A7AAF" w:rsidRDefault="007A7AAF" w:rsidP="007A7AAF">
      <w:pPr>
        <w:pStyle w:val="ListParagraph"/>
        <w:numPr>
          <w:ilvl w:val="1"/>
          <w:numId w:val="2"/>
        </w:numPr>
      </w:pPr>
      <w:r>
        <w:t>3:30pm- 4:30pm Closed for cleaning and time for first session to vacate pool</w:t>
      </w:r>
    </w:p>
    <w:p w14:paraId="138C1E5C" w14:textId="555A463D" w:rsidR="007A7AAF" w:rsidRDefault="007A7AAF" w:rsidP="007A7AAF">
      <w:pPr>
        <w:pStyle w:val="ListParagraph"/>
        <w:numPr>
          <w:ilvl w:val="1"/>
          <w:numId w:val="2"/>
        </w:numPr>
      </w:pPr>
      <w:r>
        <w:t>4:30pm- 8:00pm Public Swim ($</w:t>
      </w:r>
      <w:r w:rsidR="005956D0">
        <w:t>7</w:t>
      </w:r>
      <w:r>
        <w:t xml:space="preserve"> per person)</w:t>
      </w:r>
    </w:p>
    <w:p w14:paraId="06C0EE99" w14:textId="7D13E4A1" w:rsidR="007A7AAF" w:rsidRDefault="007A7AAF" w:rsidP="007A7AAF">
      <w:pPr>
        <w:pStyle w:val="ListParagraph"/>
        <w:numPr>
          <w:ilvl w:val="0"/>
          <w:numId w:val="2"/>
        </w:numPr>
      </w:pPr>
      <w:r>
        <w:t>Guard Duty:</w:t>
      </w:r>
      <w:r w:rsidR="00BC1E80">
        <w:t xml:space="preserve"> Public Swim will </w:t>
      </w:r>
      <w:r w:rsidR="002D1C5D">
        <w:t xml:space="preserve">have 6 lifeguards- 3 working half hour shifts at a time as opposed to the usually </w:t>
      </w:r>
      <w:proofErr w:type="gramStart"/>
      <w:r w:rsidR="002D1C5D">
        <w:t>15 minute</w:t>
      </w:r>
      <w:proofErr w:type="gramEnd"/>
      <w:r w:rsidR="002D1C5D">
        <w:t xml:space="preserve"> shifts to limit the amount of chair sanitizing</w:t>
      </w:r>
      <w:r w:rsidR="006E3279">
        <w:t>.</w:t>
      </w:r>
    </w:p>
    <w:p w14:paraId="29F2A41D" w14:textId="730833F2" w:rsidR="007A7AAF" w:rsidRDefault="007A7AAF" w:rsidP="007A7AAF">
      <w:pPr>
        <w:pStyle w:val="ListParagraph"/>
        <w:numPr>
          <w:ilvl w:val="1"/>
          <w:numId w:val="2"/>
        </w:numPr>
      </w:pPr>
      <w:r>
        <w:t>Lap Swim 3 Lifeguards/1 gate guard/1 manager/1 COVID-19 Point of Contact (POC)</w:t>
      </w:r>
    </w:p>
    <w:p w14:paraId="471A5B59" w14:textId="30A4C8A3" w:rsidR="007A7AAF" w:rsidRDefault="007A7AAF" w:rsidP="007A7AAF">
      <w:pPr>
        <w:pStyle w:val="ListParagraph"/>
        <w:numPr>
          <w:ilvl w:val="1"/>
          <w:numId w:val="2"/>
        </w:numPr>
      </w:pPr>
      <w:r>
        <w:t>First Cleaning: 3 lifeguards</w:t>
      </w:r>
      <w:r w:rsidR="00BC1E80">
        <w:t xml:space="preserve"> </w:t>
      </w:r>
      <w:r>
        <w:t>/1 1manager/2 POC (1 to help clean)</w:t>
      </w:r>
    </w:p>
    <w:p w14:paraId="5B5E99C9" w14:textId="792572B5" w:rsidR="007A7AAF" w:rsidRDefault="007A7AAF" w:rsidP="007A7AAF">
      <w:pPr>
        <w:pStyle w:val="ListParagraph"/>
        <w:numPr>
          <w:ilvl w:val="1"/>
          <w:numId w:val="2"/>
        </w:numPr>
      </w:pPr>
      <w:r>
        <w:t xml:space="preserve">Public Swim: </w:t>
      </w:r>
      <w:r w:rsidR="00E85365">
        <w:t>6</w:t>
      </w:r>
      <w:r>
        <w:t xml:space="preserve"> lifeguards</w:t>
      </w:r>
      <w:r w:rsidR="00BC1E80">
        <w:t xml:space="preserve"> </w:t>
      </w:r>
      <w:proofErr w:type="gramStart"/>
      <w:r w:rsidR="00BC1E80">
        <w:t>( 3</w:t>
      </w:r>
      <w:proofErr w:type="gramEnd"/>
      <w:r w:rsidR="00BC1E80">
        <w:t xml:space="preserve"> on 3 off)</w:t>
      </w:r>
      <w:r>
        <w:t>/1 gate guard/1 manager/2POC</w:t>
      </w:r>
    </w:p>
    <w:p w14:paraId="6B87AEED" w14:textId="16EEA050" w:rsidR="007A7AAF" w:rsidRDefault="007A7AAF" w:rsidP="007A7AAF">
      <w:pPr>
        <w:pStyle w:val="ListParagraph"/>
        <w:numPr>
          <w:ilvl w:val="1"/>
          <w:numId w:val="2"/>
        </w:numPr>
      </w:pPr>
      <w:r>
        <w:t xml:space="preserve">Second Cleaning: </w:t>
      </w:r>
      <w:r w:rsidR="00E85365">
        <w:t>6</w:t>
      </w:r>
      <w:r>
        <w:t xml:space="preserve"> lifeguards</w:t>
      </w:r>
      <w:r w:rsidR="00BC1E80">
        <w:t xml:space="preserve"> (3 on 3 off)</w:t>
      </w:r>
      <w:r>
        <w:t xml:space="preserve">/1 gate guard/ 1 </w:t>
      </w:r>
      <w:r w:rsidR="00D966F7">
        <w:t>manager</w:t>
      </w:r>
      <w:r>
        <w:t>/2 POC</w:t>
      </w:r>
    </w:p>
    <w:p w14:paraId="0952A2BF" w14:textId="27C8900F" w:rsidR="007A7AAF" w:rsidRDefault="007A7AAF" w:rsidP="007A7AAF">
      <w:pPr>
        <w:pStyle w:val="ListParagraph"/>
        <w:numPr>
          <w:ilvl w:val="1"/>
          <w:numId w:val="2"/>
        </w:numPr>
      </w:pPr>
      <w:r>
        <w:t xml:space="preserve">Public Swim 2: </w:t>
      </w:r>
      <w:proofErr w:type="gramStart"/>
      <w:r w:rsidR="008A581B">
        <w:t>6</w:t>
      </w:r>
      <w:r w:rsidR="00F62EA1">
        <w:t xml:space="preserve"> </w:t>
      </w:r>
      <w:r>
        <w:t xml:space="preserve"> lifeguards</w:t>
      </w:r>
      <w:proofErr w:type="gramEnd"/>
      <w:r w:rsidR="00F62EA1">
        <w:t xml:space="preserve"> (3 on </w:t>
      </w:r>
      <w:r w:rsidR="00BC1E80">
        <w:t>3 off)</w:t>
      </w:r>
      <w:r>
        <w:t>/1 gate guard/ 1 manager/ 2 POC</w:t>
      </w:r>
    </w:p>
    <w:p w14:paraId="30E48F12" w14:textId="4EDA1F46" w:rsidR="007A7AAF" w:rsidRDefault="00D966F7" w:rsidP="007A7AAF">
      <w:pPr>
        <w:pStyle w:val="ListParagraph"/>
        <w:numPr>
          <w:ilvl w:val="0"/>
          <w:numId w:val="2"/>
        </w:numPr>
      </w:pPr>
      <w:r>
        <w:t xml:space="preserve">Glen Rock Residents Only- data from Sportsman </w:t>
      </w:r>
      <w:r w:rsidR="0095303A">
        <w:t>signups</w:t>
      </w:r>
      <w:r>
        <w:t xml:space="preserve"> will be checked with tax records</w:t>
      </w:r>
    </w:p>
    <w:p w14:paraId="1A7D5940" w14:textId="3FAC48EB" w:rsidR="00D966F7" w:rsidRDefault="00D00A0A" w:rsidP="007A7AAF">
      <w:pPr>
        <w:pStyle w:val="ListParagraph"/>
        <w:numPr>
          <w:ilvl w:val="0"/>
          <w:numId w:val="2"/>
        </w:numPr>
      </w:pPr>
      <w:r>
        <w:t>Finances:</w:t>
      </w:r>
      <w:r w:rsidR="00DB0C1E">
        <w:t xml:space="preserve"> Refer to attached Excel doc for more info</w:t>
      </w:r>
    </w:p>
    <w:p w14:paraId="1E119BD0" w14:textId="57BA0D4C" w:rsidR="00D00A0A" w:rsidRDefault="00D00A0A" w:rsidP="00D00A0A">
      <w:pPr>
        <w:pStyle w:val="ListParagraph"/>
        <w:numPr>
          <w:ilvl w:val="1"/>
          <w:numId w:val="2"/>
        </w:numPr>
      </w:pPr>
      <w:r>
        <w:t>$</w:t>
      </w:r>
      <w:r w:rsidR="00660B18">
        <w:t>7</w:t>
      </w:r>
      <w:r>
        <w:t xml:space="preserve"> per person Public Swim- </w:t>
      </w:r>
      <w:r w:rsidR="00660B18">
        <w:t>Net</w:t>
      </w:r>
      <w:r w:rsidR="00404C2F">
        <w:t xml:space="preserve"> of $</w:t>
      </w:r>
      <w:r w:rsidR="00C96DB8">
        <w:t>160</w:t>
      </w:r>
      <w:r w:rsidR="005768D2">
        <w:t>.55</w:t>
      </w:r>
      <w:r>
        <w:t xml:space="preserve"> per day with perfect attendance</w:t>
      </w:r>
      <w:r w:rsidR="00404C2F">
        <w:t xml:space="preserve">. Keep in mind there is no chance of perfect attendance all summer. </w:t>
      </w:r>
      <w:r>
        <w:t>Estimated loss of $</w:t>
      </w:r>
      <w:r w:rsidR="009B5E91">
        <w:t>17,402</w:t>
      </w:r>
      <w:r w:rsidR="00DB0C1E">
        <w:t xml:space="preserve"> for July and August</w:t>
      </w:r>
      <w:r>
        <w:t xml:space="preserve"> due to fluctuating attendance and weather.</w:t>
      </w:r>
      <w:r w:rsidR="00DB0C1E">
        <w:t xml:space="preserve"> This does not include additional opening costs, health equipment, and overtime. </w:t>
      </w:r>
    </w:p>
    <w:p w14:paraId="3DA1DE29" w14:textId="7B8CD2BF" w:rsidR="00D00A0A" w:rsidRDefault="00983A38" w:rsidP="00D00A0A">
      <w:pPr>
        <w:pStyle w:val="ListParagraph"/>
        <w:numPr>
          <w:ilvl w:val="0"/>
          <w:numId w:val="2"/>
        </w:numPr>
      </w:pPr>
      <w:r>
        <w:t xml:space="preserve">All registrations (lap swim sessions and two public swim </w:t>
      </w:r>
      <w:r w:rsidR="00020DCF">
        <w:t>sessions must</w:t>
      </w:r>
      <w:r>
        <w:t xml:space="preserve"> be done online through Sportsman.</w:t>
      </w:r>
      <w:r w:rsidR="00466A8F">
        <w:t xml:space="preserve"> Registrant will receive a code on their phone to scan in</w:t>
      </w:r>
      <w:r w:rsidR="00107C54">
        <w:t xml:space="preserve"> as </w:t>
      </w:r>
      <w:r w:rsidR="00CE3EF3">
        <w:t>per pool standards.</w:t>
      </w:r>
    </w:p>
    <w:p w14:paraId="3F6BA5B2" w14:textId="1F3CF1FE" w:rsidR="00983A38" w:rsidRDefault="00983A38" w:rsidP="00D00A0A">
      <w:pPr>
        <w:pStyle w:val="ListParagraph"/>
        <w:numPr>
          <w:ilvl w:val="0"/>
          <w:numId w:val="2"/>
        </w:numPr>
      </w:pPr>
      <w:r>
        <w:t>Biggest Concerns:</w:t>
      </w:r>
    </w:p>
    <w:p w14:paraId="28328473" w14:textId="3069F87F" w:rsidR="00983A38" w:rsidRDefault="00983A38" w:rsidP="00983A38">
      <w:pPr>
        <w:pStyle w:val="ListParagraph"/>
        <w:numPr>
          <w:ilvl w:val="1"/>
          <w:numId w:val="2"/>
        </w:numPr>
      </w:pPr>
      <w:r>
        <w:t>Restrooms and Locker Rooms</w:t>
      </w:r>
    </w:p>
    <w:p w14:paraId="6C6EF361" w14:textId="46D5BD3C" w:rsidR="00983A38" w:rsidRDefault="00983A38" w:rsidP="00983A38">
      <w:pPr>
        <w:pStyle w:val="ListParagraph"/>
        <w:numPr>
          <w:ilvl w:val="1"/>
          <w:numId w:val="2"/>
        </w:numPr>
      </w:pPr>
      <w:r>
        <w:t>Public re</w:t>
      </w:r>
      <w:r w:rsidR="003A6CA3">
        <w:t>commended</w:t>
      </w:r>
      <w:r>
        <w:t xml:space="preserve"> to wear a mask </w:t>
      </w:r>
    </w:p>
    <w:p w14:paraId="2033D717" w14:textId="401D5A83" w:rsidR="00983A38" w:rsidRDefault="00983A38" w:rsidP="00983A38">
      <w:pPr>
        <w:pStyle w:val="ListParagraph"/>
        <w:numPr>
          <w:ilvl w:val="1"/>
          <w:numId w:val="2"/>
        </w:numPr>
      </w:pPr>
      <w:r>
        <w:t xml:space="preserve">Lifeguards performing their duties. (Averaged 1 “save” a day last year which puts them in direct contact. Lot to ask of young adults. </w:t>
      </w:r>
    </w:p>
    <w:p w14:paraId="412633CC" w14:textId="70EF3F57" w:rsidR="003A6CA3" w:rsidRDefault="003A6CA3" w:rsidP="00983A38">
      <w:pPr>
        <w:pStyle w:val="ListParagraph"/>
        <w:numPr>
          <w:ilvl w:val="1"/>
          <w:numId w:val="2"/>
        </w:numPr>
      </w:pPr>
      <w:r>
        <w:t xml:space="preserve">COVID Monitor (mandated by guidelines) being a young adult. Will patrons listen and </w:t>
      </w:r>
      <w:r w:rsidR="005956D0">
        <w:t>follow guidelines?</w:t>
      </w:r>
    </w:p>
    <w:p w14:paraId="255DDE0D" w14:textId="19A6FB08" w:rsidR="006E0AB6" w:rsidRDefault="006E0AB6" w:rsidP="00983A38">
      <w:pPr>
        <w:pStyle w:val="ListParagraph"/>
        <w:numPr>
          <w:ilvl w:val="1"/>
          <w:numId w:val="2"/>
        </w:numPr>
      </w:pPr>
      <w:r>
        <w:t xml:space="preserve">Maintaining </w:t>
      </w:r>
      <w:r w:rsidR="005B4C6D">
        <w:t>Infection Control Strategies</w:t>
      </w:r>
    </w:p>
    <w:p w14:paraId="19E6E026" w14:textId="07FDA46F" w:rsidR="00983A38" w:rsidRDefault="00983A38" w:rsidP="00983A38">
      <w:pPr>
        <w:pStyle w:val="ListParagraph"/>
        <w:numPr>
          <w:ilvl w:val="1"/>
          <w:numId w:val="2"/>
        </w:numPr>
      </w:pPr>
      <w:r>
        <w:t>Budget</w:t>
      </w:r>
    </w:p>
    <w:p w14:paraId="2899D86B" w14:textId="10F3718E" w:rsidR="00983A38" w:rsidRDefault="00983A38" w:rsidP="00983A38">
      <w:pPr>
        <w:pStyle w:val="ListParagraph"/>
        <w:numPr>
          <w:ilvl w:val="0"/>
          <w:numId w:val="2"/>
        </w:numPr>
      </w:pPr>
      <w:r>
        <w:t>Kiddie Pool to remain closed due to</w:t>
      </w:r>
      <w:r w:rsidR="003A6CA3">
        <w:t xml:space="preserve"> the fact it is designed for the patrons to gather </w:t>
      </w:r>
      <w:r>
        <w:t>around and touch features. No way to sanitize.</w:t>
      </w:r>
      <w:r w:rsidR="005F246B">
        <w:t xml:space="preserve"> </w:t>
      </w:r>
    </w:p>
    <w:p w14:paraId="525EE34D" w14:textId="4AEC0662" w:rsidR="00983A38" w:rsidRDefault="00983A38" w:rsidP="00983A38">
      <w:pPr>
        <w:pStyle w:val="ListParagraph"/>
        <w:numPr>
          <w:ilvl w:val="0"/>
          <w:numId w:val="2"/>
        </w:numPr>
      </w:pPr>
      <w:r>
        <w:t>Attractions</w:t>
      </w:r>
      <w:r w:rsidR="00466A8F">
        <w:t>/Food/</w:t>
      </w:r>
      <w:r>
        <w:t xml:space="preserve"> &amp; Events closed- </w:t>
      </w:r>
      <w:r w:rsidR="003A6CA3">
        <w:t>Cannot</w:t>
      </w:r>
      <w:r>
        <w:t xml:space="preserve"> ensure health and safety.</w:t>
      </w:r>
    </w:p>
    <w:p w14:paraId="7192B856" w14:textId="77777777" w:rsidR="00B578FB" w:rsidRDefault="00B578FB" w:rsidP="003A6CA3"/>
    <w:p w14:paraId="1DF50C2D" w14:textId="041D42A7" w:rsidR="003A6CA3" w:rsidRDefault="003A6CA3" w:rsidP="003A6CA3">
      <w:bookmarkStart w:id="0" w:name="_GoBack"/>
      <w:bookmarkEnd w:id="0"/>
      <w:r>
        <w:lastRenderedPageBreak/>
        <w:t>OEM Concerns:</w:t>
      </w:r>
    </w:p>
    <w:p w14:paraId="08EBBB1E" w14:textId="0F284891" w:rsidR="003A6CA3" w:rsidRDefault="003A6CA3" w:rsidP="003A6CA3">
      <w:pPr>
        <w:pStyle w:val="ListParagraph"/>
        <w:numPr>
          <w:ilvl w:val="0"/>
          <w:numId w:val="3"/>
        </w:numPr>
      </w:pPr>
      <w:r>
        <w:t>Sanitizing supplies</w:t>
      </w:r>
    </w:p>
    <w:p w14:paraId="1774A238" w14:textId="2C9B1F76" w:rsidR="005956D0" w:rsidRDefault="005956D0" w:rsidP="003A6CA3">
      <w:pPr>
        <w:pStyle w:val="ListParagraph"/>
        <w:numPr>
          <w:ilvl w:val="0"/>
          <w:numId w:val="3"/>
        </w:numPr>
      </w:pPr>
      <w:r>
        <w:t xml:space="preserve">High temperatures </w:t>
      </w:r>
      <w:r w:rsidR="00E9660F">
        <w:t>for those wearing masks</w:t>
      </w:r>
      <w:r w:rsidR="000E081B">
        <w:t xml:space="preserve"> and guards if not allowed in breakroom</w:t>
      </w:r>
    </w:p>
    <w:p w14:paraId="51DE9ACB" w14:textId="1947130D" w:rsidR="00A57594" w:rsidRDefault="00EB26EE" w:rsidP="003A6CA3">
      <w:pPr>
        <w:pStyle w:val="ListParagraph"/>
        <w:numPr>
          <w:ilvl w:val="0"/>
          <w:numId w:val="3"/>
        </w:numPr>
      </w:pPr>
      <w:r>
        <w:t xml:space="preserve">Implementing </w:t>
      </w:r>
      <w:r w:rsidR="00BC59F8">
        <w:t>Guidelines for:</w:t>
      </w:r>
    </w:p>
    <w:p w14:paraId="56B2A95F" w14:textId="15177AF4" w:rsidR="00BC59F8" w:rsidRDefault="00180305" w:rsidP="00BC59F8">
      <w:pPr>
        <w:pStyle w:val="ListParagraph"/>
        <w:numPr>
          <w:ilvl w:val="1"/>
          <w:numId w:val="3"/>
        </w:numPr>
      </w:pPr>
      <w:r>
        <w:t>I</w:t>
      </w:r>
      <w:r w:rsidR="002A315C">
        <w:t>nfection Control Plan</w:t>
      </w:r>
    </w:p>
    <w:p w14:paraId="1669D60C" w14:textId="7D1599FF" w:rsidR="00180305" w:rsidRDefault="00770401" w:rsidP="00BC59F8">
      <w:pPr>
        <w:pStyle w:val="ListParagraph"/>
        <w:numPr>
          <w:ilvl w:val="1"/>
          <w:numId w:val="3"/>
        </w:numPr>
      </w:pPr>
      <w:r>
        <w:t xml:space="preserve">Establishing outdoor medical area as per </w:t>
      </w:r>
      <w:r w:rsidR="0019382E">
        <w:t xml:space="preserve">guidelines </w:t>
      </w:r>
    </w:p>
    <w:p w14:paraId="14A0C795" w14:textId="205B3CD3" w:rsidR="00C67DC2" w:rsidRDefault="00C67DC2" w:rsidP="00BC59F8">
      <w:pPr>
        <w:pStyle w:val="ListParagraph"/>
        <w:numPr>
          <w:ilvl w:val="1"/>
          <w:numId w:val="3"/>
        </w:numPr>
      </w:pPr>
      <w:r>
        <w:t>Locker room and restroom capacity</w:t>
      </w:r>
      <w:r w:rsidR="00F7526D">
        <w:t xml:space="preserve"> and not following recommended </w:t>
      </w:r>
      <w:r w:rsidR="00992F56">
        <w:t>shower sensors/foot pedals</w:t>
      </w:r>
    </w:p>
    <w:p w14:paraId="2E0201FB" w14:textId="661D6795" w:rsidR="00AE7E66" w:rsidRDefault="00AE7E66" w:rsidP="00BC59F8">
      <w:pPr>
        <w:pStyle w:val="ListParagraph"/>
        <w:numPr>
          <w:ilvl w:val="1"/>
          <w:numId w:val="3"/>
        </w:numPr>
      </w:pPr>
      <w:r>
        <w:t>Emergency Evacuation Procedure</w:t>
      </w:r>
      <w:r w:rsidR="008422DE">
        <w:t xml:space="preserve"> while following social distancing protocols.</w:t>
      </w:r>
    </w:p>
    <w:p w14:paraId="2C1D1A36" w14:textId="77777777" w:rsidR="00CA1D66" w:rsidRDefault="00CA1D66" w:rsidP="00CA1D6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Establishing outdoor medical area- as per guidelines the pools indoor medical room is not permitted.  I would think a canopy tent would have to do.</w:t>
      </w:r>
    </w:p>
    <w:p w14:paraId="5AA74843" w14:textId="3730C754" w:rsidR="00CA1D66" w:rsidRDefault="00CA1D66" w:rsidP="00CA1D6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Staff breakroom capability – should </w:t>
      </w:r>
      <w:r w:rsidR="002A315C">
        <w:rPr>
          <w:rFonts w:eastAsia="Times New Roman"/>
        </w:rPr>
        <w:t>couches be</w:t>
      </w:r>
      <w:r>
        <w:rPr>
          <w:rFonts w:eastAsia="Times New Roman"/>
        </w:rPr>
        <w:t xml:space="preserve"> removed? Etc.</w:t>
      </w:r>
    </w:p>
    <w:p w14:paraId="5E8C1817" w14:textId="0B07258B" w:rsidR="00CA1D66" w:rsidRDefault="00CA1D66" w:rsidP="00CA1D6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Approval of disinfection plan </w:t>
      </w:r>
      <w:r w:rsidR="002A315C">
        <w:rPr>
          <w:rFonts w:eastAsia="Times New Roman"/>
        </w:rPr>
        <w:t>(Two</w:t>
      </w:r>
      <w:r>
        <w:rPr>
          <w:rFonts w:eastAsia="Times New Roman"/>
        </w:rPr>
        <w:t xml:space="preserve"> deep cleans per day during </w:t>
      </w:r>
      <w:proofErr w:type="gramStart"/>
      <w:r>
        <w:rPr>
          <w:rFonts w:eastAsia="Times New Roman"/>
        </w:rPr>
        <w:t>one hour</w:t>
      </w:r>
      <w:proofErr w:type="gramEnd"/>
      <w:r>
        <w:rPr>
          <w:rFonts w:eastAsia="Times New Roman"/>
        </w:rPr>
        <w:t xml:space="preserve"> windows and one overnight cleaning by outside company. Routine sanitizing of “hotspots” like restrooms and ladders throughout day when possible.)</w:t>
      </w:r>
    </w:p>
    <w:p w14:paraId="3F851DD2" w14:textId="7D2B9989" w:rsidR="00CA1D66" w:rsidRDefault="00CA1D66" w:rsidP="00CA1D6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Approval of Infection Control Plan </w:t>
      </w:r>
      <w:r w:rsidR="002A315C">
        <w:rPr>
          <w:rFonts w:eastAsia="Times New Roman"/>
        </w:rPr>
        <w:t>(Working</w:t>
      </w:r>
      <w:r>
        <w:rPr>
          <w:rFonts w:eastAsia="Times New Roman"/>
        </w:rPr>
        <w:t xml:space="preserve"> on now)</w:t>
      </w:r>
    </w:p>
    <w:p w14:paraId="70D5D79B" w14:textId="77777777" w:rsidR="00CA1D66" w:rsidRDefault="00CA1D66" w:rsidP="00CA1D6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Police notification policy in the event of non-compliance of guidelines.</w:t>
      </w:r>
    </w:p>
    <w:p w14:paraId="2ABA7254" w14:textId="77777777" w:rsidR="008B66CC" w:rsidRDefault="008B66CC" w:rsidP="00660B18">
      <w:pPr>
        <w:ind w:left="1800"/>
      </w:pPr>
    </w:p>
    <w:p w14:paraId="20389DC8" w14:textId="77777777" w:rsidR="003A6CA3" w:rsidRDefault="003A6CA3" w:rsidP="00611A32">
      <w:pPr>
        <w:rPr>
          <w:b/>
          <w:bCs/>
        </w:rPr>
      </w:pPr>
    </w:p>
    <w:p w14:paraId="0D454AB2" w14:textId="77777777" w:rsidR="003A6CA3" w:rsidRDefault="003A6CA3" w:rsidP="00611A32">
      <w:pPr>
        <w:rPr>
          <w:b/>
          <w:bCs/>
        </w:rPr>
      </w:pPr>
    </w:p>
    <w:p w14:paraId="2B64C907" w14:textId="49F13C05" w:rsidR="00611A32" w:rsidRPr="004A687A" w:rsidRDefault="00611A32" w:rsidP="00611A32">
      <w:r w:rsidRPr="004A687A">
        <w:rPr>
          <w:b/>
          <w:bCs/>
        </w:rPr>
        <w:t xml:space="preserve">Side Note: </w:t>
      </w:r>
      <w:r w:rsidR="004A687A">
        <w:rPr>
          <w:b/>
          <w:bCs/>
        </w:rPr>
        <w:t xml:space="preserve"> </w:t>
      </w:r>
      <w:r w:rsidR="004A687A">
        <w:t>If we only open for lap swim we would eliminate much of the cost and down time for cleaning</w:t>
      </w:r>
      <w:r w:rsidR="001A0198">
        <w:t>/allowing guests to leave</w:t>
      </w:r>
      <w:r w:rsidR="004A687A">
        <w:t xml:space="preserve"> </w:t>
      </w:r>
      <w:r w:rsidR="001A0198">
        <w:t>and would potentially earn about $39 per day.</w:t>
      </w:r>
    </w:p>
    <w:sectPr w:rsidR="00611A32" w:rsidRPr="004A6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930BC"/>
    <w:multiLevelType w:val="hybridMultilevel"/>
    <w:tmpl w:val="921E2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62E5C"/>
    <w:multiLevelType w:val="hybridMultilevel"/>
    <w:tmpl w:val="7FE63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5B75B0"/>
    <w:multiLevelType w:val="hybridMultilevel"/>
    <w:tmpl w:val="63902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037F2"/>
    <w:multiLevelType w:val="hybridMultilevel"/>
    <w:tmpl w:val="E0C0D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AF"/>
    <w:rsid w:val="00020DCF"/>
    <w:rsid w:val="000A2139"/>
    <w:rsid w:val="000E081B"/>
    <w:rsid w:val="00107C54"/>
    <w:rsid w:val="00180305"/>
    <w:rsid w:val="0019382E"/>
    <w:rsid w:val="001A0198"/>
    <w:rsid w:val="001E04EC"/>
    <w:rsid w:val="002A315C"/>
    <w:rsid w:val="002D1C5D"/>
    <w:rsid w:val="003829BD"/>
    <w:rsid w:val="003A6CA3"/>
    <w:rsid w:val="00404C2F"/>
    <w:rsid w:val="00466A8F"/>
    <w:rsid w:val="00486D23"/>
    <w:rsid w:val="004A687A"/>
    <w:rsid w:val="005768D2"/>
    <w:rsid w:val="005956D0"/>
    <w:rsid w:val="005B4C6D"/>
    <w:rsid w:val="005F246B"/>
    <w:rsid w:val="005F44CB"/>
    <w:rsid w:val="00611A32"/>
    <w:rsid w:val="00660B18"/>
    <w:rsid w:val="006E0AB6"/>
    <w:rsid w:val="006E3279"/>
    <w:rsid w:val="00770401"/>
    <w:rsid w:val="007A7AAF"/>
    <w:rsid w:val="008422DE"/>
    <w:rsid w:val="008A581B"/>
    <w:rsid w:val="008B66CC"/>
    <w:rsid w:val="008E097F"/>
    <w:rsid w:val="00911A48"/>
    <w:rsid w:val="0095303A"/>
    <w:rsid w:val="00983A38"/>
    <w:rsid w:val="00992F56"/>
    <w:rsid w:val="009A5198"/>
    <w:rsid w:val="009B5E91"/>
    <w:rsid w:val="00A57594"/>
    <w:rsid w:val="00AE7E66"/>
    <w:rsid w:val="00B578FB"/>
    <w:rsid w:val="00BC1E80"/>
    <w:rsid w:val="00BC59F8"/>
    <w:rsid w:val="00C257BA"/>
    <w:rsid w:val="00C33D5E"/>
    <w:rsid w:val="00C6167E"/>
    <w:rsid w:val="00C67DC2"/>
    <w:rsid w:val="00C96DB8"/>
    <w:rsid w:val="00CA1D66"/>
    <w:rsid w:val="00CE3EF3"/>
    <w:rsid w:val="00D00A0A"/>
    <w:rsid w:val="00D966F7"/>
    <w:rsid w:val="00DB0C1E"/>
    <w:rsid w:val="00E37D7E"/>
    <w:rsid w:val="00E6215C"/>
    <w:rsid w:val="00E85365"/>
    <w:rsid w:val="00E9660F"/>
    <w:rsid w:val="00EB26EE"/>
    <w:rsid w:val="00EF7EE1"/>
    <w:rsid w:val="00F62EA1"/>
    <w:rsid w:val="00F7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C5A55"/>
  <w15:chartTrackingRefBased/>
  <w15:docId w15:val="{0545D7FD-7D27-4E96-81A7-BEF14325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413BFB61A6546BCEA4BC9E04267C9" ma:contentTypeVersion="10" ma:contentTypeDescription="Create a new document." ma:contentTypeScope="" ma:versionID="6200ec05d8763452b03da25e15f490a0">
  <xsd:schema xmlns:xsd="http://www.w3.org/2001/XMLSchema" xmlns:xs="http://www.w3.org/2001/XMLSchema" xmlns:p="http://schemas.microsoft.com/office/2006/metadata/properties" xmlns:ns3="c7e48307-f90d-40be-b16d-29ea0f1044da" targetNamespace="http://schemas.microsoft.com/office/2006/metadata/properties" ma:root="true" ma:fieldsID="be0323c73daafcaa5d992055b71846cd" ns3:_="">
    <xsd:import namespace="c7e48307-f90d-40be-b16d-29ea0f1044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8307-f90d-40be-b16d-29ea0f104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1FA26E-4F0E-4145-B18F-BDEB476E8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8307-f90d-40be-b16d-29ea0f104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14C91-A659-4C3D-BA40-7DAB4C9BD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D4DCB-C743-476A-B297-677ACF1EDFF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7e48307-f90d-40be-b16d-29ea0f1044d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5BE605E5</Template>
  <TotalTime>125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O'Reilly</dc:creator>
  <cp:keywords/>
  <dc:description/>
  <cp:lastModifiedBy>Christopher O'Reilly</cp:lastModifiedBy>
  <cp:revision>46</cp:revision>
  <dcterms:created xsi:type="dcterms:W3CDTF">2020-06-10T18:27:00Z</dcterms:created>
  <dcterms:modified xsi:type="dcterms:W3CDTF">2020-06-10T20:50:00Z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0x0101003F1413BFB61A6546BCEA4BC9E04267C9</vt:lpwstr>
  </property>
</Properties>
</file>