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76A0A" w14:textId="4CD8376C" w:rsidR="00F16A42" w:rsidRDefault="0090313D" w:rsidP="0090313D">
      <w:pPr>
        <w:jc w:val="center"/>
      </w:pPr>
      <w:r>
        <w:t>Pool Opening Concerns</w:t>
      </w:r>
    </w:p>
    <w:p w14:paraId="1DD301D4" w14:textId="026E5C74" w:rsidR="0090313D" w:rsidRDefault="0090313D" w:rsidP="0025643A">
      <w:pPr>
        <w:spacing w:line="480" w:lineRule="auto"/>
        <w:jc w:val="center"/>
      </w:pPr>
      <w:r>
        <w:t>Final Draft</w:t>
      </w:r>
    </w:p>
    <w:p w14:paraId="5EDD7FE4" w14:textId="414EBA7D" w:rsidR="0090313D" w:rsidRDefault="0090313D" w:rsidP="0025643A">
      <w:pPr>
        <w:pStyle w:val="ListParagraph"/>
        <w:numPr>
          <w:ilvl w:val="0"/>
          <w:numId w:val="1"/>
        </w:numPr>
        <w:spacing w:line="480" w:lineRule="auto"/>
      </w:pPr>
      <w:r>
        <w:t xml:space="preserve">Risk of spikes in the spread of COVID-10: </w:t>
      </w:r>
      <w:r w:rsidRPr="0090313D">
        <w:t>Seven states report highest coronavirus hospitalizations</w:t>
      </w:r>
      <w:r>
        <w:t xml:space="preserve"> after reopening</w:t>
      </w:r>
      <w:r w:rsidRPr="0090313D">
        <w:t xml:space="preserve"> since pandemic began</w:t>
      </w:r>
      <w:r w:rsidR="00924F68">
        <w:t xml:space="preserve"> reported</w:t>
      </w:r>
      <w:r>
        <w:t xml:space="preserve"> on 6/23</w:t>
      </w:r>
    </w:p>
    <w:p w14:paraId="607CB2C2" w14:textId="2F3C5911" w:rsidR="0090313D" w:rsidRDefault="0090313D" w:rsidP="0025643A">
      <w:pPr>
        <w:pStyle w:val="ListParagraph"/>
        <w:numPr>
          <w:ilvl w:val="0"/>
          <w:numId w:val="1"/>
        </w:numPr>
        <w:spacing w:line="480" w:lineRule="auto"/>
      </w:pPr>
      <w:r>
        <w:t>Per Pool Manager’s Association Meetings: Pools that have opened elsewhere have already given up on enforcing social distancing claiming it is impossible.</w:t>
      </w:r>
    </w:p>
    <w:p w14:paraId="0E71B75B" w14:textId="7A23A89A" w:rsidR="0090313D" w:rsidRDefault="0090313D" w:rsidP="0025643A">
      <w:pPr>
        <w:pStyle w:val="ListParagraph"/>
        <w:numPr>
          <w:ilvl w:val="0"/>
          <w:numId w:val="1"/>
        </w:numPr>
        <w:spacing w:line="480" w:lineRule="auto"/>
      </w:pPr>
      <w:r>
        <w:t>Pool itself not an issue, large crowds in the not</w:t>
      </w:r>
      <w:r w:rsidR="00924F68">
        <w:t xml:space="preserve"> so</w:t>
      </w:r>
      <w:r>
        <w:t xml:space="preserve"> large pool grounds outside the pool is an issue</w:t>
      </w:r>
    </w:p>
    <w:p w14:paraId="79384A99" w14:textId="5F5DD3FF" w:rsidR="0090313D" w:rsidRDefault="0090313D" w:rsidP="0025643A">
      <w:pPr>
        <w:pStyle w:val="ListParagraph"/>
        <w:numPr>
          <w:ilvl w:val="0"/>
          <w:numId w:val="1"/>
        </w:numPr>
        <w:spacing w:line="480" w:lineRule="auto"/>
      </w:pPr>
      <w:r>
        <w:t>Restrooms and Locker Rooms are a MAJOR concern of mine and Henry’s</w:t>
      </w:r>
    </w:p>
    <w:p w14:paraId="2D9AB647" w14:textId="20188AED" w:rsidR="0090313D" w:rsidRDefault="00524DA8" w:rsidP="0025643A">
      <w:pPr>
        <w:pStyle w:val="ListParagraph"/>
        <w:numPr>
          <w:ilvl w:val="0"/>
          <w:numId w:val="1"/>
        </w:numPr>
        <w:spacing w:line="480" w:lineRule="auto"/>
      </w:pPr>
      <w:r>
        <w:t>Kiddie Pool not ready to open</w:t>
      </w:r>
      <w:r w:rsidR="00D16DAF">
        <w:t>- Needs new pumps. Was not anticipating opening the kiddie pool and still do not agree with opening it.</w:t>
      </w:r>
    </w:p>
    <w:p w14:paraId="689657C6" w14:textId="19D9E7C8" w:rsidR="00D16DAF" w:rsidRDefault="00D16DAF" w:rsidP="0025643A">
      <w:pPr>
        <w:pStyle w:val="ListParagraph"/>
        <w:numPr>
          <w:ilvl w:val="0"/>
          <w:numId w:val="1"/>
        </w:numPr>
        <w:spacing w:line="480" w:lineRule="auto"/>
      </w:pPr>
      <w:r>
        <w:t>Young Lifeguards being responsible for enforcing strict guidelines. Not comfortable with this.</w:t>
      </w:r>
    </w:p>
    <w:p w14:paraId="579DA032" w14:textId="3F8BC987" w:rsidR="00D16DAF" w:rsidRDefault="00D16DAF" w:rsidP="0025643A">
      <w:pPr>
        <w:pStyle w:val="ListParagraph"/>
        <w:numPr>
          <w:ilvl w:val="0"/>
          <w:numId w:val="1"/>
        </w:numPr>
        <w:spacing w:line="480" w:lineRule="auto"/>
      </w:pPr>
      <w:r>
        <w:t>Lifeguard duties put them at risk.</w:t>
      </w:r>
    </w:p>
    <w:p w14:paraId="70BF075F" w14:textId="38A1FD08" w:rsidR="00D16DAF" w:rsidRDefault="00D16DAF" w:rsidP="0025643A">
      <w:pPr>
        <w:pStyle w:val="ListParagraph"/>
        <w:numPr>
          <w:ilvl w:val="0"/>
          <w:numId w:val="1"/>
        </w:numPr>
        <w:spacing w:line="480" w:lineRule="auto"/>
      </w:pPr>
      <w:r>
        <w:t>OEM feels there are too many risks involved in opening the pool.</w:t>
      </w:r>
    </w:p>
    <w:p w14:paraId="3974F226" w14:textId="3B8655BA" w:rsidR="00D16DAF" w:rsidRDefault="00D16DAF" w:rsidP="0025643A">
      <w:pPr>
        <w:pStyle w:val="ListParagraph"/>
        <w:numPr>
          <w:ilvl w:val="0"/>
          <w:numId w:val="1"/>
        </w:numPr>
        <w:spacing w:line="480" w:lineRule="auto"/>
      </w:pPr>
      <w:r>
        <w:t xml:space="preserve">Liability </w:t>
      </w:r>
    </w:p>
    <w:p w14:paraId="2B93A14E" w14:textId="007C227A" w:rsidR="00D16DAF" w:rsidRDefault="00D16DAF" w:rsidP="0025643A">
      <w:pPr>
        <w:pStyle w:val="ListParagraph"/>
        <w:numPr>
          <w:ilvl w:val="0"/>
          <w:numId w:val="1"/>
        </w:numPr>
        <w:spacing w:line="480" w:lineRule="auto"/>
      </w:pPr>
      <w:r>
        <w:t>Pool Manager who has the most knowledge</w:t>
      </w:r>
      <w:r w:rsidR="00924F68">
        <w:t xml:space="preserve"> of us all</w:t>
      </w:r>
      <w:r>
        <w:t xml:space="preserve"> does not feel we can enforce guidelines</w:t>
      </w:r>
    </w:p>
    <w:p w14:paraId="19B7B0A5" w14:textId="636CBD3E" w:rsidR="00D16DAF" w:rsidRDefault="00D16DAF" w:rsidP="0025643A">
      <w:pPr>
        <w:pStyle w:val="ListParagraph"/>
        <w:numPr>
          <w:ilvl w:val="0"/>
          <w:numId w:val="1"/>
        </w:numPr>
        <w:spacing w:line="480" w:lineRule="auto"/>
      </w:pPr>
      <w:r>
        <w:t>As the new Recreation Director, not having experienced a pool season, I do not have confidence in ensuring health and safety of patrons if Pool Manager does not.</w:t>
      </w:r>
    </w:p>
    <w:p w14:paraId="74A9B15E" w14:textId="3889DCBF" w:rsidR="00D16DAF" w:rsidRDefault="00D16DAF" w:rsidP="0025643A">
      <w:pPr>
        <w:pStyle w:val="ListParagraph"/>
        <w:numPr>
          <w:ilvl w:val="0"/>
          <w:numId w:val="1"/>
        </w:numPr>
        <w:spacing w:line="480" w:lineRule="auto"/>
      </w:pPr>
      <w:r>
        <w:t>Public not following guidelines (enforced by kids)</w:t>
      </w:r>
    </w:p>
    <w:p w14:paraId="1BE64F80" w14:textId="079CDEE6" w:rsidR="00D16DAF" w:rsidRDefault="00D16DAF" w:rsidP="0025643A">
      <w:pPr>
        <w:pStyle w:val="ListParagraph"/>
        <w:numPr>
          <w:ilvl w:val="0"/>
          <w:numId w:val="1"/>
        </w:numPr>
        <w:spacing w:line="480" w:lineRule="auto"/>
      </w:pPr>
      <w:r>
        <w:t>Price point- Residents may balk at price of dailies or may only sign up a few times</w:t>
      </w:r>
    </w:p>
    <w:p w14:paraId="281FD2FB" w14:textId="6D7F8F23" w:rsidR="00D16DAF" w:rsidRDefault="00D16DAF" w:rsidP="0025643A">
      <w:pPr>
        <w:pStyle w:val="ListParagraph"/>
        <w:numPr>
          <w:ilvl w:val="0"/>
          <w:numId w:val="1"/>
        </w:numPr>
        <w:spacing w:line="480" w:lineRule="auto"/>
      </w:pPr>
      <w:r>
        <w:t>Maintaining Infection Control Strategy</w:t>
      </w:r>
      <w:r w:rsidR="0025643A">
        <w:t>- What do we do in case of infection? Guidelines unclear</w:t>
      </w:r>
      <w:bookmarkStart w:id="0" w:name="_GoBack"/>
      <w:bookmarkEnd w:id="0"/>
    </w:p>
    <w:p w14:paraId="2A9E90E9" w14:textId="7CE48FA9" w:rsidR="00D16DAF" w:rsidRDefault="00D16DAF" w:rsidP="0025643A">
      <w:pPr>
        <w:pStyle w:val="ListParagraph"/>
        <w:numPr>
          <w:ilvl w:val="0"/>
          <w:numId w:val="1"/>
        </w:numPr>
        <w:spacing w:line="480" w:lineRule="auto"/>
      </w:pPr>
      <w:r>
        <w:t xml:space="preserve">Staff </w:t>
      </w:r>
      <w:r w:rsidR="00924F68">
        <w:t xml:space="preserve">feeling overwhelmed </w:t>
      </w:r>
    </w:p>
    <w:p w14:paraId="67683D9A" w14:textId="27B9591B" w:rsidR="00924F68" w:rsidRDefault="00924F68" w:rsidP="0025643A">
      <w:pPr>
        <w:pStyle w:val="ListParagraph"/>
        <w:numPr>
          <w:ilvl w:val="0"/>
          <w:numId w:val="1"/>
        </w:numPr>
        <w:spacing w:line="480" w:lineRule="auto"/>
      </w:pPr>
      <w:r>
        <w:t>Staff getting cold feet</w:t>
      </w:r>
    </w:p>
    <w:p w14:paraId="0C9C3375" w14:textId="70462A26" w:rsidR="00924F68" w:rsidRDefault="00924F68" w:rsidP="0025643A">
      <w:pPr>
        <w:pStyle w:val="ListParagraph"/>
        <w:numPr>
          <w:ilvl w:val="0"/>
          <w:numId w:val="1"/>
        </w:numPr>
        <w:spacing w:line="480" w:lineRule="auto"/>
      </w:pPr>
      <w:r>
        <w:t>Public being reluctant to wait in line for restrooms: either disregarding capacity or using the pool</w:t>
      </w:r>
    </w:p>
    <w:p w14:paraId="3466E639" w14:textId="732226D0" w:rsidR="0025643A" w:rsidRDefault="0025643A" w:rsidP="0025643A">
      <w:pPr>
        <w:pStyle w:val="ListParagraph"/>
        <w:numPr>
          <w:ilvl w:val="0"/>
          <w:numId w:val="1"/>
        </w:numPr>
        <w:spacing w:line="480" w:lineRule="auto"/>
      </w:pPr>
      <w:r>
        <w:t>Lifeguards wearing masks while not in Chairs</w:t>
      </w:r>
    </w:p>
    <w:sectPr w:rsidR="002564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7F3CFF"/>
    <w:multiLevelType w:val="hybridMultilevel"/>
    <w:tmpl w:val="652A5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3D"/>
    <w:rsid w:val="0025643A"/>
    <w:rsid w:val="00524DA8"/>
    <w:rsid w:val="0090313D"/>
    <w:rsid w:val="00924F68"/>
    <w:rsid w:val="00D16DAF"/>
    <w:rsid w:val="00F1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0ED5D"/>
  <w15:chartTrackingRefBased/>
  <w15:docId w15:val="{DE9BBD45-56DB-4076-AB57-1603E9B4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1413BFB61A6546BCEA4BC9E04267C9" ma:contentTypeVersion="10" ma:contentTypeDescription="Create a new document." ma:contentTypeScope="" ma:versionID="6200ec05d8763452b03da25e15f490a0">
  <xsd:schema xmlns:xsd="http://www.w3.org/2001/XMLSchema" xmlns:xs="http://www.w3.org/2001/XMLSchema" xmlns:p="http://schemas.microsoft.com/office/2006/metadata/properties" xmlns:ns3="c7e48307-f90d-40be-b16d-29ea0f1044da" targetNamespace="http://schemas.microsoft.com/office/2006/metadata/properties" ma:root="true" ma:fieldsID="be0323c73daafcaa5d992055b71846cd" ns3:_="">
    <xsd:import namespace="c7e48307-f90d-40be-b16d-29ea0f1044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8307-f90d-40be-b16d-29ea0f104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F2AC21-29BF-4E8D-BC31-AFEAE5720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8307-f90d-40be-b16d-29ea0f104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BF53FD-3FF2-4913-9BCA-CA3BCEBCF4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518CAF-FD3B-4E39-8E30-9F68EA95FA6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7e48307-f90d-40be-b16d-29ea0f1044d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1C4BC0C6</Template>
  <TotalTime>64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O'Reilly</dc:creator>
  <cp:keywords/>
  <dc:description/>
  <cp:lastModifiedBy>Christopher O'Reilly</cp:lastModifiedBy>
  <cp:revision>1</cp:revision>
  <dcterms:created xsi:type="dcterms:W3CDTF">2020-06-24T14:10:00Z</dcterms:created>
  <dcterms:modified xsi:type="dcterms:W3CDTF">2020-06-24T15:14:00Z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0x0101003F1413BFB61A6546BCEA4BC9E04267C9</vt:lpwstr>
  </property>
</Properties>
</file>