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06327" w14:textId="3234DD2A" w:rsidR="00F16A42" w:rsidRDefault="00FA5BA9" w:rsidP="00FA5BA9">
      <w:pPr>
        <w:jc w:val="center"/>
      </w:pPr>
      <w:r>
        <w:t>Lifeguard Responsibilities during Covid</w:t>
      </w:r>
      <w:r w:rsidR="005E146D">
        <w:t>-19</w:t>
      </w:r>
    </w:p>
    <w:p w14:paraId="4006F6C3" w14:textId="03F13D20" w:rsidR="00FA5BA9" w:rsidRDefault="00FA5BA9" w:rsidP="00FA5BA9">
      <w:pPr>
        <w:pStyle w:val="ListParagraph"/>
        <w:numPr>
          <w:ilvl w:val="0"/>
          <w:numId w:val="1"/>
        </w:numPr>
      </w:pPr>
      <w:r>
        <w:t>Sanitize every shower, toilet, sink, baby station, door, benches, and all touch points in restrooms and locker rooms several times a day.</w:t>
      </w:r>
    </w:p>
    <w:p w14:paraId="58C29F09" w14:textId="39DA2CA9" w:rsidR="00FA5BA9" w:rsidRDefault="00FA5BA9" w:rsidP="00FA5BA9">
      <w:pPr>
        <w:pStyle w:val="ListParagraph"/>
        <w:numPr>
          <w:ilvl w:val="0"/>
          <w:numId w:val="1"/>
        </w:numPr>
      </w:pPr>
      <w:r>
        <w:t>Enforce the mandatory foot coverings, maximus capacity, and socially distance waiting line for restrooms/locker rooms.</w:t>
      </w:r>
    </w:p>
    <w:p w14:paraId="01F02CE9" w14:textId="46329626" w:rsidR="00FA5BA9" w:rsidRDefault="00FA5BA9" w:rsidP="00FA5BA9">
      <w:pPr>
        <w:pStyle w:val="ListParagraph"/>
        <w:numPr>
          <w:ilvl w:val="0"/>
          <w:numId w:val="1"/>
        </w:numPr>
      </w:pPr>
      <w:r>
        <w:t>Sanitize all touch points in Office, Guard Room, Scanning Area including Computer, scanner, chairs, phones, etc. several times a day</w:t>
      </w:r>
    </w:p>
    <w:p w14:paraId="1DB703F4" w14:textId="7582B72D" w:rsidR="00D30584" w:rsidRDefault="00A00F04" w:rsidP="00FA5BA9">
      <w:pPr>
        <w:pStyle w:val="ListParagraph"/>
        <w:numPr>
          <w:ilvl w:val="0"/>
          <w:numId w:val="1"/>
        </w:numPr>
      </w:pPr>
      <w:r>
        <w:t>Many of the rooms (restrooms/locker rooms, office, guard room) would be shared, not ideal especially when at Borough Hall we are not to enter anyone’s office</w:t>
      </w:r>
      <w:r w:rsidR="000B4DB8">
        <w:t xml:space="preserve"> other than our own.</w:t>
      </w:r>
    </w:p>
    <w:p w14:paraId="7EDE94C5" w14:textId="7F779CB3" w:rsidR="00FA5BA9" w:rsidRDefault="00FA5BA9" w:rsidP="00FA5BA9">
      <w:pPr>
        <w:pStyle w:val="ListParagraph"/>
        <w:numPr>
          <w:ilvl w:val="0"/>
          <w:numId w:val="1"/>
        </w:numPr>
      </w:pPr>
      <w:r>
        <w:t xml:space="preserve">Sanitize all touch points on pool grounds including ladders, garbage can, umbrella poles, railings, lifeguard chairs, lifesaving equipment, </w:t>
      </w:r>
      <w:r w:rsidR="00BE49F6">
        <w:t>etc.</w:t>
      </w:r>
      <w:r>
        <w:t xml:space="preserve"> several times a day. </w:t>
      </w:r>
    </w:p>
    <w:p w14:paraId="3F3F503A" w14:textId="29588BC2" w:rsidR="00FA5BA9" w:rsidRDefault="00FA5BA9" w:rsidP="00FA5BA9">
      <w:pPr>
        <w:pStyle w:val="ListParagraph"/>
        <w:numPr>
          <w:ilvl w:val="0"/>
          <w:numId w:val="1"/>
        </w:numPr>
      </w:pPr>
      <w:r>
        <w:t>Strictly enforce 6 ft social distancing in pool, on pool deck, and grass.</w:t>
      </w:r>
    </w:p>
    <w:p w14:paraId="44F66852" w14:textId="2B4492C5" w:rsidR="00FA5BA9" w:rsidRDefault="00341A88" w:rsidP="00FA5BA9">
      <w:pPr>
        <w:pStyle w:val="ListParagraph"/>
        <w:numPr>
          <w:ilvl w:val="0"/>
          <w:numId w:val="1"/>
        </w:numPr>
      </w:pPr>
      <w:r>
        <w:t>Regarding Restrooms- guards will have to enforce capacity restrictions and enforce social distancing</w:t>
      </w:r>
      <w:r w:rsidR="001E6B8A">
        <w:t xml:space="preserve"> while public is</w:t>
      </w:r>
      <w:r>
        <w:t xml:space="preserve"> waiting line. Will also enforce masks being worn by public while in restrooms.</w:t>
      </w:r>
    </w:p>
    <w:p w14:paraId="4A75172A" w14:textId="74DD48D3" w:rsidR="00341A88" w:rsidRDefault="00341A88" w:rsidP="00FA5BA9">
      <w:pPr>
        <w:pStyle w:val="ListParagraph"/>
        <w:numPr>
          <w:ilvl w:val="0"/>
          <w:numId w:val="1"/>
        </w:numPr>
      </w:pPr>
      <w:r>
        <w:t>Guards will have to have temperature taken and screened when coming to work. Records will have to kept</w:t>
      </w:r>
    </w:p>
    <w:p w14:paraId="683FC787" w14:textId="377A03C9" w:rsidR="00341A88" w:rsidRDefault="00341A88" w:rsidP="00FA5BA9">
      <w:pPr>
        <w:pStyle w:val="ListParagraph"/>
        <w:numPr>
          <w:ilvl w:val="0"/>
          <w:numId w:val="1"/>
        </w:numPr>
      </w:pPr>
      <w:r>
        <w:t xml:space="preserve">Manager/Guards responsibly for safely and </w:t>
      </w:r>
      <w:bookmarkStart w:id="0" w:name="_GoBack"/>
      <w:bookmarkEnd w:id="0"/>
      <w:r>
        <w:t>socially distance pool evacuations (Lightning)</w:t>
      </w:r>
    </w:p>
    <w:p w14:paraId="5EEFF675" w14:textId="6D24FC61" w:rsidR="00341A88" w:rsidRDefault="00341A88" w:rsidP="00FA5BA9">
      <w:pPr>
        <w:pStyle w:val="ListParagraph"/>
        <w:numPr>
          <w:ilvl w:val="0"/>
          <w:numId w:val="1"/>
        </w:numPr>
      </w:pPr>
      <w:r>
        <w:t>Manager/Guards responsible for maintaining infection control records</w:t>
      </w:r>
    </w:p>
    <w:p w14:paraId="611A8598" w14:textId="685E7383" w:rsidR="00341A88" w:rsidRDefault="00341A88" w:rsidP="00341A88">
      <w:pPr>
        <w:pStyle w:val="ListParagraph"/>
        <w:numPr>
          <w:ilvl w:val="0"/>
          <w:numId w:val="1"/>
        </w:numPr>
      </w:pPr>
      <w:r>
        <w:t>Manager/Guards responsible for maintaining mandated Outdoor Medical Tent and Outdoor Designated COVID-19 tent. Both must be kept sanitized along with all medical equipment</w:t>
      </w:r>
    </w:p>
    <w:p w14:paraId="0A8261D4" w14:textId="254CC2F8" w:rsidR="00341A88" w:rsidRDefault="00341A88" w:rsidP="00341A88">
      <w:pPr>
        <w:pStyle w:val="ListParagraph"/>
        <w:numPr>
          <w:ilvl w:val="0"/>
          <w:numId w:val="1"/>
        </w:numPr>
      </w:pPr>
      <w:r>
        <w:t>Responsible for isolating and transporting any patron showing signs and symptoms of COVID-19</w:t>
      </w:r>
    </w:p>
    <w:p w14:paraId="0CE0594C" w14:textId="4A7A7683" w:rsidR="00341A88" w:rsidRDefault="00341A88" w:rsidP="00341A88">
      <w:pPr>
        <w:pStyle w:val="ListParagraph"/>
        <w:numPr>
          <w:ilvl w:val="0"/>
          <w:numId w:val="1"/>
        </w:numPr>
      </w:pPr>
      <w:r>
        <w:t>Enforcing no water play equipment</w:t>
      </w:r>
    </w:p>
    <w:p w14:paraId="57215D2D" w14:textId="4565E45C" w:rsidR="00341A88" w:rsidRDefault="00341A88" w:rsidP="00341A88">
      <w:pPr>
        <w:pStyle w:val="ListParagraph"/>
        <w:numPr>
          <w:ilvl w:val="0"/>
          <w:numId w:val="1"/>
        </w:numPr>
      </w:pPr>
      <w:r>
        <w:t>Control the crowd flow</w:t>
      </w:r>
    </w:p>
    <w:p w14:paraId="70F683D9" w14:textId="7C878D8B" w:rsidR="00341A88" w:rsidRDefault="00341A88" w:rsidP="00341A88">
      <w:pPr>
        <w:pStyle w:val="ListParagraph"/>
        <w:numPr>
          <w:ilvl w:val="0"/>
          <w:numId w:val="1"/>
        </w:numPr>
      </w:pPr>
      <w:r>
        <w:t>Will be outside or disinfecting indoor rooms while not on guard duty</w:t>
      </w:r>
    </w:p>
    <w:p w14:paraId="774E16FD" w14:textId="51AB31B8" w:rsidR="00341A88" w:rsidRDefault="00341A88" w:rsidP="00341A88">
      <w:pPr>
        <w:pStyle w:val="ListParagraph"/>
        <w:numPr>
          <w:ilvl w:val="0"/>
          <w:numId w:val="1"/>
        </w:numPr>
      </w:pPr>
      <w:r>
        <w:t>Performing their job (saves) result in direct contact with the public</w:t>
      </w:r>
    </w:p>
    <w:p w14:paraId="2F9F387C" w14:textId="1B598979" w:rsidR="00341A88" w:rsidRDefault="00341A88" w:rsidP="00341A88">
      <w:pPr>
        <w:pStyle w:val="ListParagraph"/>
        <w:numPr>
          <w:ilvl w:val="0"/>
          <w:numId w:val="1"/>
        </w:numPr>
      </w:pPr>
      <w:r>
        <w:t>May burn out with added responsibilities</w:t>
      </w:r>
    </w:p>
    <w:p w14:paraId="7D26B68B" w14:textId="72E4F863" w:rsidR="00341A88" w:rsidRDefault="00341A88" w:rsidP="00341A88">
      <w:pPr>
        <w:pStyle w:val="ListParagraph"/>
        <w:numPr>
          <w:ilvl w:val="0"/>
          <w:numId w:val="1"/>
        </w:numPr>
      </w:pPr>
      <w:r>
        <w:t>Adjust to new reservation system, will have to handle members of public unfamiliar with online reservations or those who claim to have registered and not received scan code.</w:t>
      </w:r>
      <w:r w:rsidR="004E2A8F">
        <w:t xml:space="preserve"> </w:t>
      </w:r>
    </w:p>
    <w:p w14:paraId="5519E4BA" w14:textId="02C9B8AB" w:rsidR="004E2A8F" w:rsidRDefault="004E2A8F" w:rsidP="00341A88">
      <w:pPr>
        <w:pStyle w:val="ListParagraph"/>
        <w:numPr>
          <w:ilvl w:val="0"/>
          <w:numId w:val="1"/>
        </w:numPr>
      </w:pPr>
      <w:r>
        <w:t>Will be on their own, no special assignment officers are available. I would be on hand as often as possible. However, my “boots on the ground” style is more difficult without any admin assistants to help with the day to day.</w:t>
      </w:r>
    </w:p>
    <w:p w14:paraId="0FBE3C3C" w14:textId="042232FE" w:rsidR="005E0BCA" w:rsidRDefault="005E0BCA" w:rsidP="00341A88">
      <w:pPr>
        <w:pStyle w:val="ListParagraph"/>
        <w:numPr>
          <w:ilvl w:val="0"/>
          <w:numId w:val="1"/>
        </w:numPr>
      </w:pPr>
      <w:r>
        <w:t>All responsibilities are on top of their normal lifeguard duties</w:t>
      </w:r>
    </w:p>
    <w:p w14:paraId="2F0AE090" w14:textId="6186ECCC" w:rsidR="009C77CF" w:rsidRDefault="009C77CF" w:rsidP="00341A88">
      <w:pPr>
        <w:pStyle w:val="ListParagraph"/>
        <w:numPr>
          <w:ilvl w:val="0"/>
          <w:numId w:val="1"/>
        </w:numPr>
      </w:pPr>
      <w:r>
        <w:t>Risk management may not support those under 18 working in these conditions.</w:t>
      </w:r>
    </w:p>
    <w:sectPr w:rsidR="009C7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42BE8"/>
    <w:multiLevelType w:val="hybridMultilevel"/>
    <w:tmpl w:val="2A3C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BA9"/>
    <w:rsid w:val="000B4DB8"/>
    <w:rsid w:val="001E6B8A"/>
    <w:rsid w:val="00341A88"/>
    <w:rsid w:val="004E2A8F"/>
    <w:rsid w:val="005E0BCA"/>
    <w:rsid w:val="005E146D"/>
    <w:rsid w:val="009C77CF"/>
    <w:rsid w:val="00A00F04"/>
    <w:rsid w:val="00BE49F6"/>
    <w:rsid w:val="00D30584"/>
    <w:rsid w:val="00F16A42"/>
    <w:rsid w:val="00FA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400A"/>
  <w15:chartTrackingRefBased/>
  <w15:docId w15:val="{E35B952B-991D-467C-84B1-314F0B5E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413BFB61A6546BCEA4BC9E04267C9" ma:contentTypeVersion="10" ma:contentTypeDescription="Create a new document." ma:contentTypeScope="" ma:versionID="6200ec05d8763452b03da25e15f490a0">
  <xsd:schema xmlns:xsd="http://www.w3.org/2001/XMLSchema" xmlns:xs="http://www.w3.org/2001/XMLSchema" xmlns:p="http://schemas.microsoft.com/office/2006/metadata/properties" xmlns:ns3="c7e48307-f90d-40be-b16d-29ea0f1044da" targetNamespace="http://schemas.microsoft.com/office/2006/metadata/properties" ma:root="true" ma:fieldsID="be0323c73daafcaa5d992055b71846cd" ns3:_="">
    <xsd:import namespace="c7e48307-f90d-40be-b16d-29ea0f1044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8307-f90d-40be-b16d-29ea0f104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3CE1D1-6846-4AE2-AFFB-681D2FBFC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8307-f90d-40be-b16d-29ea0f104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513960-D18F-4F70-B9EB-5725529063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9E58D-EAB3-4E09-946B-B779A38EF74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7e48307-f90d-40be-b16d-29ea0f1044d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1C4BC0C6</Template>
  <TotalTime>61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O'Reilly</dc:creator>
  <cp:keywords/>
  <dc:description/>
  <cp:lastModifiedBy>Christopher O'Reilly</cp:lastModifiedBy>
  <cp:revision>10</cp:revision>
  <dcterms:created xsi:type="dcterms:W3CDTF">2020-06-24T17:25:00Z</dcterms:created>
  <dcterms:modified xsi:type="dcterms:W3CDTF">2020-06-24T18:49:00Z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0x0101003F1413BFB61A6546BCEA4BC9E04267C9</vt:lpwstr>
  </property>
</Properties>
</file>