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B101F" w14:textId="77777777" w:rsidR="00834A17" w:rsidRDefault="00834A17" w:rsidP="00834A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85"/>
        </w:tabs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October 17, 2022</w:t>
      </w:r>
      <w:r>
        <w:rPr>
          <w:sz w:val="22"/>
          <w:szCs w:val="22"/>
        </w:rPr>
        <w:tab/>
      </w:r>
    </w:p>
    <w:p w14:paraId="44564AE8" w14:textId="77777777" w:rsidR="00834A17" w:rsidRDefault="00834A17" w:rsidP="00834A17">
      <w:pPr>
        <w:jc w:val="left"/>
        <w:rPr>
          <w:sz w:val="22"/>
          <w:szCs w:val="22"/>
        </w:rPr>
      </w:pPr>
    </w:p>
    <w:p w14:paraId="3D84715C" w14:textId="77777777" w:rsidR="00834A17" w:rsidRDefault="00834A17" w:rsidP="00834A17">
      <w:pPr>
        <w:jc w:val="left"/>
        <w:rPr>
          <w:sz w:val="22"/>
          <w:szCs w:val="22"/>
        </w:rPr>
      </w:pPr>
    </w:p>
    <w:p w14:paraId="1CFDB06A" w14:textId="77777777" w:rsidR="00834A17" w:rsidRDefault="00834A17" w:rsidP="00834A17">
      <w:pPr>
        <w:jc w:val="left"/>
        <w:rPr>
          <w:u w:val="single"/>
        </w:rPr>
      </w:pPr>
      <w:r>
        <w:rPr>
          <w:u w:val="single"/>
        </w:rPr>
        <w:t>VIA E-MAIL</w:t>
      </w:r>
    </w:p>
    <w:p w14:paraId="11AF3C44" w14:textId="37788484" w:rsidR="00834A17" w:rsidRDefault="00834A17" w:rsidP="00834A1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Patrick Duff</w:t>
      </w:r>
    </w:p>
    <w:p w14:paraId="0AA7A551" w14:textId="52A45EE0" w:rsidR="00834A17" w:rsidRDefault="00834A17" w:rsidP="00834A17">
      <w:hyperlink r:id="rId6" w:history="1">
        <w:r>
          <w:rPr>
            <w:rStyle w:val="Hyperlink"/>
          </w:rPr>
          <w:t>opra+request-35909-4a251590@requests.opramachine.com</w:t>
        </w:r>
      </w:hyperlink>
    </w:p>
    <w:p w14:paraId="06D8A0A7" w14:textId="77777777" w:rsidR="00834A17" w:rsidRPr="003D6459" w:rsidRDefault="00834A17" w:rsidP="00834A17">
      <w:pPr>
        <w:rPr>
          <w:color w:val="323E4F"/>
          <w:szCs w:val="24"/>
        </w:rPr>
      </w:pPr>
    </w:p>
    <w:p w14:paraId="5C7DD922" w14:textId="77777777" w:rsidR="00834A17" w:rsidRDefault="00834A17" w:rsidP="00834A17">
      <w:pPr>
        <w:jc w:val="left"/>
        <w:rPr>
          <w:b/>
        </w:rPr>
      </w:pPr>
      <w:r>
        <w:rPr>
          <w:b/>
        </w:rPr>
        <w:t>RE:</w:t>
      </w:r>
      <w:r>
        <w:rPr>
          <w:b/>
        </w:rPr>
        <w:tab/>
        <w:t>OPRA REQUEST</w:t>
      </w:r>
    </w:p>
    <w:p w14:paraId="62FFDCD8" w14:textId="77777777" w:rsidR="00834A17" w:rsidRDefault="00834A17" w:rsidP="00834A17">
      <w:pPr>
        <w:jc w:val="left"/>
      </w:pPr>
    </w:p>
    <w:p w14:paraId="0CC82F1A" w14:textId="2B2A9FA7" w:rsidR="00834A17" w:rsidRDefault="00834A17" w:rsidP="00834A17">
      <w:pPr>
        <w:jc w:val="left"/>
      </w:pPr>
      <w:r>
        <w:t xml:space="preserve">Dear Mr. </w:t>
      </w:r>
      <w:r>
        <w:t>Duff</w:t>
      </w:r>
      <w:r>
        <w:t>:</w:t>
      </w:r>
    </w:p>
    <w:p w14:paraId="76C3A9BF" w14:textId="77777777" w:rsidR="00834A17" w:rsidRDefault="00834A17" w:rsidP="00834A17">
      <w:pPr>
        <w:jc w:val="left"/>
        <w:rPr>
          <w:rFonts w:eastAsia="Calibri"/>
        </w:rPr>
      </w:pPr>
    </w:p>
    <w:p w14:paraId="4B53F228" w14:textId="0FA13615" w:rsidR="00834A17" w:rsidRDefault="00834A17" w:rsidP="00834A17">
      <w:r>
        <w:t xml:space="preserve">We received your Open Public Records Act (OPRA) </w:t>
      </w:r>
      <w:r>
        <w:rPr>
          <w:sz w:val="22"/>
          <w:szCs w:val="22"/>
        </w:rPr>
        <w:t>request via e-mail</w:t>
      </w:r>
      <w:r>
        <w:t xml:space="preserve"> on October </w:t>
      </w:r>
      <w:r>
        <w:t>7</w:t>
      </w:r>
      <w:r>
        <w:t>, 2022. Specifically, your request seeks:</w:t>
      </w:r>
    </w:p>
    <w:p w14:paraId="6E7DC66A" w14:textId="77777777" w:rsidR="00834A17" w:rsidRDefault="00834A17" w:rsidP="00834A17"/>
    <w:p w14:paraId="6A31C133" w14:textId="50C453E1" w:rsidR="00834A17" w:rsidRPr="005D5F46" w:rsidRDefault="00834A17" w:rsidP="00834A17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834A17">
        <w:rPr>
          <w:rFonts w:ascii="Times New Roman" w:hAnsi="Times New Roman" w:cs="Times New Roman"/>
          <w:sz w:val="24"/>
          <w:szCs w:val="24"/>
        </w:rPr>
        <w:t>“Communications from 1-1-22 through today with Medford Officials regarding redevelopment of 17-19 N Main St.  To include emails, letters, memos, attachments to emails and responses to any surveys of the property.”</w:t>
      </w:r>
    </w:p>
    <w:p w14:paraId="11CDA290" w14:textId="77777777" w:rsidR="00834A17" w:rsidRPr="00847CEB" w:rsidRDefault="00834A17" w:rsidP="00834A17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</w:p>
    <w:p w14:paraId="18E22A68" w14:textId="6C7DC51B" w:rsidR="00834A17" w:rsidRDefault="00834A17" w:rsidP="00834A17">
      <w:r>
        <w:t xml:space="preserve">Attached </w:t>
      </w:r>
      <w:r>
        <w:t>is</w:t>
      </w:r>
      <w:r>
        <w:t xml:space="preserve"> the document responsive to your request.</w:t>
      </w:r>
    </w:p>
    <w:p w14:paraId="3781A52F" w14:textId="77777777" w:rsidR="00834A17" w:rsidRDefault="00834A17" w:rsidP="00834A17">
      <w:pPr>
        <w:tabs>
          <w:tab w:val="left" w:pos="2235"/>
        </w:tabs>
        <w:autoSpaceDE w:val="0"/>
        <w:autoSpaceDN w:val="0"/>
        <w:adjustRightInd w:val="0"/>
      </w:pPr>
      <w:r>
        <w:tab/>
      </w:r>
    </w:p>
    <w:p w14:paraId="03AAC7E8" w14:textId="77777777" w:rsidR="00834A17" w:rsidRDefault="00834A17" w:rsidP="00834A17"/>
    <w:p w14:paraId="49C3BBDD" w14:textId="77777777" w:rsidR="00834A17" w:rsidRDefault="00834A17" w:rsidP="00834A17">
      <w:pPr>
        <w:tabs>
          <w:tab w:val="left" w:pos="4680"/>
          <w:tab w:val="left" w:pos="5040"/>
          <w:tab w:val="left" w:pos="5400"/>
        </w:tabs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CCFEF2E" wp14:editId="5017B7EA">
            <wp:simplePos x="0" y="0"/>
            <wp:positionH relativeFrom="column">
              <wp:posOffset>2914650</wp:posOffset>
            </wp:positionH>
            <wp:positionV relativeFrom="paragraph">
              <wp:posOffset>161925</wp:posOffset>
            </wp:positionV>
            <wp:extent cx="2056130" cy="527685"/>
            <wp:effectExtent l="0" t="0" r="1270" b="5715"/>
            <wp:wrapNone/>
            <wp:docPr id="2" name="Picture 2" descr="k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m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52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  <w:t>Sincerely,</w:t>
      </w:r>
    </w:p>
    <w:p w14:paraId="750AEA0B" w14:textId="77777777" w:rsidR="00834A17" w:rsidRDefault="00834A17" w:rsidP="00834A17">
      <w:pPr>
        <w:tabs>
          <w:tab w:val="left" w:pos="4680"/>
          <w:tab w:val="left" w:pos="5040"/>
          <w:tab w:val="left" w:pos="5400"/>
        </w:tabs>
      </w:pPr>
    </w:p>
    <w:p w14:paraId="3EC1A341" w14:textId="77777777" w:rsidR="00834A17" w:rsidRDefault="00834A17" w:rsidP="00834A17">
      <w:pPr>
        <w:tabs>
          <w:tab w:val="left" w:pos="4680"/>
          <w:tab w:val="left" w:pos="5040"/>
          <w:tab w:val="left" w:pos="5400"/>
        </w:tabs>
      </w:pPr>
    </w:p>
    <w:p w14:paraId="25A0C6D0" w14:textId="77777777" w:rsidR="00834A17" w:rsidRDefault="00834A17" w:rsidP="00834A17">
      <w:pPr>
        <w:tabs>
          <w:tab w:val="left" w:pos="4680"/>
          <w:tab w:val="left" w:pos="5040"/>
          <w:tab w:val="left" w:pos="5400"/>
        </w:tabs>
      </w:pPr>
    </w:p>
    <w:p w14:paraId="23F7D701" w14:textId="77777777" w:rsidR="00834A17" w:rsidRDefault="00834A17" w:rsidP="00834A17">
      <w:pPr>
        <w:tabs>
          <w:tab w:val="left" w:pos="4680"/>
          <w:tab w:val="left" w:pos="5040"/>
          <w:tab w:val="left" w:pos="5400"/>
        </w:tabs>
      </w:pPr>
      <w:r>
        <w:tab/>
        <w:t>Keith M. Carter</w:t>
      </w:r>
    </w:p>
    <w:p w14:paraId="7600191A" w14:textId="77777777" w:rsidR="00834A17" w:rsidRPr="007F7C6F" w:rsidRDefault="00834A17" w:rsidP="00834A17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Regulatory Programs Specialist/Records Custodian</w:t>
      </w:r>
    </w:p>
    <w:p w14:paraId="3B0F1957" w14:textId="77777777" w:rsidR="00334FE3" w:rsidRPr="00834A17" w:rsidRDefault="00334FE3" w:rsidP="00834A17"/>
    <w:sectPr w:rsidR="00334FE3" w:rsidRPr="00834A17" w:rsidSect="00C80233">
      <w:headerReference w:type="default" r:id="rId8"/>
      <w:headerReference w:type="first" r:id="rId9"/>
      <w:pgSz w:w="12240" w:h="15840" w:code="1"/>
      <w:pgMar w:top="1080" w:right="1080" w:bottom="1080" w:left="108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A262A" w14:textId="77777777" w:rsidR="00834A17" w:rsidRDefault="00834A17" w:rsidP="00C80233">
      <w:r>
        <w:separator/>
      </w:r>
    </w:p>
  </w:endnote>
  <w:endnote w:type="continuationSeparator" w:id="0">
    <w:p w14:paraId="3AAF246E" w14:textId="77777777" w:rsidR="00834A17" w:rsidRDefault="00834A17" w:rsidP="00C80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BF512" w14:textId="77777777" w:rsidR="00834A17" w:rsidRDefault="00834A17" w:rsidP="00C80233">
      <w:r>
        <w:separator/>
      </w:r>
    </w:p>
  </w:footnote>
  <w:footnote w:type="continuationSeparator" w:id="0">
    <w:p w14:paraId="51942B4D" w14:textId="77777777" w:rsidR="00834A17" w:rsidRDefault="00834A17" w:rsidP="00C80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67042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BFCF39" w14:textId="77777777" w:rsidR="00C80233" w:rsidRDefault="00C8023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7D6319" w14:textId="77777777" w:rsidR="00C80233" w:rsidRDefault="00C802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D5A55" w14:textId="77777777" w:rsidR="00C80233" w:rsidRDefault="00C80233" w:rsidP="00C80233">
    <w:pPr>
      <w:pStyle w:val="Header"/>
      <w:spacing w:after="27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751F1B" wp14:editId="70373442">
          <wp:simplePos x="0" y="0"/>
          <wp:positionH relativeFrom="page">
            <wp:posOffset>276225</wp:posOffset>
          </wp:positionH>
          <wp:positionV relativeFrom="page">
            <wp:posOffset>295276</wp:posOffset>
          </wp:positionV>
          <wp:extent cx="7210975" cy="9466407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0975" cy="9466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A17"/>
    <w:rsid w:val="00095912"/>
    <w:rsid w:val="000C539F"/>
    <w:rsid w:val="000F4643"/>
    <w:rsid w:val="00117A0D"/>
    <w:rsid w:val="001265E4"/>
    <w:rsid w:val="001607E5"/>
    <w:rsid w:val="001C6138"/>
    <w:rsid w:val="00330247"/>
    <w:rsid w:val="00334FE3"/>
    <w:rsid w:val="003767AC"/>
    <w:rsid w:val="00571845"/>
    <w:rsid w:val="005D03CF"/>
    <w:rsid w:val="006007BE"/>
    <w:rsid w:val="00630CC7"/>
    <w:rsid w:val="006772B8"/>
    <w:rsid w:val="00684391"/>
    <w:rsid w:val="006A419D"/>
    <w:rsid w:val="006D3097"/>
    <w:rsid w:val="007E07C0"/>
    <w:rsid w:val="00834A17"/>
    <w:rsid w:val="009E6AC5"/>
    <w:rsid w:val="00A30079"/>
    <w:rsid w:val="00B25C68"/>
    <w:rsid w:val="00B331A1"/>
    <w:rsid w:val="00C737A9"/>
    <w:rsid w:val="00C80233"/>
    <w:rsid w:val="00C87A01"/>
    <w:rsid w:val="00CB1A15"/>
    <w:rsid w:val="00E032EC"/>
    <w:rsid w:val="00E321C8"/>
    <w:rsid w:val="00EA0BC6"/>
    <w:rsid w:val="00F8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22257"/>
  <w15:docId w15:val="{01F24924-E098-4C02-A4EE-E31736498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A17"/>
    <w:pPr>
      <w:jc w:val="both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07C0"/>
    <w:rPr>
      <w:rFonts w:eastAsiaTheme="majorEastAsia" w:cs="Arial"/>
      <w:sz w:val="20"/>
    </w:rPr>
  </w:style>
  <w:style w:type="paragraph" w:styleId="EnvelopeAddress">
    <w:name w:val="envelope address"/>
    <w:basedOn w:val="Normal"/>
    <w:uiPriority w:val="99"/>
    <w:semiHidden/>
    <w:unhideWhenUsed/>
    <w:rsid w:val="007E07C0"/>
    <w:pPr>
      <w:framePr w:w="7920" w:h="1980" w:hRule="exact" w:hSpace="180" w:wrap="auto" w:hAnchor="page" w:xAlign="center" w:yAlign="bottom"/>
      <w:ind w:left="2880"/>
    </w:pPr>
    <w:rPr>
      <w:rFonts w:eastAsiaTheme="majorEastAsia" w:cs="Arial"/>
    </w:rPr>
  </w:style>
  <w:style w:type="paragraph" w:styleId="Header">
    <w:name w:val="header"/>
    <w:basedOn w:val="Normal"/>
    <w:link w:val="HeaderChar"/>
    <w:uiPriority w:val="99"/>
    <w:unhideWhenUsed/>
    <w:rsid w:val="00C802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0233"/>
  </w:style>
  <w:style w:type="paragraph" w:styleId="Footer">
    <w:name w:val="footer"/>
    <w:basedOn w:val="Normal"/>
    <w:link w:val="FooterChar"/>
    <w:uiPriority w:val="99"/>
    <w:unhideWhenUsed/>
    <w:rsid w:val="00C802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0233"/>
  </w:style>
  <w:style w:type="paragraph" w:styleId="BalloonText">
    <w:name w:val="Balloon Text"/>
    <w:basedOn w:val="Normal"/>
    <w:link w:val="BalloonTextChar"/>
    <w:uiPriority w:val="99"/>
    <w:semiHidden/>
    <w:unhideWhenUsed/>
    <w:rsid w:val="00C802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2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34A17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34A17"/>
    <w:pPr>
      <w:jc w:val="left"/>
    </w:pPr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4A17"/>
    <w:rPr>
      <w:rFonts w:ascii="Calibr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ra+request-35909-4a251590@requests.opramachine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ublic\templates\Word%20Templates\Pinelands%20Commission\letterhea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Pinelands Commission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Carter, Keith</dc:creator>
  <cp:lastModifiedBy>Carter, Keith [PINELANDS]</cp:lastModifiedBy>
  <cp:revision>1</cp:revision>
  <dcterms:created xsi:type="dcterms:W3CDTF">2022-10-17T19:09:00Z</dcterms:created>
  <dcterms:modified xsi:type="dcterms:W3CDTF">2022-10-17T19:11:00Z</dcterms:modified>
</cp:coreProperties>
</file>