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FB29" w14:textId="437928C7" w:rsidR="00785540" w:rsidRPr="00C3526E" w:rsidRDefault="001C3FBD" w:rsidP="00785540">
      <w:pPr>
        <w:pStyle w:val="CompanyName"/>
      </w:pPr>
      <w:r>
        <w:t xml:space="preserve"> </w:t>
      </w:r>
      <w:r w:rsidR="00605067">
        <w:t>INTEROFFICE</w:t>
      </w:r>
      <w:r>
        <w:t xml:space="preserve">                                                                                                                              </w:t>
      </w:r>
      <w:r w:rsidR="00D17226">
        <w:t xml:space="preserve"> </w:t>
      </w:r>
      <w:r w:rsidR="008A559D">
        <w:t xml:space="preserve"> </w:t>
      </w:r>
      <w:r w:rsidR="003064B2">
        <w:t>MEMORANDUM</w:t>
      </w:r>
    </w:p>
    <w:sdt>
      <w:sdtPr>
        <w:alias w:val="Memo title:"/>
        <w:tag w:val="Memo tilte:"/>
        <w:id w:val="-164170097"/>
        <w:placeholder>
          <w:docPart w:val="E6055DCCF9224392B4C9524232DE647A"/>
        </w:placeholder>
        <w:temporary/>
        <w:showingPlcHdr/>
        <w15:appearance w15:val="hidden"/>
      </w:sdtPr>
      <w:sdtEndPr/>
      <w:sdtContent>
        <w:p w14:paraId="106B2AAA" w14:textId="77777777" w:rsidR="00785540" w:rsidRDefault="00785540" w:rsidP="00785540">
          <w:pPr>
            <w:pStyle w:val="Title"/>
          </w:pPr>
          <w:r>
            <w:t>Memo</w:t>
          </w:r>
        </w:p>
      </w:sdtContent>
    </w:sdt>
    <w:tbl>
      <w:tblPr>
        <w:tblStyle w:val="Memotable"/>
        <w:tblW w:w="504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header fields"/>
      </w:tblPr>
      <w:tblGrid>
        <w:gridCol w:w="1080"/>
        <w:gridCol w:w="8355"/>
      </w:tblGrid>
      <w:tr w:rsidR="00011D90" w14:paraId="5EBB27F5" w14:textId="77777777" w:rsidTr="009B324C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A507C45" w14:textId="78847892" w:rsidR="00011D90" w:rsidRPr="00E75ABD" w:rsidRDefault="00A26C50" w:rsidP="00011D90">
            <w:pPr>
              <w:pStyle w:val="Heading1"/>
              <w:contextualSpacing w:val="0"/>
            </w:pPr>
            <w:sdt>
              <w:sdtPr>
                <w:alias w:val="To:"/>
                <w:tag w:val="To:"/>
                <w:id w:val="1015413264"/>
                <w:placeholder>
                  <w:docPart w:val="3F8A59CD9BB949608709E033A1E635D3"/>
                </w:placeholder>
                <w:temporary/>
                <w:showingPlcHdr/>
                <w15:appearance w15:val="hidden"/>
              </w:sdtPr>
              <w:sdtEndPr/>
              <w:sdtContent>
                <w:r w:rsidR="00011D90" w:rsidRPr="00E75ABD">
                  <w:t>To:</w:t>
                </w:r>
              </w:sdtContent>
            </w:sdt>
          </w:p>
        </w:tc>
        <w:tc>
          <w:tcPr>
            <w:tcW w:w="8355" w:type="dxa"/>
          </w:tcPr>
          <w:p w14:paraId="7CBC4BF6" w14:textId="225B6255" w:rsidR="00011D90" w:rsidRPr="00082E1F" w:rsidRDefault="002C5BC6" w:rsidP="00011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Joanna Ramirez, Clerk 2</w:t>
            </w:r>
          </w:p>
        </w:tc>
      </w:tr>
      <w:tr w:rsidR="00011D90" w14:paraId="2612E32A" w14:textId="77777777" w:rsidTr="009B324C">
        <w:trPr>
          <w:trHeight w:val="309"/>
        </w:trPr>
        <w:sdt>
          <w:sdtPr>
            <w:rPr>
              <w:b w:val="0"/>
            </w:rPr>
            <w:alias w:val="From:"/>
            <w:tag w:val="From:"/>
            <w:id w:val="21141888"/>
            <w:placeholder>
              <w:docPart w:val="E2D5BB043C5C476F9D01337500FF2CB6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</w:tcPr>
              <w:p w14:paraId="4CF8CB21" w14:textId="77777777" w:rsidR="00011D90" w:rsidRPr="00E75ABD" w:rsidRDefault="00011D90" w:rsidP="00011D90">
                <w:pPr>
                  <w:pStyle w:val="Heading1"/>
                  <w:contextualSpacing w:val="0"/>
                  <w:rPr>
                    <w:b w:val="0"/>
                  </w:rPr>
                </w:pPr>
                <w:r w:rsidRPr="00E75ABD">
                  <w:rPr>
                    <w:b w:val="0"/>
                  </w:rPr>
                  <w:t>From:</w:t>
                </w:r>
              </w:p>
            </w:tc>
          </w:sdtContent>
        </w:sdt>
        <w:tc>
          <w:tcPr>
            <w:tcW w:w="8355" w:type="dxa"/>
          </w:tcPr>
          <w:p w14:paraId="7F9584C1" w14:textId="46092CA6" w:rsidR="00011D90" w:rsidRPr="00844C72" w:rsidRDefault="00011D90" w:rsidP="00011D90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Annette Alvarez, Health Department </w:t>
            </w:r>
          </w:p>
        </w:tc>
      </w:tr>
      <w:tr w:rsidR="00011D90" w14:paraId="6E2836C7" w14:textId="77777777" w:rsidTr="009B324C">
        <w:trPr>
          <w:trHeight w:val="318"/>
        </w:trPr>
        <w:sdt>
          <w:sdtPr>
            <w:alias w:val="Date:"/>
            <w:tag w:val="Date:"/>
            <w:id w:val="-2052519928"/>
            <w:placeholder>
              <w:docPart w:val="1B984818CA76419FB82BCB8AA01A2565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</w:tcPr>
              <w:p w14:paraId="3DA19042" w14:textId="77777777" w:rsidR="00011D90" w:rsidRPr="006F57FD" w:rsidRDefault="00011D90" w:rsidP="00011D90">
                <w:pPr>
                  <w:pStyle w:val="Heading1"/>
                  <w:contextualSpacing w:val="0"/>
                </w:pPr>
                <w:r w:rsidRPr="006F57FD">
                  <w:t>Date:</w:t>
                </w:r>
              </w:p>
            </w:tc>
          </w:sdtContent>
        </w:sdt>
        <w:tc>
          <w:tcPr>
            <w:tcW w:w="8355" w:type="dxa"/>
          </w:tcPr>
          <w:p w14:paraId="7A28112F" w14:textId="622A9B2C" w:rsidR="00011D90" w:rsidRPr="003064B2" w:rsidRDefault="00942A8C" w:rsidP="00011D90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March </w:t>
            </w:r>
            <w:r w:rsidR="002D3CC8">
              <w:rPr>
                <w:b/>
              </w:rPr>
              <w:t>2</w:t>
            </w:r>
            <w:r w:rsidR="00A26C50">
              <w:rPr>
                <w:b/>
              </w:rPr>
              <w:t>8</w:t>
            </w:r>
            <w:r w:rsidR="00011D90">
              <w:rPr>
                <w:b/>
              </w:rPr>
              <w:t>, 2023</w:t>
            </w:r>
          </w:p>
        </w:tc>
      </w:tr>
      <w:tr w:rsidR="00011D90" w14:paraId="4BC5D2B1" w14:textId="77777777" w:rsidTr="009B324C">
        <w:trPr>
          <w:trHeight w:val="318"/>
        </w:trPr>
        <w:sdt>
          <w:sdtPr>
            <w:alias w:val="Re:"/>
            <w:tag w:val="Re:"/>
            <w:id w:val="-1435443775"/>
            <w:placeholder>
              <w:docPart w:val="70D993D37E334941A771F65368F099D0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" w:type="dxa"/>
                <w:tcMar>
                  <w:left w:w="0" w:type="dxa"/>
                  <w:bottom w:w="288" w:type="dxa"/>
                  <w:right w:w="0" w:type="dxa"/>
                </w:tcMar>
              </w:tcPr>
              <w:p w14:paraId="17CA5021" w14:textId="77777777" w:rsidR="00011D90" w:rsidRPr="006F57FD" w:rsidRDefault="00011D90" w:rsidP="00011D90">
                <w:pPr>
                  <w:pStyle w:val="Heading1"/>
                  <w:contextualSpacing w:val="0"/>
                </w:pPr>
                <w:r w:rsidRPr="006F57FD">
                  <w:t>Re:</w:t>
                </w:r>
              </w:p>
            </w:tc>
          </w:sdtContent>
        </w:sdt>
        <w:tc>
          <w:tcPr>
            <w:tcW w:w="8355" w:type="dxa"/>
            <w:tcMar>
              <w:left w:w="0" w:type="dxa"/>
              <w:bottom w:w="288" w:type="dxa"/>
              <w:right w:w="0" w:type="dxa"/>
            </w:tcMar>
          </w:tcPr>
          <w:p w14:paraId="6F2025F5" w14:textId="04A8E85F" w:rsidR="00920BAD" w:rsidRDefault="00A26C50" w:rsidP="00011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OPRA 449 – Code Violations </w:t>
            </w:r>
          </w:p>
          <w:p w14:paraId="3C01FC0F" w14:textId="5EDB8D2E" w:rsidR="00E42442" w:rsidRDefault="00E42442" w:rsidP="00011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770C1C1" w14:textId="1DB50822" w:rsidR="00011D90" w:rsidRPr="003064B2" w:rsidRDefault="00011D90" w:rsidP="00011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955E6" w14:paraId="1DC54E5E" w14:textId="77777777" w:rsidTr="009B324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Mar>
              <w:left w:w="0" w:type="dxa"/>
              <w:bottom w:w="288" w:type="dxa"/>
              <w:right w:w="0" w:type="dxa"/>
            </w:tcMar>
          </w:tcPr>
          <w:p w14:paraId="7F30B85F" w14:textId="77777777" w:rsidR="00B955E6" w:rsidRPr="00974BA9" w:rsidRDefault="00B955E6" w:rsidP="009B3B92">
            <w:pPr>
              <w:pStyle w:val="Heading1"/>
              <w:rPr>
                <w:sz w:val="28"/>
                <w:szCs w:val="28"/>
              </w:rPr>
            </w:pPr>
          </w:p>
        </w:tc>
        <w:tc>
          <w:tcPr>
            <w:tcW w:w="8355" w:type="dxa"/>
            <w:tcMar>
              <w:left w:w="0" w:type="dxa"/>
              <w:bottom w:w="288" w:type="dxa"/>
              <w:right w:w="0" w:type="dxa"/>
            </w:tcMar>
          </w:tcPr>
          <w:p w14:paraId="0B1E202E" w14:textId="22E962D4" w:rsidR="00B955E6" w:rsidRPr="00974BA9" w:rsidRDefault="00B955E6" w:rsidP="00752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2D638A33" w14:textId="3C500322" w:rsidR="00DA7ED3" w:rsidRDefault="007F4513" w:rsidP="00DE027C">
      <w:pPr>
        <w:rPr>
          <w:b/>
        </w:rPr>
      </w:pPr>
      <w:r>
        <w:rPr>
          <w:b/>
        </w:rPr>
        <w:t xml:space="preserve">THESE ARE ALL THE FILES </w:t>
      </w:r>
      <w:r w:rsidR="000D4E2A">
        <w:rPr>
          <w:b/>
        </w:rPr>
        <w:t>AND VIOLATIONS ON</w:t>
      </w:r>
      <w:r>
        <w:rPr>
          <w:b/>
        </w:rPr>
        <w:t xml:space="preserve"> RECORD IN </w:t>
      </w:r>
      <w:r w:rsidR="003064B2" w:rsidRPr="003064B2">
        <w:rPr>
          <w:b/>
        </w:rPr>
        <w:t>THE CITY OF ELIZABETH HEALTH DEPARTMENT</w:t>
      </w:r>
      <w:r w:rsidR="00673FCF">
        <w:rPr>
          <w:b/>
        </w:rPr>
        <w:t xml:space="preserve"> </w:t>
      </w:r>
      <w:r w:rsidR="00F41562">
        <w:rPr>
          <w:b/>
        </w:rPr>
        <w:t>AS PER YOUR REQUEST</w:t>
      </w:r>
      <w:r w:rsidR="00462106">
        <w:rPr>
          <w:b/>
        </w:rPr>
        <w:t>.</w:t>
      </w:r>
      <w:r w:rsidR="00485D3A">
        <w:rPr>
          <w:b/>
        </w:rPr>
        <w:t xml:space="preserve"> </w:t>
      </w:r>
      <w:r w:rsidR="003F0F9D">
        <w:rPr>
          <w:b/>
        </w:rPr>
        <w:t xml:space="preserve"> </w:t>
      </w:r>
    </w:p>
    <w:p w14:paraId="0C6CA0F2" w14:textId="338A0AE0" w:rsidR="00094F32" w:rsidRPr="003064B2" w:rsidRDefault="00094F32" w:rsidP="003064B2">
      <w:pPr>
        <w:rPr>
          <w:b/>
        </w:rPr>
      </w:pPr>
    </w:p>
    <w:sectPr w:rsidR="00094F32" w:rsidRPr="003064B2" w:rsidSect="006F57FD">
      <w:footerReference w:type="even" r:id="rId7"/>
      <w:footerReference w:type="default" r:id="rId8"/>
      <w:pgSz w:w="12240" w:h="15840" w:code="1"/>
      <w:pgMar w:top="180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853D4" w14:textId="77777777" w:rsidR="001E0727" w:rsidRDefault="001E0727" w:rsidP="00785540">
      <w:pPr>
        <w:spacing w:before="0"/>
      </w:pPr>
      <w:r>
        <w:separator/>
      </w:r>
    </w:p>
  </w:endnote>
  <w:endnote w:type="continuationSeparator" w:id="0">
    <w:p w14:paraId="44AF0072" w14:textId="77777777" w:rsidR="001E0727" w:rsidRDefault="001E0727" w:rsidP="0078554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48833" w14:textId="77777777" w:rsidR="00B336C5" w:rsidRDefault="00E05653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059EA44" w14:textId="77777777" w:rsidR="00B336C5" w:rsidRDefault="00A26C50">
    <w:pPr>
      <w:pStyle w:val="Footer"/>
    </w:pPr>
  </w:p>
  <w:p w14:paraId="047CEF19" w14:textId="77777777" w:rsidR="00B336C5" w:rsidRDefault="00A26C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75FA" w14:textId="77777777" w:rsidR="00B336C5" w:rsidRDefault="00E0565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C97E8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29CEB" w14:textId="77777777" w:rsidR="001E0727" w:rsidRDefault="001E0727" w:rsidP="00785540">
      <w:pPr>
        <w:spacing w:before="0"/>
      </w:pPr>
      <w:r>
        <w:separator/>
      </w:r>
    </w:p>
  </w:footnote>
  <w:footnote w:type="continuationSeparator" w:id="0">
    <w:p w14:paraId="55C02B94" w14:textId="77777777" w:rsidR="001E0727" w:rsidRDefault="001E0727" w:rsidP="0078554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E76D6E"/>
    <w:multiLevelType w:val="multilevel"/>
    <w:tmpl w:val="9DD0DD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F730CB5"/>
    <w:multiLevelType w:val="multilevel"/>
    <w:tmpl w:val="5F58368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0550FB"/>
    <w:multiLevelType w:val="multilevel"/>
    <w:tmpl w:val="4E46251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98F3528"/>
    <w:multiLevelType w:val="multilevel"/>
    <w:tmpl w:val="ACF4B7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104EA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24515914">
    <w:abstractNumId w:val="20"/>
  </w:num>
  <w:num w:numId="2" w16cid:durableId="1053390732">
    <w:abstractNumId w:val="19"/>
  </w:num>
  <w:num w:numId="3" w16cid:durableId="463936011">
    <w:abstractNumId w:val="17"/>
  </w:num>
  <w:num w:numId="4" w16cid:durableId="1197498604">
    <w:abstractNumId w:val="9"/>
  </w:num>
  <w:num w:numId="5" w16cid:durableId="1888830798">
    <w:abstractNumId w:val="7"/>
  </w:num>
  <w:num w:numId="6" w16cid:durableId="422144595">
    <w:abstractNumId w:val="6"/>
  </w:num>
  <w:num w:numId="7" w16cid:durableId="1280993305">
    <w:abstractNumId w:val="5"/>
  </w:num>
  <w:num w:numId="8" w16cid:durableId="190843346">
    <w:abstractNumId w:val="4"/>
  </w:num>
  <w:num w:numId="9" w16cid:durableId="407002714">
    <w:abstractNumId w:val="8"/>
  </w:num>
  <w:num w:numId="10" w16cid:durableId="551966713">
    <w:abstractNumId w:val="3"/>
  </w:num>
  <w:num w:numId="11" w16cid:durableId="1630357115">
    <w:abstractNumId w:val="2"/>
  </w:num>
  <w:num w:numId="12" w16cid:durableId="1579438409">
    <w:abstractNumId w:val="1"/>
  </w:num>
  <w:num w:numId="13" w16cid:durableId="156918353">
    <w:abstractNumId w:val="0"/>
  </w:num>
  <w:num w:numId="14" w16cid:durableId="592788609">
    <w:abstractNumId w:val="15"/>
  </w:num>
  <w:num w:numId="15" w16cid:durableId="369113084">
    <w:abstractNumId w:val="14"/>
  </w:num>
  <w:num w:numId="16" w16cid:durableId="916476482">
    <w:abstractNumId w:val="22"/>
  </w:num>
  <w:num w:numId="17" w16cid:durableId="1632200528">
    <w:abstractNumId w:val="21"/>
  </w:num>
  <w:num w:numId="18" w16cid:durableId="114326480">
    <w:abstractNumId w:val="16"/>
  </w:num>
  <w:num w:numId="19" w16cid:durableId="1111434126">
    <w:abstractNumId w:val="18"/>
  </w:num>
  <w:num w:numId="20" w16cid:durableId="2054179">
    <w:abstractNumId w:val="10"/>
  </w:num>
  <w:num w:numId="21" w16cid:durableId="1283923826">
    <w:abstractNumId w:val="12"/>
  </w:num>
  <w:num w:numId="22" w16cid:durableId="902788002">
    <w:abstractNumId w:val="11"/>
  </w:num>
  <w:num w:numId="23" w16cid:durableId="1367561220">
    <w:abstractNumId w:val="13"/>
  </w:num>
  <w:num w:numId="24" w16cid:durableId="20369302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B2"/>
    <w:rsid w:val="000002BF"/>
    <w:rsid w:val="000003D4"/>
    <w:rsid w:val="00002B85"/>
    <w:rsid w:val="00003530"/>
    <w:rsid w:val="00004E69"/>
    <w:rsid w:val="0000535A"/>
    <w:rsid w:val="00006DF7"/>
    <w:rsid w:val="00011D90"/>
    <w:rsid w:val="00012376"/>
    <w:rsid w:val="00015A5C"/>
    <w:rsid w:val="00016307"/>
    <w:rsid w:val="0001655D"/>
    <w:rsid w:val="00017CE0"/>
    <w:rsid w:val="000211C2"/>
    <w:rsid w:val="00022F93"/>
    <w:rsid w:val="000232F6"/>
    <w:rsid w:val="000328D3"/>
    <w:rsid w:val="00042D43"/>
    <w:rsid w:val="0004526B"/>
    <w:rsid w:val="00045957"/>
    <w:rsid w:val="00045EEB"/>
    <w:rsid w:val="00046913"/>
    <w:rsid w:val="00051C89"/>
    <w:rsid w:val="00052809"/>
    <w:rsid w:val="0005726D"/>
    <w:rsid w:val="00062B9E"/>
    <w:rsid w:val="00082E1F"/>
    <w:rsid w:val="00083344"/>
    <w:rsid w:val="00083699"/>
    <w:rsid w:val="00085FAE"/>
    <w:rsid w:val="00090A18"/>
    <w:rsid w:val="00090EB0"/>
    <w:rsid w:val="00091006"/>
    <w:rsid w:val="0009144F"/>
    <w:rsid w:val="00093F46"/>
    <w:rsid w:val="00094F32"/>
    <w:rsid w:val="00095108"/>
    <w:rsid w:val="0009514B"/>
    <w:rsid w:val="00097EB8"/>
    <w:rsid w:val="000A34C1"/>
    <w:rsid w:val="000B0EA8"/>
    <w:rsid w:val="000B4316"/>
    <w:rsid w:val="000B5FA9"/>
    <w:rsid w:val="000C1DE4"/>
    <w:rsid w:val="000C362E"/>
    <w:rsid w:val="000C7EB6"/>
    <w:rsid w:val="000D4E2A"/>
    <w:rsid w:val="000D66E8"/>
    <w:rsid w:val="000E01AA"/>
    <w:rsid w:val="000E0C86"/>
    <w:rsid w:val="000E22CF"/>
    <w:rsid w:val="000E78CC"/>
    <w:rsid w:val="000F0DF7"/>
    <w:rsid w:val="000F110D"/>
    <w:rsid w:val="000F12FB"/>
    <w:rsid w:val="000F27AF"/>
    <w:rsid w:val="000F4D46"/>
    <w:rsid w:val="000F52E2"/>
    <w:rsid w:val="000F6363"/>
    <w:rsid w:val="000F6AF8"/>
    <w:rsid w:val="001017E4"/>
    <w:rsid w:val="001050CD"/>
    <w:rsid w:val="00105CCE"/>
    <w:rsid w:val="0010648F"/>
    <w:rsid w:val="00106B61"/>
    <w:rsid w:val="0011370F"/>
    <w:rsid w:val="0011438B"/>
    <w:rsid w:val="00116584"/>
    <w:rsid w:val="001177B4"/>
    <w:rsid w:val="00124AEE"/>
    <w:rsid w:val="00132A0C"/>
    <w:rsid w:val="001460F1"/>
    <w:rsid w:val="00151A7D"/>
    <w:rsid w:val="00151A94"/>
    <w:rsid w:val="0015320D"/>
    <w:rsid w:val="001551A8"/>
    <w:rsid w:val="0015699D"/>
    <w:rsid w:val="00166E5B"/>
    <w:rsid w:val="00166FF1"/>
    <w:rsid w:val="001702A1"/>
    <w:rsid w:val="0017212B"/>
    <w:rsid w:val="001743DC"/>
    <w:rsid w:val="001750AF"/>
    <w:rsid w:val="00175B2F"/>
    <w:rsid w:val="00177076"/>
    <w:rsid w:val="0018023E"/>
    <w:rsid w:val="001827A3"/>
    <w:rsid w:val="00182E7D"/>
    <w:rsid w:val="0018485A"/>
    <w:rsid w:val="0019187F"/>
    <w:rsid w:val="00196B7A"/>
    <w:rsid w:val="001A0F5C"/>
    <w:rsid w:val="001A54AE"/>
    <w:rsid w:val="001A662C"/>
    <w:rsid w:val="001B1ED5"/>
    <w:rsid w:val="001B1FA0"/>
    <w:rsid w:val="001B2904"/>
    <w:rsid w:val="001B2C8C"/>
    <w:rsid w:val="001B4549"/>
    <w:rsid w:val="001B4EB9"/>
    <w:rsid w:val="001B6EB0"/>
    <w:rsid w:val="001C0870"/>
    <w:rsid w:val="001C0E5B"/>
    <w:rsid w:val="001C3FBD"/>
    <w:rsid w:val="001C51D6"/>
    <w:rsid w:val="001C5513"/>
    <w:rsid w:val="001C6F0B"/>
    <w:rsid w:val="001D4930"/>
    <w:rsid w:val="001D4C41"/>
    <w:rsid w:val="001D5F0B"/>
    <w:rsid w:val="001E0727"/>
    <w:rsid w:val="001E1AE5"/>
    <w:rsid w:val="001E293E"/>
    <w:rsid w:val="001E7653"/>
    <w:rsid w:val="001E7908"/>
    <w:rsid w:val="001F4B52"/>
    <w:rsid w:val="001F6774"/>
    <w:rsid w:val="001F6CA1"/>
    <w:rsid w:val="0020132E"/>
    <w:rsid w:val="0020143B"/>
    <w:rsid w:val="002028C5"/>
    <w:rsid w:val="002034D6"/>
    <w:rsid w:val="00203F5F"/>
    <w:rsid w:val="002041D1"/>
    <w:rsid w:val="0020432A"/>
    <w:rsid w:val="0020517E"/>
    <w:rsid w:val="0020573E"/>
    <w:rsid w:val="00205DBF"/>
    <w:rsid w:val="00211146"/>
    <w:rsid w:val="00211BE7"/>
    <w:rsid w:val="0021363D"/>
    <w:rsid w:val="00215968"/>
    <w:rsid w:val="002170CE"/>
    <w:rsid w:val="002175BE"/>
    <w:rsid w:val="002203EE"/>
    <w:rsid w:val="00222D59"/>
    <w:rsid w:val="002251E4"/>
    <w:rsid w:val="00225970"/>
    <w:rsid w:val="00227814"/>
    <w:rsid w:val="002279DB"/>
    <w:rsid w:val="002306E6"/>
    <w:rsid w:val="00232BCE"/>
    <w:rsid w:val="00232EEC"/>
    <w:rsid w:val="00233B73"/>
    <w:rsid w:val="00240668"/>
    <w:rsid w:val="00243C6A"/>
    <w:rsid w:val="00251008"/>
    <w:rsid w:val="002521DA"/>
    <w:rsid w:val="002525C9"/>
    <w:rsid w:val="002528A3"/>
    <w:rsid w:val="002570FD"/>
    <w:rsid w:val="00261674"/>
    <w:rsid w:val="0026332C"/>
    <w:rsid w:val="0026641C"/>
    <w:rsid w:val="002679D6"/>
    <w:rsid w:val="0027260C"/>
    <w:rsid w:val="00272639"/>
    <w:rsid w:val="00272874"/>
    <w:rsid w:val="00275432"/>
    <w:rsid w:val="00275F92"/>
    <w:rsid w:val="002768CA"/>
    <w:rsid w:val="00276FAA"/>
    <w:rsid w:val="002812B4"/>
    <w:rsid w:val="00283810"/>
    <w:rsid w:val="00285BF2"/>
    <w:rsid w:val="00285F6F"/>
    <w:rsid w:val="00286B8D"/>
    <w:rsid w:val="00286D43"/>
    <w:rsid w:val="00286E34"/>
    <w:rsid w:val="0029181E"/>
    <w:rsid w:val="00292998"/>
    <w:rsid w:val="0029370F"/>
    <w:rsid w:val="00293B83"/>
    <w:rsid w:val="00294C1F"/>
    <w:rsid w:val="002950C6"/>
    <w:rsid w:val="002A074C"/>
    <w:rsid w:val="002A1933"/>
    <w:rsid w:val="002A1DCA"/>
    <w:rsid w:val="002A25D6"/>
    <w:rsid w:val="002A2602"/>
    <w:rsid w:val="002A26CB"/>
    <w:rsid w:val="002A6387"/>
    <w:rsid w:val="002B0886"/>
    <w:rsid w:val="002B0C73"/>
    <w:rsid w:val="002B2909"/>
    <w:rsid w:val="002B36C4"/>
    <w:rsid w:val="002B5B57"/>
    <w:rsid w:val="002B629B"/>
    <w:rsid w:val="002B6408"/>
    <w:rsid w:val="002B688C"/>
    <w:rsid w:val="002B75ED"/>
    <w:rsid w:val="002C2452"/>
    <w:rsid w:val="002C4059"/>
    <w:rsid w:val="002C5BC6"/>
    <w:rsid w:val="002D023C"/>
    <w:rsid w:val="002D031A"/>
    <w:rsid w:val="002D3CC8"/>
    <w:rsid w:val="002E15E0"/>
    <w:rsid w:val="002E27A5"/>
    <w:rsid w:val="002E39C7"/>
    <w:rsid w:val="002E49E7"/>
    <w:rsid w:val="002E5964"/>
    <w:rsid w:val="002F180B"/>
    <w:rsid w:val="002F1D45"/>
    <w:rsid w:val="002F3AED"/>
    <w:rsid w:val="002F4D3F"/>
    <w:rsid w:val="002F54BB"/>
    <w:rsid w:val="002F631F"/>
    <w:rsid w:val="002F71AA"/>
    <w:rsid w:val="00301A89"/>
    <w:rsid w:val="003064B2"/>
    <w:rsid w:val="0030749B"/>
    <w:rsid w:val="003119E9"/>
    <w:rsid w:val="00311CD7"/>
    <w:rsid w:val="0031321F"/>
    <w:rsid w:val="0032300B"/>
    <w:rsid w:val="003231F7"/>
    <w:rsid w:val="003238FB"/>
    <w:rsid w:val="00324153"/>
    <w:rsid w:val="003251FD"/>
    <w:rsid w:val="00326EBE"/>
    <w:rsid w:val="003271B7"/>
    <w:rsid w:val="00330C06"/>
    <w:rsid w:val="003324C2"/>
    <w:rsid w:val="00334366"/>
    <w:rsid w:val="00334E66"/>
    <w:rsid w:val="00335297"/>
    <w:rsid w:val="00337442"/>
    <w:rsid w:val="0034297D"/>
    <w:rsid w:val="0034483F"/>
    <w:rsid w:val="0034624B"/>
    <w:rsid w:val="00347572"/>
    <w:rsid w:val="003477A0"/>
    <w:rsid w:val="0035135C"/>
    <w:rsid w:val="003520AB"/>
    <w:rsid w:val="003520EC"/>
    <w:rsid w:val="003534A0"/>
    <w:rsid w:val="0035657B"/>
    <w:rsid w:val="00363EF3"/>
    <w:rsid w:val="00364FA0"/>
    <w:rsid w:val="00365263"/>
    <w:rsid w:val="003655D9"/>
    <w:rsid w:val="003660C9"/>
    <w:rsid w:val="003667F0"/>
    <w:rsid w:val="00366C26"/>
    <w:rsid w:val="0036725E"/>
    <w:rsid w:val="003679E9"/>
    <w:rsid w:val="00370701"/>
    <w:rsid w:val="00370AF1"/>
    <w:rsid w:val="00372722"/>
    <w:rsid w:val="00374498"/>
    <w:rsid w:val="003752A2"/>
    <w:rsid w:val="00376B61"/>
    <w:rsid w:val="00377CC6"/>
    <w:rsid w:val="003805CC"/>
    <w:rsid w:val="00382A2A"/>
    <w:rsid w:val="0038437E"/>
    <w:rsid w:val="00385A59"/>
    <w:rsid w:val="0038663E"/>
    <w:rsid w:val="0039127C"/>
    <w:rsid w:val="00391C57"/>
    <w:rsid w:val="0039272D"/>
    <w:rsid w:val="00394970"/>
    <w:rsid w:val="00394AC8"/>
    <w:rsid w:val="003958F4"/>
    <w:rsid w:val="0039768A"/>
    <w:rsid w:val="003A1CC2"/>
    <w:rsid w:val="003A50DF"/>
    <w:rsid w:val="003A7248"/>
    <w:rsid w:val="003A7EA6"/>
    <w:rsid w:val="003B0B65"/>
    <w:rsid w:val="003B2D1E"/>
    <w:rsid w:val="003B3B2F"/>
    <w:rsid w:val="003B47CC"/>
    <w:rsid w:val="003B6565"/>
    <w:rsid w:val="003B6F80"/>
    <w:rsid w:val="003B797B"/>
    <w:rsid w:val="003C1414"/>
    <w:rsid w:val="003C3BA1"/>
    <w:rsid w:val="003C3FC2"/>
    <w:rsid w:val="003C4357"/>
    <w:rsid w:val="003C60FD"/>
    <w:rsid w:val="003C7AC1"/>
    <w:rsid w:val="003C7CC2"/>
    <w:rsid w:val="003D196E"/>
    <w:rsid w:val="003E5A59"/>
    <w:rsid w:val="003F0F9D"/>
    <w:rsid w:val="003F3075"/>
    <w:rsid w:val="004031B7"/>
    <w:rsid w:val="004045EC"/>
    <w:rsid w:val="004061FF"/>
    <w:rsid w:val="0040767E"/>
    <w:rsid w:val="004149A1"/>
    <w:rsid w:val="004150AA"/>
    <w:rsid w:val="004230FD"/>
    <w:rsid w:val="00432D40"/>
    <w:rsid w:val="00434102"/>
    <w:rsid w:val="004366F8"/>
    <w:rsid w:val="004375CB"/>
    <w:rsid w:val="00440952"/>
    <w:rsid w:val="00445921"/>
    <w:rsid w:val="00450757"/>
    <w:rsid w:val="00451818"/>
    <w:rsid w:val="00452612"/>
    <w:rsid w:val="00453BCA"/>
    <w:rsid w:val="00455A88"/>
    <w:rsid w:val="00455ED6"/>
    <w:rsid w:val="00457606"/>
    <w:rsid w:val="004611B6"/>
    <w:rsid w:val="00462106"/>
    <w:rsid w:val="00463AF9"/>
    <w:rsid w:val="004660DF"/>
    <w:rsid w:val="00471BD0"/>
    <w:rsid w:val="00473E0F"/>
    <w:rsid w:val="00477EF1"/>
    <w:rsid w:val="0048518D"/>
    <w:rsid w:val="00485D3A"/>
    <w:rsid w:val="0048626C"/>
    <w:rsid w:val="00492E45"/>
    <w:rsid w:val="004953A6"/>
    <w:rsid w:val="00496B29"/>
    <w:rsid w:val="0049715E"/>
    <w:rsid w:val="00497CEE"/>
    <w:rsid w:val="004A0F53"/>
    <w:rsid w:val="004A101F"/>
    <w:rsid w:val="004A11FE"/>
    <w:rsid w:val="004A1292"/>
    <w:rsid w:val="004A31ED"/>
    <w:rsid w:val="004A39C7"/>
    <w:rsid w:val="004B0010"/>
    <w:rsid w:val="004B1226"/>
    <w:rsid w:val="004B1407"/>
    <w:rsid w:val="004B34AA"/>
    <w:rsid w:val="004B3F7E"/>
    <w:rsid w:val="004B6896"/>
    <w:rsid w:val="004C0D8E"/>
    <w:rsid w:val="004C170C"/>
    <w:rsid w:val="004C2703"/>
    <w:rsid w:val="004C3F22"/>
    <w:rsid w:val="004C57D1"/>
    <w:rsid w:val="004D04DE"/>
    <w:rsid w:val="004D0E69"/>
    <w:rsid w:val="004D2276"/>
    <w:rsid w:val="004D4401"/>
    <w:rsid w:val="004D48A1"/>
    <w:rsid w:val="004E1592"/>
    <w:rsid w:val="004E62A5"/>
    <w:rsid w:val="004E7966"/>
    <w:rsid w:val="004F5591"/>
    <w:rsid w:val="004F7FA7"/>
    <w:rsid w:val="00500991"/>
    <w:rsid w:val="00503F4B"/>
    <w:rsid w:val="0050456D"/>
    <w:rsid w:val="00505F02"/>
    <w:rsid w:val="005107C6"/>
    <w:rsid w:val="0051234E"/>
    <w:rsid w:val="00513E85"/>
    <w:rsid w:val="005141DB"/>
    <w:rsid w:val="00516682"/>
    <w:rsid w:val="005166ED"/>
    <w:rsid w:val="00517E5D"/>
    <w:rsid w:val="005227ED"/>
    <w:rsid w:val="005234DE"/>
    <w:rsid w:val="005249C7"/>
    <w:rsid w:val="00524D8E"/>
    <w:rsid w:val="00525805"/>
    <w:rsid w:val="00526420"/>
    <w:rsid w:val="00530DA2"/>
    <w:rsid w:val="00531181"/>
    <w:rsid w:val="005356CC"/>
    <w:rsid w:val="00536222"/>
    <w:rsid w:val="00536391"/>
    <w:rsid w:val="0054197E"/>
    <w:rsid w:val="00544674"/>
    <w:rsid w:val="00545EC7"/>
    <w:rsid w:val="005522D1"/>
    <w:rsid w:val="0055448F"/>
    <w:rsid w:val="00560AB8"/>
    <w:rsid w:val="00562056"/>
    <w:rsid w:val="00564C79"/>
    <w:rsid w:val="0057057F"/>
    <w:rsid w:val="0057093C"/>
    <w:rsid w:val="005736C4"/>
    <w:rsid w:val="00574208"/>
    <w:rsid w:val="0057729E"/>
    <w:rsid w:val="00577720"/>
    <w:rsid w:val="00577F39"/>
    <w:rsid w:val="005816E6"/>
    <w:rsid w:val="005832F4"/>
    <w:rsid w:val="00591DE8"/>
    <w:rsid w:val="005927B1"/>
    <w:rsid w:val="0059366A"/>
    <w:rsid w:val="00596BDE"/>
    <w:rsid w:val="005A2D99"/>
    <w:rsid w:val="005A75E5"/>
    <w:rsid w:val="005B1D9E"/>
    <w:rsid w:val="005B1F62"/>
    <w:rsid w:val="005B4367"/>
    <w:rsid w:val="005B4E93"/>
    <w:rsid w:val="005B4F3A"/>
    <w:rsid w:val="005C2F82"/>
    <w:rsid w:val="005C3AC9"/>
    <w:rsid w:val="005C5F4F"/>
    <w:rsid w:val="005D0D28"/>
    <w:rsid w:val="005D1115"/>
    <w:rsid w:val="005D2003"/>
    <w:rsid w:val="005D2412"/>
    <w:rsid w:val="005D3619"/>
    <w:rsid w:val="005D4D40"/>
    <w:rsid w:val="005D7A8A"/>
    <w:rsid w:val="005D7B8C"/>
    <w:rsid w:val="005E2206"/>
    <w:rsid w:val="005E2E19"/>
    <w:rsid w:val="005E432E"/>
    <w:rsid w:val="005E5713"/>
    <w:rsid w:val="005E5D4F"/>
    <w:rsid w:val="005E6ECB"/>
    <w:rsid w:val="005F2FB6"/>
    <w:rsid w:val="005F3015"/>
    <w:rsid w:val="005F5FBD"/>
    <w:rsid w:val="005F72E1"/>
    <w:rsid w:val="00600030"/>
    <w:rsid w:val="0060003A"/>
    <w:rsid w:val="0060471F"/>
    <w:rsid w:val="00605067"/>
    <w:rsid w:val="006102CF"/>
    <w:rsid w:val="00611F16"/>
    <w:rsid w:val="00615638"/>
    <w:rsid w:val="0061581B"/>
    <w:rsid w:val="006159F3"/>
    <w:rsid w:val="00621C5D"/>
    <w:rsid w:val="00623408"/>
    <w:rsid w:val="006243BC"/>
    <w:rsid w:val="006250FD"/>
    <w:rsid w:val="00626569"/>
    <w:rsid w:val="00626D07"/>
    <w:rsid w:val="006274AA"/>
    <w:rsid w:val="006337CA"/>
    <w:rsid w:val="00633C4B"/>
    <w:rsid w:val="00634730"/>
    <w:rsid w:val="00637E89"/>
    <w:rsid w:val="0064073C"/>
    <w:rsid w:val="006414BA"/>
    <w:rsid w:val="00646AE8"/>
    <w:rsid w:val="00647042"/>
    <w:rsid w:val="0065229B"/>
    <w:rsid w:val="00653493"/>
    <w:rsid w:val="00653980"/>
    <w:rsid w:val="00655238"/>
    <w:rsid w:val="006574F5"/>
    <w:rsid w:val="00662C14"/>
    <w:rsid w:val="00663851"/>
    <w:rsid w:val="00663D21"/>
    <w:rsid w:val="00664470"/>
    <w:rsid w:val="00666604"/>
    <w:rsid w:val="00666FE8"/>
    <w:rsid w:val="006705DD"/>
    <w:rsid w:val="00673FCF"/>
    <w:rsid w:val="006746B1"/>
    <w:rsid w:val="00675673"/>
    <w:rsid w:val="00682AEE"/>
    <w:rsid w:val="0068521D"/>
    <w:rsid w:val="00687A7F"/>
    <w:rsid w:val="0069039E"/>
    <w:rsid w:val="00690900"/>
    <w:rsid w:val="00694737"/>
    <w:rsid w:val="00697389"/>
    <w:rsid w:val="00697487"/>
    <w:rsid w:val="00697AD9"/>
    <w:rsid w:val="006A1F3E"/>
    <w:rsid w:val="006A253A"/>
    <w:rsid w:val="006A3CE7"/>
    <w:rsid w:val="006A5746"/>
    <w:rsid w:val="006A6676"/>
    <w:rsid w:val="006B1F69"/>
    <w:rsid w:val="006B4688"/>
    <w:rsid w:val="006B5A3A"/>
    <w:rsid w:val="006C125F"/>
    <w:rsid w:val="006C235A"/>
    <w:rsid w:val="006C2D88"/>
    <w:rsid w:val="006C328B"/>
    <w:rsid w:val="006C3942"/>
    <w:rsid w:val="006C465D"/>
    <w:rsid w:val="006C5081"/>
    <w:rsid w:val="006C6598"/>
    <w:rsid w:val="006C69EC"/>
    <w:rsid w:val="006E1853"/>
    <w:rsid w:val="006E452D"/>
    <w:rsid w:val="006F1A69"/>
    <w:rsid w:val="006F1E9B"/>
    <w:rsid w:val="006F20A7"/>
    <w:rsid w:val="006F2EFD"/>
    <w:rsid w:val="006F42AA"/>
    <w:rsid w:val="006F70DC"/>
    <w:rsid w:val="006F7D18"/>
    <w:rsid w:val="00707367"/>
    <w:rsid w:val="007073B9"/>
    <w:rsid w:val="00712AC4"/>
    <w:rsid w:val="00713DC3"/>
    <w:rsid w:val="00716614"/>
    <w:rsid w:val="007214FA"/>
    <w:rsid w:val="0072211E"/>
    <w:rsid w:val="0072299A"/>
    <w:rsid w:val="0072359A"/>
    <w:rsid w:val="0072371C"/>
    <w:rsid w:val="00724461"/>
    <w:rsid w:val="0072646D"/>
    <w:rsid w:val="00731ABC"/>
    <w:rsid w:val="00732525"/>
    <w:rsid w:val="00733E05"/>
    <w:rsid w:val="00734C62"/>
    <w:rsid w:val="007360F0"/>
    <w:rsid w:val="0074772E"/>
    <w:rsid w:val="00751FA5"/>
    <w:rsid w:val="00752DA8"/>
    <w:rsid w:val="007551BC"/>
    <w:rsid w:val="0075606F"/>
    <w:rsid w:val="00756697"/>
    <w:rsid w:val="00761889"/>
    <w:rsid w:val="00762442"/>
    <w:rsid w:val="007627E8"/>
    <w:rsid w:val="007655F7"/>
    <w:rsid w:val="00765691"/>
    <w:rsid w:val="00767A05"/>
    <w:rsid w:val="007759B0"/>
    <w:rsid w:val="00780461"/>
    <w:rsid w:val="00785540"/>
    <w:rsid w:val="00785E9B"/>
    <w:rsid w:val="00786A37"/>
    <w:rsid w:val="0079209E"/>
    <w:rsid w:val="00793F40"/>
    <w:rsid w:val="007A2B43"/>
    <w:rsid w:val="007A46FC"/>
    <w:rsid w:val="007B05F8"/>
    <w:rsid w:val="007B132E"/>
    <w:rsid w:val="007B1579"/>
    <w:rsid w:val="007B1A34"/>
    <w:rsid w:val="007B4399"/>
    <w:rsid w:val="007B4C55"/>
    <w:rsid w:val="007B5A4D"/>
    <w:rsid w:val="007B6FCF"/>
    <w:rsid w:val="007C05C8"/>
    <w:rsid w:val="007C0890"/>
    <w:rsid w:val="007C11E5"/>
    <w:rsid w:val="007C36F0"/>
    <w:rsid w:val="007C566D"/>
    <w:rsid w:val="007C5887"/>
    <w:rsid w:val="007C6E9A"/>
    <w:rsid w:val="007C7E86"/>
    <w:rsid w:val="007D0E7A"/>
    <w:rsid w:val="007D2786"/>
    <w:rsid w:val="007D41A2"/>
    <w:rsid w:val="007D4A48"/>
    <w:rsid w:val="007E039F"/>
    <w:rsid w:val="007E084B"/>
    <w:rsid w:val="007E0E09"/>
    <w:rsid w:val="007E4C9F"/>
    <w:rsid w:val="007E4CB9"/>
    <w:rsid w:val="007E6B85"/>
    <w:rsid w:val="007E765F"/>
    <w:rsid w:val="007F2BAC"/>
    <w:rsid w:val="007F4513"/>
    <w:rsid w:val="0080110D"/>
    <w:rsid w:val="00802415"/>
    <w:rsid w:val="00802C74"/>
    <w:rsid w:val="00804502"/>
    <w:rsid w:val="008048CE"/>
    <w:rsid w:val="00807289"/>
    <w:rsid w:val="008135DC"/>
    <w:rsid w:val="0081545D"/>
    <w:rsid w:val="00820C29"/>
    <w:rsid w:val="00823951"/>
    <w:rsid w:val="00826FB1"/>
    <w:rsid w:val="008276C9"/>
    <w:rsid w:val="00830570"/>
    <w:rsid w:val="00831012"/>
    <w:rsid w:val="00831518"/>
    <w:rsid w:val="008336B8"/>
    <w:rsid w:val="00833E64"/>
    <w:rsid w:val="0083523B"/>
    <w:rsid w:val="0084180B"/>
    <w:rsid w:val="0084227F"/>
    <w:rsid w:val="00843318"/>
    <w:rsid w:val="00844C72"/>
    <w:rsid w:val="0084520D"/>
    <w:rsid w:val="00854A91"/>
    <w:rsid w:val="008574F6"/>
    <w:rsid w:val="008619EA"/>
    <w:rsid w:val="00871A1E"/>
    <w:rsid w:val="008727B6"/>
    <w:rsid w:val="00874C65"/>
    <w:rsid w:val="00877058"/>
    <w:rsid w:val="00882403"/>
    <w:rsid w:val="008933BB"/>
    <w:rsid w:val="00896030"/>
    <w:rsid w:val="008A559D"/>
    <w:rsid w:val="008A5AF3"/>
    <w:rsid w:val="008A7A7E"/>
    <w:rsid w:val="008B1153"/>
    <w:rsid w:val="008B1F78"/>
    <w:rsid w:val="008B240A"/>
    <w:rsid w:val="008C2163"/>
    <w:rsid w:val="008C2230"/>
    <w:rsid w:val="008C2D43"/>
    <w:rsid w:val="008C32FD"/>
    <w:rsid w:val="008C4AF8"/>
    <w:rsid w:val="008C6B8B"/>
    <w:rsid w:val="008C74E5"/>
    <w:rsid w:val="008D300A"/>
    <w:rsid w:val="008D3F52"/>
    <w:rsid w:val="008D771B"/>
    <w:rsid w:val="008E2A19"/>
    <w:rsid w:val="008E2DC5"/>
    <w:rsid w:val="008E3E74"/>
    <w:rsid w:val="008E4246"/>
    <w:rsid w:val="008E4E71"/>
    <w:rsid w:val="008E6585"/>
    <w:rsid w:val="008E6968"/>
    <w:rsid w:val="008F3FFF"/>
    <w:rsid w:val="008F4C26"/>
    <w:rsid w:val="009001CE"/>
    <w:rsid w:val="00902539"/>
    <w:rsid w:val="00902D56"/>
    <w:rsid w:val="00903BC3"/>
    <w:rsid w:val="009047A3"/>
    <w:rsid w:val="00905829"/>
    <w:rsid w:val="0090630F"/>
    <w:rsid w:val="00906B67"/>
    <w:rsid w:val="0091453B"/>
    <w:rsid w:val="00916132"/>
    <w:rsid w:val="00917D6F"/>
    <w:rsid w:val="00920584"/>
    <w:rsid w:val="00920BAD"/>
    <w:rsid w:val="009229C9"/>
    <w:rsid w:val="009236B2"/>
    <w:rsid w:val="00923D85"/>
    <w:rsid w:val="009333EF"/>
    <w:rsid w:val="0093387C"/>
    <w:rsid w:val="00933B8F"/>
    <w:rsid w:val="009345F6"/>
    <w:rsid w:val="009353C5"/>
    <w:rsid w:val="00935E69"/>
    <w:rsid w:val="00935F12"/>
    <w:rsid w:val="00937C77"/>
    <w:rsid w:val="00940AC3"/>
    <w:rsid w:val="00940CF0"/>
    <w:rsid w:val="0094229B"/>
    <w:rsid w:val="00942A8C"/>
    <w:rsid w:val="00942BA0"/>
    <w:rsid w:val="00942E83"/>
    <w:rsid w:val="0094432E"/>
    <w:rsid w:val="00947061"/>
    <w:rsid w:val="00953739"/>
    <w:rsid w:val="00955F10"/>
    <w:rsid w:val="0095708D"/>
    <w:rsid w:val="00957657"/>
    <w:rsid w:val="0095794D"/>
    <w:rsid w:val="009617DB"/>
    <w:rsid w:val="00962326"/>
    <w:rsid w:val="00963369"/>
    <w:rsid w:val="00964C50"/>
    <w:rsid w:val="009661FE"/>
    <w:rsid w:val="00974BA9"/>
    <w:rsid w:val="00976882"/>
    <w:rsid w:val="00976D60"/>
    <w:rsid w:val="00983787"/>
    <w:rsid w:val="009854BD"/>
    <w:rsid w:val="00990731"/>
    <w:rsid w:val="00991C48"/>
    <w:rsid w:val="00994E29"/>
    <w:rsid w:val="009A15E8"/>
    <w:rsid w:val="009A3E2B"/>
    <w:rsid w:val="009A695D"/>
    <w:rsid w:val="009A7447"/>
    <w:rsid w:val="009B189E"/>
    <w:rsid w:val="009B324C"/>
    <w:rsid w:val="009B38FB"/>
    <w:rsid w:val="009B3B92"/>
    <w:rsid w:val="009B4786"/>
    <w:rsid w:val="009B76BA"/>
    <w:rsid w:val="009B786F"/>
    <w:rsid w:val="009C1D6F"/>
    <w:rsid w:val="009C2344"/>
    <w:rsid w:val="009C3AEC"/>
    <w:rsid w:val="009C53DD"/>
    <w:rsid w:val="009D02DD"/>
    <w:rsid w:val="009D2B00"/>
    <w:rsid w:val="009E1040"/>
    <w:rsid w:val="009E3E1F"/>
    <w:rsid w:val="009E5023"/>
    <w:rsid w:val="009E568C"/>
    <w:rsid w:val="009E6BB9"/>
    <w:rsid w:val="009F290E"/>
    <w:rsid w:val="009F33E5"/>
    <w:rsid w:val="009F6068"/>
    <w:rsid w:val="009F690D"/>
    <w:rsid w:val="009F7A8B"/>
    <w:rsid w:val="009F7E4D"/>
    <w:rsid w:val="00A04706"/>
    <w:rsid w:val="00A06ED2"/>
    <w:rsid w:val="00A10109"/>
    <w:rsid w:val="00A12EE4"/>
    <w:rsid w:val="00A2630C"/>
    <w:rsid w:val="00A269BF"/>
    <w:rsid w:val="00A26C50"/>
    <w:rsid w:val="00A30F18"/>
    <w:rsid w:val="00A3263C"/>
    <w:rsid w:val="00A36D46"/>
    <w:rsid w:val="00A37B39"/>
    <w:rsid w:val="00A4175B"/>
    <w:rsid w:val="00A41FF3"/>
    <w:rsid w:val="00A4294D"/>
    <w:rsid w:val="00A42F14"/>
    <w:rsid w:val="00A45BD3"/>
    <w:rsid w:val="00A5327C"/>
    <w:rsid w:val="00A538DC"/>
    <w:rsid w:val="00A55ACD"/>
    <w:rsid w:val="00A56B98"/>
    <w:rsid w:val="00A56F43"/>
    <w:rsid w:val="00A57AFD"/>
    <w:rsid w:val="00A6020D"/>
    <w:rsid w:val="00A61585"/>
    <w:rsid w:val="00A64A57"/>
    <w:rsid w:val="00A64FE1"/>
    <w:rsid w:val="00A65C2E"/>
    <w:rsid w:val="00A66B40"/>
    <w:rsid w:val="00A67249"/>
    <w:rsid w:val="00A67B78"/>
    <w:rsid w:val="00A744DD"/>
    <w:rsid w:val="00A76142"/>
    <w:rsid w:val="00A7777E"/>
    <w:rsid w:val="00A77CBC"/>
    <w:rsid w:val="00A81364"/>
    <w:rsid w:val="00A85FFB"/>
    <w:rsid w:val="00A9059A"/>
    <w:rsid w:val="00A91EC4"/>
    <w:rsid w:val="00A937A8"/>
    <w:rsid w:val="00A950EB"/>
    <w:rsid w:val="00A950FB"/>
    <w:rsid w:val="00A979F7"/>
    <w:rsid w:val="00AA2829"/>
    <w:rsid w:val="00AA2EF1"/>
    <w:rsid w:val="00AA41D5"/>
    <w:rsid w:val="00AB4B94"/>
    <w:rsid w:val="00AC06BE"/>
    <w:rsid w:val="00AC098D"/>
    <w:rsid w:val="00AC0B6C"/>
    <w:rsid w:val="00AC1A41"/>
    <w:rsid w:val="00AC2E82"/>
    <w:rsid w:val="00AD0785"/>
    <w:rsid w:val="00AD0E74"/>
    <w:rsid w:val="00AD1356"/>
    <w:rsid w:val="00AD1DDB"/>
    <w:rsid w:val="00AD1EB5"/>
    <w:rsid w:val="00AD2EC4"/>
    <w:rsid w:val="00AD3FE1"/>
    <w:rsid w:val="00AE00B3"/>
    <w:rsid w:val="00AE1609"/>
    <w:rsid w:val="00AE22FC"/>
    <w:rsid w:val="00AE2F69"/>
    <w:rsid w:val="00AE378C"/>
    <w:rsid w:val="00AE6730"/>
    <w:rsid w:val="00AF3517"/>
    <w:rsid w:val="00AF58DF"/>
    <w:rsid w:val="00AF5F8B"/>
    <w:rsid w:val="00B02C15"/>
    <w:rsid w:val="00B054FB"/>
    <w:rsid w:val="00B14013"/>
    <w:rsid w:val="00B14197"/>
    <w:rsid w:val="00B14F09"/>
    <w:rsid w:val="00B2068A"/>
    <w:rsid w:val="00B211DB"/>
    <w:rsid w:val="00B22B42"/>
    <w:rsid w:val="00B24F33"/>
    <w:rsid w:val="00B2720A"/>
    <w:rsid w:val="00B27C53"/>
    <w:rsid w:val="00B31C48"/>
    <w:rsid w:val="00B33149"/>
    <w:rsid w:val="00B3391D"/>
    <w:rsid w:val="00B33CDB"/>
    <w:rsid w:val="00B3430D"/>
    <w:rsid w:val="00B34FA3"/>
    <w:rsid w:val="00B43E3D"/>
    <w:rsid w:val="00B4443C"/>
    <w:rsid w:val="00B4462A"/>
    <w:rsid w:val="00B46131"/>
    <w:rsid w:val="00B5147C"/>
    <w:rsid w:val="00B5449B"/>
    <w:rsid w:val="00B6065E"/>
    <w:rsid w:val="00B610FE"/>
    <w:rsid w:val="00B61D37"/>
    <w:rsid w:val="00B66ED4"/>
    <w:rsid w:val="00B70996"/>
    <w:rsid w:val="00B71373"/>
    <w:rsid w:val="00B7264A"/>
    <w:rsid w:val="00B75403"/>
    <w:rsid w:val="00B813EC"/>
    <w:rsid w:val="00B8186E"/>
    <w:rsid w:val="00B8298A"/>
    <w:rsid w:val="00B83331"/>
    <w:rsid w:val="00B8674B"/>
    <w:rsid w:val="00B87E72"/>
    <w:rsid w:val="00B90BEB"/>
    <w:rsid w:val="00B95231"/>
    <w:rsid w:val="00B95273"/>
    <w:rsid w:val="00B955E6"/>
    <w:rsid w:val="00B960A2"/>
    <w:rsid w:val="00BA1C90"/>
    <w:rsid w:val="00BA537D"/>
    <w:rsid w:val="00BA5E17"/>
    <w:rsid w:val="00BA7596"/>
    <w:rsid w:val="00BB1E75"/>
    <w:rsid w:val="00BB23DB"/>
    <w:rsid w:val="00BB3329"/>
    <w:rsid w:val="00BB382C"/>
    <w:rsid w:val="00BB3A11"/>
    <w:rsid w:val="00BC258A"/>
    <w:rsid w:val="00BC66C4"/>
    <w:rsid w:val="00BD073A"/>
    <w:rsid w:val="00BD33B8"/>
    <w:rsid w:val="00BD545A"/>
    <w:rsid w:val="00BD772B"/>
    <w:rsid w:val="00BE3F4B"/>
    <w:rsid w:val="00BE4CBC"/>
    <w:rsid w:val="00BF1765"/>
    <w:rsid w:val="00BF51B0"/>
    <w:rsid w:val="00BF7461"/>
    <w:rsid w:val="00C01DF6"/>
    <w:rsid w:val="00C0314D"/>
    <w:rsid w:val="00C0372C"/>
    <w:rsid w:val="00C0411B"/>
    <w:rsid w:val="00C056B9"/>
    <w:rsid w:val="00C07E6B"/>
    <w:rsid w:val="00C11212"/>
    <w:rsid w:val="00C12C47"/>
    <w:rsid w:val="00C13BF8"/>
    <w:rsid w:val="00C22B9E"/>
    <w:rsid w:val="00C27A07"/>
    <w:rsid w:val="00C27CCE"/>
    <w:rsid w:val="00C3045C"/>
    <w:rsid w:val="00C317BF"/>
    <w:rsid w:val="00C3631B"/>
    <w:rsid w:val="00C36C4C"/>
    <w:rsid w:val="00C36DAA"/>
    <w:rsid w:val="00C4066D"/>
    <w:rsid w:val="00C43710"/>
    <w:rsid w:val="00C441AD"/>
    <w:rsid w:val="00C45A41"/>
    <w:rsid w:val="00C45B58"/>
    <w:rsid w:val="00C5056E"/>
    <w:rsid w:val="00C541FD"/>
    <w:rsid w:val="00C5482A"/>
    <w:rsid w:val="00C55A37"/>
    <w:rsid w:val="00C6265B"/>
    <w:rsid w:val="00C62F4A"/>
    <w:rsid w:val="00C63F29"/>
    <w:rsid w:val="00C64389"/>
    <w:rsid w:val="00C648E6"/>
    <w:rsid w:val="00C653B9"/>
    <w:rsid w:val="00C65E54"/>
    <w:rsid w:val="00C66B8D"/>
    <w:rsid w:val="00C67C83"/>
    <w:rsid w:val="00C739D8"/>
    <w:rsid w:val="00C80CA0"/>
    <w:rsid w:val="00C823DE"/>
    <w:rsid w:val="00C85D46"/>
    <w:rsid w:val="00C877A6"/>
    <w:rsid w:val="00C87A02"/>
    <w:rsid w:val="00C87BAD"/>
    <w:rsid w:val="00C90BF3"/>
    <w:rsid w:val="00C92187"/>
    <w:rsid w:val="00C929FF"/>
    <w:rsid w:val="00C92FCC"/>
    <w:rsid w:val="00C93D68"/>
    <w:rsid w:val="00C9422B"/>
    <w:rsid w:val="00C94599"/>
    <w:rsid w:val="00C96278"/>
    <w:rsid w:val="00C9683D"/>
    <w:rsid w:val="00C979D3"/>
    <w:rsid w:val="00C97E85"/>
    <w:rsid w:val="00CA0DD3"/>
    <w:rsid w:val="00CA3C9A"/>
    <w:rsid w:val="00CA60B3"/>
    <w:rsid w:val="00CA6532"/>
    <w:rsid w:val="00CB0190"/>
    <w:rsid w:val="00CB4FE3"/>
    <w:rsid w:val="00CC1438"/>
    <w:rsid w:val="00CC226A"/>
    <w:rsid w:val="00CC7B12"/>
    <w:rsid w:val="00CD1054"/>
    <w:rsid w:val="00CD23A9"/>
    <w:rsid w:val="00CD7282"/>
    <w:rsid w:val="00CE040B"/>
    <w:rsid w:val="00CE0510"/>
    <w:rsid w:val="00CE4118"/>
    <w:rsid w:val="00CE4FE5"/>
    <w:rsid w:val="00CE5594"/>
    <w:rsid w:val="00CE7281"/>
    <w:rsid w:val="00CF1FF2"/>
    <w:rsid w:val="00CF321C"/>
    <w:rsid w:val="00CF64C2"/>
    <w:rsid w:val="00CF6D2F"/>
    <w:rsid w:val="00CF7FA6"/>
    <w:rsid w:val="00D016B4"/>
    <w:rsid w:val="00D04015"/>
    <w:rsid w:val="00D100D0"/>
    <w:rsid w:val="00D11B81"/>
    <w:rsid w:val="00D13926"/>
    <w:rsid w:val="00D15090"/>
    <w:rsid w:val="00D156B2"/>
    <w:rsid w:val="00D17226"/>
    <w:rsid w:val="00D17932"/>
    <w:rsid w:val="00D1796C"/>
    <w:rsid w:val="00D20B88"/>
    <w:rsid w:val="00D24A4E"/>
    <w:rsid w:val="00D25A14"/>
    <w:rsid w:val="00D27D03"/>
    <w:rsid w:val="00D30DC0"/>
    <w:rsid w:val="00D314BF"/>
    <w:rsid w:val="00D31632"/>
    <w:rsid w:val="00D3525B"/>
    <w:rsid w:val="00D35A6A"/>
    <w:rsid w:val="00D37EEF"/>
    <w:rsid w:val="00D449D8"/>
    <w:rsid w:val="00D52CBB"/>
    <w:rsid w:val="00D569A5"/>
    <w:rsid w:val="00D5793E"/>
    <w:rsid w:val="00D6005E"/>
    <w:rsid w:val="00D62BDC"/>
    <w:rsid w:val="00D6629A"/>
    <w:rsid w:val="00D676F5"/>
    <w:rsid w:val="00D73DC7"/>
    <w:rsid w:val="00D76B69"/>
    <w:rsid w:val="00D76B8D"/>
    <w:rsid w:val="00D80143"/>
    <w:rsid w:val="00D8077D"/>
    <w:rsid w:val="00D8081B"/>
    <w:rsid w:val="00D830EE"/>
    <w:rsid w:val="00D86F61"/>
    <w:rsid w:val="00D8787E"/>
    <w:rsid w:val="00D917FC"/>
    <w:rsid w:val="00D91F4F"/>
    <w:rsid w:val="00D91FD9"/>
    <w:rsid w:val="00D9253B"/>
    <w:rsid w:val="00D9401A"/>
    <w:rsid w:val="00D94AC7"/>
    <w:rsid w:val="00DA03AF"/>
    <w:rsid w:val="00DA0E5C"/>
    <w:rsid w:val="00DA2F02"/>
    <w:rsid w:val="00DA45D8"/>
    <w:rsid w:val="00DA58E5"/>
    <w:rsid w:val="00DA6365"/>
    <w:rsid w:val="00DA6EEB"/>
    <w:rsid w:val="00DA7502"/>
    <w:rsid w:val="00DA7ED3"/>
    <w:rsid w:val="00DB0620"/>
    <w:rsid w:val="00DB0821"/>
    <w:rsid w:val="00DB0FC6"/>
    <w:rsid w:val="00DC1134"/>
    <w:rsid w:val="00DC75AD"/>
    <w:rsid w:val="00DD595D"/>
    <w:rsid w:val="00DE027C"/>
    <w:rsid w:val="00DE0A37"/>
    <w:rsid w:val="00DE71F6"/>
    <w:rsid w:val="00DE7F93"/>
    <w:rsid w:val="00DF2734"/>
    <w:rsid w:val="00DF2A9E"/>
    <w:rsid w:val="00DF361B"/>
    <w:rsid w:val="00DF39D6"/>
    <w:rsid w:val="00DF40A9"/>
    <w:rsid w:val="00DF5A22"/>
    <w:rsid w:val="00DF6262"/>
    <w:rsid w:val="00DF6FA1"/>
    <w:rsid w:val="00DF76A0"/>
    <w:rsid w:val="00E00E00"/>
    <w:rsid w:val="00E01E9D"/>
    <w:rsid w:val="00E02ABA"/>
    <w:rsid w:val="00E039C1"/>
    <w:rsid w:val="00E04C8D"/>
    <w:rsid w:val="00E05653"/>
    <w:rsid w:val="00E068EF"/>
    <w:rsid w:val="00E1042A"/>
    <w:rsid w:val="00E10883"/>
    <w:rsid w:val="00E13812"/>
    <w:rsid w:val="00E15EB9"/>
    <w:rsid w:val="00E165A6"/>
    <w:rsid w:val="00E20A17"/>
    <w:rsid w:val="00E2372C"/>
    <w:rsid w:val="00E24067"/>
    <w:rsid w:val="00E2416C"/>
    <w:rsid w:val="00E252EB"/>
    <w:rsid w:val="00E3016A"/>
    <w:rsid w:val="00E329CE"/>
    <w:rsid w:val="00E32E45"/>
    <w:rsid w:val="00E349BC"/>
    <w:rsid w:val="00E35338"/>
    <w:rsid w:val="00E368A3"/>
    <w:rsid w:val="00E37189"/>
    <w:rsid w:val="00E37FA4"/>
    <w:rsid w:val="00E41727"/>
    <w:rsid w:val="00E42442"/>
    <w:rsid w:val="00E44444"/>
    <w:rsid w:val="00E45837"/>
    <w:rsid w:val="00E47649"/>
    <w:rsid w:val="00E47CB9"/>
    <w:rsid w:val="00E5021C"/>
    <w:rsid w:val="00E50E2B"/>
    <w:rsid w:val="00E52679"/>
    <w:rsid w:val="00E55E8E"/>
    <w:rsid w:val="00E5612A"/>
    <w:rsid w:val="00E57C5B"/>
    <w:rsid w:val="00E6005D"/>
    <w:rsid w:val="00E600AF"/>
    <w:rsid w:val="00E608A2"/>
    <w:rsid w:val="00E60EA5"/>
    <w:rsid w:val="00E62277"/>
    <w:rsid w:val="00E63A59"/>
    <w:rsid w:val="00E66D64"/>
    <w:rsid w:val="00E67E8D"/>
    <w:rsid w:val="00E7113D"/>
    <w:rsid w:val="00E714AA"/>
    <w:rsid w:val="00E72F07"/>
    <w:rsid w:val="00E75ABD"/>
    <w:rsid w:val="00E81CFB"/>
    <w:rsid w:val="00E82158"/>
    <w:rsid w:val="00E84D6F"/>
    <w:rsid w:val="00E8574E"/>
    <w:rsid w:val="00E87284"/>
    <w:rsid w:val="00E87DA9"/>
    <w:rsid w:val="00E913FD"/>
    <w:rsid w:val="00E91E1F"/>
    <w:rsid w:val="00E921DB"/>
    <w:rsid w:val="00E948E3"/>
    <w:rsid w:val="00E95ACC"/>
    <w:rsid w:val="00E95EB1"/>
    <w:rsid w:val="00EA024F"/>
    <w:rsid w:val="00EA189D"/>
    <w:rsid w:val="00EA44C3"/>
    <w:rsid w:val="00EA4841"/>
    <w:rsid w:val="00EB112A"/>
    <w:rsid w:val="00EB38E6"/>
    <w:rsid w:val="00EB46D6"/>
    <w:rsid w:val="00EB4F22"/>
    <w:rsid w:val="00EB538E"/>
    <w:rsid w:val="00EB79CB"/>
    <w:rsid w:val="00EC04CF"/>
    <w:rsid w:val="00EC1296"/>
    <w:rsid w:val="00EC4D9E"/>
    <w:rsid w:val="00ED273E"/>
    <w:rsid w:val="00ED2825"/>
    <w:rsid w:val="00ED712F"/>
    <w:rsid w:val="00ED7307"/>
    <w:rsid w:val="00EE5B26"/>
    <w:rsid w:val="00EF0FC0"/>
    <w:rsid w:val="00EF180D"/>
    <w:rsid w:val="00EF2C1D"/>
    <w:rsid w:val="00EF3C74"/>
    <w:rsid w:val="00EF4E83"/>
    <w:rsid w:val="00EF5096"/>
    <w:rsid w:val="00EF58E7"/>
    <w:rsid w:val="00EF6D89"/>
    <w:rsid w:val="00EF7021"/>
    <w:rsid w:val="00F00FD3"/>
    <w:rsid w:val="00F014DE"/>
    <w:rsid w:val="00F01920"/>
    <w:rsid w:val="00F02762"/>
    <w:rsid w:val="00F02E36"/>
    <w:rsid w:val="00F03BD3"/>
    <w:rsid w:val="00F042B1"/>
    <w:rsid w:val="00F07ACF"/>
    <w:rsid w:val="00F07D55"/>
    <w:rsid w:val="00F10734"/>
    <w:rsid w:val="00F10AAB"/>
    <w:rsid w:val="00F12505"/>
    <w:rsid w:val="00F14398"/>
    <w:rsid w:val="00F16F6D"/>
    <w:rsid w:val="00F20BEE"/>
    <w:rsid w:val="00F2447C"/>
    <w:rsid w:val="00F2518F"/>
    <w:rsid w:val="00F25D53"/>
    <w:rsid w:val="00F27DF1"/>
    <w:rsid w:val="00F30C9C"/>
    <w:rsid w:val="00F325FE"/>
    <w:rsid w:val="00F326F6"/>
    <w:rsid w:val="00F34418"/>
    <w:rsid w:val="00F36CEB"/>
    <w:rsid w:val="00F37552"/>
    <w:rsid w:val="00F40ED2"/>
    <w:rsid w:val="00F41562"/>
    <w:rsid w:val="00F44486"/>
    <w:rsid w:val="00F47467"/>
    <w:rsid w:val="00F478D9"/>
    <w:rsid w:val="00F50A55"/>
    <w:rsid w:val="00F511A3"/>
    <w:rsid w:val="00F534B5"/>
    <w:rsid w:val="00F601BD"/>
    <w:rsid w:val="00F60466"/>
    <w:rsid w:val="00F60E0D"/>
    <w:rsid w:val="00F7105B"/>
    <w:rsid w:val="00F737EF"/>
    <w:rsid w:val="00F76414"/>
    <w:rsid w:val="00F81FCE"/>
    <w:rsid w:val="00F84BA4"/>
    <w:rsid w:val="00F85EED"/>
    <w:rsid w:val="00F92056"/>
    <w:rsid w:val="00FA0349"/>
    <w:rsid w:val="00FA14A7"/>
    <w:rsid w:val="00FA607A"/>
    <w:rsid w:val="00FA6A7B"/>
    <w:rsid w:val="00FB04BA"/>
    <w:rsid w:val="00FB196A"/>
    <w:rsid w:val="00FB1E8E"/>
    <w:rsid w:val="00FB1F1D"/>
    <w:rsid w:val="00FB290E"/>
    <w:rsid w:val="00FB4C28"/>
    <w:rsid w:val="00FB54C8"/>
    <w:rsid w:val="00FB57E0"/>
    <w:rsid w:val="00FB58A9"/>
    <w:rsid w:val="00FB6E93"/>
    <w:rsid w:val="00FB780F"/>
    <w:rsid w:val="00FC02EF"/>
    <w:rsid w:val="00FC0B1F"/>
    <w:rsid w:val="00FC1C5F"/>
    <w:rsid w:val="00FC26D7"/>
    <w:rsid w:val="00FC5036"/>
    <w:rsid w:val="00FC5433"/>
    <w:rsid w:val="00FD14C7"/>
    <w:rsid w:val="00FD14E9"/>
    <w:rsid w:val="00FD2EE0"/>
    <w:rsid w:val="00FD3233"/>
    <w:rsid w:val="00FD7C5B"/>
    <w:rsid w:val="00FE34A2"/>
    <w:rsid w:val="00FE410C"/>
    <w:rsid w:val="00FE50B6"/>
    <w:rsid w:val="00FE54F6"/>
    <w:rsid w:val="00FE644E"/>
    <w:rsid w:val="00FE6A0B"/>
    <w:rsid w:val="00FE7342"/>
    <w:rsid w:val="00FF159E"/>
    <w:rsid w:val="00FF1E92"/>
    <w:rsid w:val="00FF3615"/>
    <w:rsid w:val="00FF501B"/>
    <w:rsid w:val="00FF6675"/>
    <w:rsid w:val="00FF6BF7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C9F01"/>
  <w15:chartTrackingRefBased/>
  <w15:docId w15:val="{F203A755-D0A5-4502-AF08-F421C724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CompanyName">
    <w:name w:val="Company Name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E05653"/>
    <w:rPr>
      <w:rFonts w:eastAsiaTheme="minorEastAsia" w:cs="Times New Roman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customStyle="1" w:styleId="HeaderChar">
    <w:name w:val="Header Char"/>
    <w:basedOn w:val="DefaultParagraphFont"/>
    <w:link w:val="Header"/>
    <w:uiPriority w:val="99"/>
    <w:rsid w:val="00E05653"/>
    <w:rPr>
      <w:rFonts w:eastAsiaTheme="minorEastAsia" w:cs="Times New Roman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389"/>
    <w:rPr>
      <w:rFonts w:eastAsiaTheme="minorEastAsia" w:cs="Times New Roman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389"/>
    <w:rPr>
      <w:rFonts w:eastAsiaTheme="minorEastAsia" w:cs="Times New Roman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89"/>
    <w:rPr>
      <w:rFonts w:eastAsiaTheme="minorEastAsia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7389"/>
    <w:rPr>
      <w:rFonts w:eastAsiaTheme="minorEastAsia" w:cs="Times New Roman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389"/>
    <w:rPr>
      <w:rFonts w:eastAsiaTheme="minorEastAsia" w:cs="Times New Roman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TORRES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055DCCF9224392B4C9524232DE6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72CDE-49F3-473A-834C-1AA8DF30421B}"/>
      </w:docPartPr>
      <w:docPartBody>
        <w:p w:rsidR="00C06056" w:rsidRDefault="001A2FA9">
          <w:pPr>
            <w:pStyle w:val="E6055DCCF9224392B4C9524232DE647A"/>
          </w:pPr>
          <w:r>
            <w:t>Memo</w:t>
          </w:r>
        </w:p>
      </w:docPartBody>
    </w:docPart>
    <w:docPart>
      <w:docPartPr>
        <w:name w:val="3F8A59CD9BB949608709E033A1E63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E6A08-480C-4EDD-83BE-9534500A8312}"/>
      </w:docPartPr>
      <w:docPartBody>
        <w:p w:rsidR="000F5400" w:rsidRDefault="00DD44E6" w:rsidP="00DD44E6">
          <w:pPr>
            <w:pStyle w:val="3F8A59CD9BB949608709E033A1E635D3"/>
          </w:pPr>
          <w:r w:rsidRPr="006F57FD">
            <w:t>To:</w:t>
          </w:r>
        </w:p>
      </w:docPartBody>
    </w:docPart>
    <w:docPart>
      <w:docPartPr>
        <w:name w:val="E2D5BB043C5C476F9D01337500FF2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7448F-490D-4C3C-8706-0D0AC2FD3E35}"/>
      </w:docPartPr>
      <w:docPartBody>
        <w:p w:rsidR="000F5400" w:rsidRDefault="00DD44E6" w:rsidP="00DD44E6">
          <w:pPr>
            <w:pStyle w:val="E2D5BB043C5C476F9D01337500FF2CB6"/>
          </w:pPr>
          <w:r w:rsidRPr="006F57FD">
            <w:t>From:</w:t>
          </w:r>
        </w:p>
      </w:docPartBody>
    </w:docPart>
    <w:docPart>
      <w:docPartPr>
        <w:name w:val="1B984818CA76419FB82BCB8AA01A2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E9E15-905A-4D69-B071-9AE77D18E52A}"/>
      </w:docPartPr>
      <w:docPartBody>
        <w:p w:rsidR="000F5400" w:rsidRDefault="00DD44E6" w:rsidP="00DD44E6">
          <w:pPr>
            <w:pStyle w:val="1B984818CA76419FB82BCB8AA01A2565"/>
          </w:pPr>
          <w:r w:rsidRPr="006F57FD">
            <w:t>Date:</w:t>
          </w:r>
        </w:p>
      </w:docPartBody>
    </w:docPart>
    <w:docPart>
      <w:docPartPr>
        <w:name w:val="70D993D37E334941A771F65368F09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1E6D1-CCA3-4B12-B924-46141ACC9EEB}"/>
      </w:docPartPr>
      <w:docPartBody>
        <w:p w:rsidR="000F5400" w:rsidRDefault="00DD44E6" w:rsidP="00DD44E6">
          <w:pPr>
            <w:pStyle w:val="70D993D37E334941A771F65368F099D0"/>
          </w:pPr>
          <w:r w:rsidRPr="006F57FD">
            <w:t>Re: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A9"/>
    <w:rsid w:val="0000285C"/>
    <w:rsid w:val="00002E19"/>
    <w:rsid w:val="00004AB4"/>
    <w:rsid w:val="000248D2"/>
    <w:rsid w:val="000328DE"/>
    <w:rsid w:val="00036976"/>
    <w:rsid w:val="000506D0"/>
    <w:rsid w:val="000749A2"/>
    <w:rsid w:val="00075540"/>
    <w:rsid w:val="00075BB0"/>
    <w:rsid w:val="000915FE"/>
    <w:rsid w:val="00094F18"/>
    <w:rsid w:val="000A2127"/>
    <w:rsid w:val="000A57F7"/>
    <w:rsid w:val="000A704C"/>
    <w:rsid w:val="000B0FEF"/>
    <w:rsid w:val="000C0E0A"/>
    <w:rsid w:val="000C1F06"/>
    <w:rsid w:val="000C4AB7"/>
    <w:rsid w:val="000D0265"/>
    <w:rsid w:val="000D5038"/>
    <w:rsid w:val="000D7B39"/>
    <w:rsid w:val="000E0AB3"/>
    <w:rsid w:val="000F5400"/>
    <w:rsid w:val="00116333"/>
    <w:rsid w:val="00116E3C"/>
    <w:rsid w:val="00116F09"/>
    <w:rsid w:val="0012276C"/>
    <w:rsid w:val="001279D1"/>
    <w:rsid w:val="00130FD7"/>
    <w:rsid w:val="00131306"/>
    <w:rsid w:val="001534B5"/>
    <w:rsid w:val="00175B0F"/>
    <w:rsid w:val="00177904"/>
    <w:rsid w:val="001802B0"/>
    <w:rsid w:val="00186C61"/>
    <w:rsid w:val="00197B0F"/>
    <w:rsid w:val="001A2FA9"/>
    <w:rsid w:val="001B1415"/>
    <w:rsid w:val="001C16C7"/>
    <w:rsid w:val="001C7E40"/>
    <w:rsid w:val="001D594B"/>
    <w:rsid w:val="001E1F91"/>
    <w:rsid w:val="001E3D85"/>
    <w:rsid w:val="001E7A03"/>
    <w:rsid w:val="001F69CC"/>
    <w:rsid w:val="00205731"/>
    <w:rsid w:val="00215E60"/>
    <w:rsid w:val="00215F93"/>
    <w:rsid w:val="002229A9"/>
    <w:rsid w:val="0024289D"/>
    <w:rsid w:val="00243154"/>
    <w:rsid w:val="00246401"/>
    <w:rsid w:val="0027167B"/>
    <w:rsid w:val="002742FE"/>
    <w:rsid w:val="0027493B"/>
    <w:rsid w:val="00277E01"/>
    <w:rsid w:val="002819C2"/>
    <w:rsid w:val="0028679D"/>
    <w:rsid w:val="0028780F"/>
    <w:rsid w:val="00290BFA"/>
    <w:rsid w:val="00296A95"/>
    <w:rsid w:val="002B0AFA"/>
    <w:rsid w:val="002B202C"/>
    <w:rsid w:val="002B68AE"/>
    <w:rsid w:val="002B7EC8"/>
    <w:rsid w:val="002C4C76"/>
    <w:rsid w:val="002C7835"/>
    <w:rsid w:val="002D6CF1"/>
    <w:rsid w:val="002E07A5"/>
    <w:rsid w:val="002F19AA"/>
    <w:rsid w:val="002F6435"/>
    <w:rsid w:val="00305FEC"/>
    <w:rsid w:val="00310EF5"/>
    <w:rsid w:val="0031344F"/>
    <w:rsid w:val="003152CE"/>
    <w:rsid w:val="0031789B"/>
    <w:rsid w:val="00346170"/>
    <w:rsid w:val="00346373"/>
    <w:rsid w:val="00353BBC"/>
    <w:rsid w:val="00364C14"/>
    <w:rsid w:val="0036686D"/>
    <w:rsid w:val="00385773"/>
    <w:rsid w:val="00391680"/>
    <w:rsid w:val="003B766F"/>
    <w:rsid w:val="003C37D1"/>
    <w:rsid w:val="003C7E92"/>
    <w:rsid w:val="003D5267"/>
    <w:rsid w:val="003E52B8"/>
    <w:rsid w:val="003E6121"/>
    <w:rsid w:val="003F634D"/>
    <w:rsid w:val="00403BF2"/>
    <w:rsid w:val="00410CD9"/>
    <w:rsid w:val="004133B5"/>
    <w:rsid w:val="0041736E"/>
    <w:rsid w:val="00423542"/>
    <w:rsid w:val="00431BBB"/>
    <w:rsid w:val="00441EFC"/>
    <w:rsid w:val="00444077"/>
    <w:rsid w:val="004803B9"/>
    <w:rsid w:val="00482303"/>
    <w:rsid w:val="0048267D"/>
    <w:rsid w:val="00483868"/>
    <w:rsid w:val="004912A4"/>
    <w:rsid w:val="00494926"/>
    <w:rsid w:val="004969F4"/>
    <w:rsid w:val="004A2226"/>
    <w:rsid w:val="004A2D27"/>
    <w:rsid w:val="004A750C"/>
    <w:rsid w:val="004C1C6D"/>
    <w:rsid w:val="004C2364"/>
    <w:rsid w:val="004C32F2"/>
    <w:rsid w:val="004D008A"/>
    <w:rsid w:val="004D02E9"/>
    <w:rsid w:val="004D1C4F"/>
    <w:rsid w:val="004D7AE5"/>
    <w:rsid w:val="004E718C"/>
    <w:rsid w:val="0050481D"/>
    <w:rsid w:val="00507A73"/>
    <w:rsid w:val="00513BF7"/>
    <w:rsid w:val="0051666D"/>
    <w:rsid w:val="00517375"/>
    <w:rsid w:val="00520976"/>
    <w:rsid w:val="00526078"/>
    <w:rsid w:val="0052758D"/>
    <w:rsid w:val="00527F91"/>
    <w:rsid w:val="00540B1B"/>
    <w:rsid w:val="005413A0"/>
    <w:rsid w:val="0054154C"/>
    <w:rsid w:val="00542758"/>
    <w:rsid w:val="005772DA"/>
    <w:rsid w:val="0058320C"/>
    <w:rsid w:val="00586455"/>
    <w:rsid w:val="00587946"/>
    <w:rsid w:val="005966DF"/>
    <w:rsid w:val="005A1617"/>
    <w:rsid w:val="005A25B0"/>
    <w:rsid w:val="005A6C34"/>
    <w:rsid w:val="005B2C3C"/>
    <w:rsid w:val="005D38E2"/>
    <w:rsid w:val="005D3A1E"/>
    <w:rsid w:val="005E4469"/>
    <w:rsid w:val="005E6A45"/>
    <w:rsid w:val="0060056B"/>
    <w:rsid w:val="0060396F"/>
    <w:rsid w:val="0061728D"/>
    <w:rsid w:val="00623D2D"/>
    <w:rsid w:val="00627CEB"/>
    <w:rsid w:val="00633991"/>
    <w:rsid w:val="006362C0"/>
    <w:rsid w:val="0064758C"/>
    <w:rsid w:val="00652623"/>
    <w:rsid w:val="0065528E"/>
    <w:rsid w:val="006559C3"/>
    <w:rsid w:val="006567D2"/>
    <w:rsid w:val="0066166F"/>
    <w:rsid w:val="0067551B"/>
    <w:rsid w:val="00680198"/>
    <w:rsid w:val="00690FF9"/>
    <w:rsid w:val="006A236C"/>
    <w:rsid w:val="006D55C4"/>
    <w:rsid w:val="006D7C34"/>
    <w:rsid w:val="006E0B11"/>
    <w:rsid w:val="006E5ACB"/>
    <w:rsid w:val="006F244A"/>
    <w:rsid w:val="00704ABD"/>
    <w:rsid w:val="007067DB"/>
    <w:rsid w:val="00717FFA"/>
    <w:rsid w:val="00724373"/>
    <w:rsid w:val="0074011E"/>
    <w:rsid w:val="00740A0D"/>
    <w:rsid w:val="00740AC2"/>
    <w:rsid w:val="00741B3C"/>
    <w:rsid w:val="00742433"/>
    <w:rsid w:val="00752A4F"/>
    <w:rsid w:val="00753C37"/>
    <w:rsid w:val="00765950"/>
    <w:rsid w:val="00766BE4"/>
    <w:rsid w:val="00767924"/>
    <w:rsid w:val="007709DA"/>
    <w:rsid w:val="00771C41"/>
    <w:rsid w:val="00773BB1"/>
    <w:rsid w:val="00777A1A"/>
    <w:rsid w:val="007805D0"/>
    <w:rsid w:val="00784EBF"/>
    <w:rsid w:val="00785401"/>
    <w:rsid w:val="007923DC"/>
    <w:rsid w:val="0079488D"/>
    <w:rsid w:val="007A179A"/>
    <w:rsid w:val="007A6580"/>
    <w:rsid w:val="007A65A2"/>
    <w:rsid w:val="007B41C1"/>
    <w:rsid w:val="007B70EA"/>
    <w:rsid w:val="007C3EBF"/>
    <w:rsid w:val="007C4090"/>
    <w:rsid w:val="007C6ADB"/>
    <w:rsid w:val="007C6C0F"/>
    <w:rsid w:val="007D0947"/>
    <w:rsid w:val="007D0A6C"/>
    <w:rsid w:val="007D17DD"/>
    <w:rsid w:val="007D1D0A"/>
    <w:rsid w:val="007D43FD"/>
    <w:rsid w:val="007D4B89"/>
    <w:rsid w:val="007E1197"/>
    <w:rsid w:val="007E67E2"/>
    <w:rsid w:val="007F13F7"/>
    <w:rsid w:val="00801F75"/>
    <w:rsid w:val="008025DB"/>
    <w:rsid w:val="00806FD3"/>
    <w:rsid w:val="008072AE"/>
    <w:rsid w:val="0081208C"/>
    <w:rsid w:val="00816397"/>
    <w:rsid w:val="0081652A"/>
    <w:rsid w:val="008228B7"/>
    <w:rsid w:val="0082380A"/>
    <w:rsid w:val="00837956"/>
    <w:rsid w:val="00851E6D"/>
    <w:rsid w:val="008531C9"/>
    <w:rsid w:val="00865D40"/>
    <w:rsid w:val="008663F8"/>
    <w:rsid w:val="00870CFC"/>
    <w:rsid w:val="00871F2E"/>
    <w:rsid w:val="008724FC"/>
    <w:rsid w:val="00875248"/>
    <w:rsid w:val="00880B7F"/>
    <w:rsid w:val="00883401"/>
    <w:rsid w:val="00885456"/>
    <w:rsid w:val="008928D0"/>
    <w:rsid w:val="00893B26"/>
    <w:rsid w:val="008972D8"/>
    <w:rsid w:val="008A0CC2"/>
    <w:rsid w:val="008A79E6"/>
    <w:rsid w:val="008B5F9A"/>
    <w:rsid w:val="008C12AC"/>
    <w:rsid w:val="008C2624"/>
    <w:rsid w:val="008C5B7A"/>
    <w:rsid w:val="008C5F9D"/>
    <w:rsid w:val="008D075B"/>
    <w:rsid w:val="008D3A4D"/>
    <w:rsid w:val="008E6079"/>
    <w:rsid w:val="008F0F59"/>
    <w:rsid w:val="008F7C4B"/>
    <w:rsid w:val="0090479D"/>
    <w:rsid w:val="0090552E"/>
    <w:rsid w:val="00910396"/>
    <w:rsid w:val="0092213E"/>
    <w:rsid w:val="009261C9"/>
    <w:rsid w:val="00942426"/>
    <w:rsid w:val="00943C34"/>
    <w:rsid w:val="009515D8"/>
    <w:rsid w:val="009539ED"/>
    <w:rsid w:val="00957AE9"/>
    <w:rsid w:val="00957D0A"/>
    <w:rsid w:val="00974DA8"/>
    <w:rsid w:val="00984A99"/>
    <w:rsid w:val="00995B57"/>
    <w:rsid w:val="009A2840"/>
    <w:rsid w:val="009C091A"/>
    <w:rsid w:val="009D0371"/>
    <w:rsid w:val="009E152E"/>
    <w:rsid w:val="009E5D0C"/>
    <w:rsid w:val="00A01239"/>
    <w:rsid w:val="00A04DD9"/>
    <w:rsid w:val="00A21220"/>
    <w:rsid w:val="00A272DD"/>
    <w:rsid w:val="00A32274"/>
    <w:rsid w:val="00A3381B"/>
    <w:rsid w:val="00A41FC0"/>
    <w:rsid w:val="00A4265C"/>
    <w:rsid w:val="00A436C8"/>
    <w:rsid w:val="00A54E2F"/>
    <w:rsid w:val="00A62CC1"/>
    <w:rsid w:val="00A67BB8"/>
    <w:rsid w:val="00A70072"/>
    <w:rsid w:val="00A7411A"/>
    <w:rsid w:val="00A76B52"/>
    <w:rsid w:val="00A94E2E"/>
    <w:rsid w:val="00A95230"/>
    <w:rsid w:val="00A95E22"/>
    <w:rsid w:val="00AB4797"/>
    <w:rsid w:val="00AB4D42"/>
    <w:rsid w:val="00AB7845"/>
    <w:rsid w:val="00AC0831"/>
    <w:rsid w:val="00AC4BAF"/>
    <w:rsid w:val="00AD2B7C"/>
    <w:rsid w:val="00AD5FC8"/>
    <w:rsid w:val="00AF2C12"/>
    <w:rsid w:val="00AF4601"/>
    <w:rsid w:val="00B00445"/>
    <w:rsid w:val="00B032A2"/>
    <w:rsid w:val="00B03F21"/>
    <w:rsid w:val="00B0522F"/>
    <w:rsid w:val="00B07E2F"/>
    <w:rsid w:val="00B20A26"/>
    <w:rsid w:val="00B358FB"/>
    <w:rsid w:val="00B41F8E"/>
    <w:rsid w:val="00B506C9"/>
    <w:rsid w:val="00B55D41"/>
    <w:rsid w:val="00B612F3"/>
    <w:rsid w:val="00B73FE3"/>
    <w:rsid w:val="00B806AC"/>
    <w:rsid w:val="00B81785"/>
    <w:rsid w:val="00B832D3"/>
    <w:rsid w:val="00B84031"/>
    <w:rsid w:val="00B8425E"/>
    <w:rsid w:val="00B8798F"/>
    <w:rsid w:val="00B96F94"/>
    <w:rsid w:val="00BA6D17"/>
    <w:rsid w:val="00BA6D81"/>
    <w:rsid w:val="00BB1528"/>
    <w:rsid w:val="00BB16BF"/>
    <w:rsid w:val="00BC3231"/>
    <w:rsid w:val="00BC3959"/>
    <w:rsid w:val="00BD295D"/>
    <w:rsid w:val="00BF0C0F"/>
    <w:rsid w:val="00BF2C75"/>
    <w:rsid w:val="00BF3F07"/>
    <w:rsid w:val="00BF425C"/>
    <w:rsid w:val="00C01871"/>
    <w:rsid w:val="00C06056"/>
    <w:rsid w:val="00C16A0E"/>
    <w:rsid w:val="00C34773"/>
    <w:rsid w:val="00C478DB"/>
    <w:rsid w:val="00C51496"/>
    <w:rsid w:val="00C522E5"/>
    <w:rsid w:val="00C54E86"/>
    <w:rsid w:val="00C56153"/>
    <w:rsid w:val="00C61ECE"/>
    <w:rsid w:val="00C67AA9"/>
    <w:rsid w:val="00C74537"/>
    <w:rsid w:val="00C75798"/>
    <w:rsid w:val="00C801D6"/>
    <w:rsid w:val="00C83896"/>
    <w:rsid w:val="00CA0F2A"/>
    <w:rsid w:val="00CA20C2"/>
    <w:rsid w:val="00CA6768"/>
    <w:rsid w:val="00CB0612"/>
    <w:rsid w:val="00CB2BF1"/>
    <w:rsid w:val="00CB60FE"/>
    <w:rsid w:val="00CB6F07"/>
    <w:rsid w:val="00CD40CE"/>
    <w:rsid w:val="00CE5A73"/>
    <w:rsid w:val="00CE6587"/>
    <w:rsid w:val="00CF2FEE"/>
    <w:rsid w:val="00D0602D"/>
    <w:rsid w:val="00D15DEC"/>
    <w:rsid w:val="00D20C5A"/>
    <w:rsid w:val="00D24AFF"/>
    <w:rsid w:val="00D258EF"/>
    <w:rsid w:val="00D359D7"/>
    <w:rsid w:val="00D40E70"/>
    <w:rsid w:val="00D45307"/>
    <w:rsid w:val="00D67985"/>
    <w:rsid w:val="00D73F05"/>
    <w:rsid w:val="00D761F8"/>
    <w:rsid w:val="00D77A02"/>
    <w:rsid w:val="00D876C9"/>
    <w:rsid w:val="00D87BF3"/>
    <w:rsid w:val="00DA0A3F"/>
    <w:rsid w:val="00DB2027"/>
    <w:rsid w:val="00DB3B39"/>
    <w:rsid w:val="00DC24FB"/>
    <w:rsid w:val="00DC4968"/>
    <w:rsid w:val="00DD33A8"/>
    <w:rsid w:val="00DD44E6"/>
    <w:rsid w:val="00DD6582"/>
    <w:rsid w:val="00DD687D"/>
    <w:rsid w:val="00DE0E51"/>
    <w:rsid w:val="00DE3013"/>
    <w:rsid w:val="00DF40E1"/>
    <w:rsid w:val="00E16786"/>
    <w:rsid w:val="00E25883"/>
    <w:rsid w:val="00E31DD4"/>
    <w:rsid w:val="00E328C2"/>
    <w:rsid w:val="00E44E6F"/>
    <w:rsid w:val="00E45C36"/>
    <w:rsid w:val="00E50A8C"/>
    <w:rsid w:val="00E71EC6"/>
    <w:rsid w:val="00E72CD9"/>
    <w:rsid w:val="00E768F7"/>
    <w:rsid w:val="00E93D20"/>
    <w:rsid w:val="00E9601B"/>
    <w:rsid w:val="00EA1041"/>
    <w:rsid w:val="00EA3784"/>
    <w:rsid w:val="00EA3E56"/>
    <w:rsid w:val="00ED6600"/>
    <w:rsid w:val="00EE04F7"/>
    <w:rsid w:val="00EE56FC"/>
    <w:rsid w:val="00EE7967"/>
    <w:rsid w:val="00EF25C3"/>
    <w:rsid w:val="00F05183"/>
    <w:rsid w:val="00F07C3D"/>
    <w:rsid w:val="00F13B9E"/>
    <w:rsid w:val="00F15AB8"/>
    <w:rsid w:val="00F16837"/>
    <w:rsid w:val="00F22407"/>
    <w:rsid w:val="00F55CB2"/>
    <w:rsid w:val="00F60809"/>
    <w:rsid w:val="00F65732"/>
    <w:rsid w:val="00F6623C"/>
    <w:rsid w:val="00F81F5D"/>
    <w:rsid w:val="00F849D9"/>
    <w:rsid w:val="00F84B95"/>
    <w:rsid w:val="00F95FFD"/>
    <w:rsid w:val="00FB09D5"/>
    <w:rsid w:val="00FC2141"/>
    <w:rsid w:val="00FC2858"/>
    <w:rsid w:val="00FD1079"/>
    <w:rsid w:val="00FE3F00"/>
    <w:rsid w:val="00FE4E80"/>
    <w:rsid w:val="00F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055DCCF9224392B4C9524232DE647A">
    <w:name w:val="E6055DCCF9224392B4C9524232DE647A"/>
  </w:style>
  <w:style w:type="paragraph" w:customStyle="1" w:styleId="3F8A59CD9BB949608709E033A1E635D3">
    <w:name w:val="3F8A59CD9BB949608709E033A1E635D3"/>
    <w:rsid w:val="00DD44E6"/>
  </w:style>
  <w:style w:type="paragraph" w:customStyle="1" w:styleId="E2D5BB043C5C476F9D01337500FF2CB6">
    <w:name w:val="E2D5BB043C5C476F9D01337500FF2CB6"/>
    <w:rsid w:val="00DD44E6"/>
  </w:style>
  <w:style w:type="paragraph" w:customStyle="1" w:styleId="1B984818CA76419FB82BCB8AA01A2565">
    <w:name w:val="1B984818CA76419FB82BCB8AA01A2565"/>
    <w:rsid w:val="00DD44E6"/>
  </w:style>
  <w:style w:type="paragraph" w:customStyle="1" w:styleId="70D993D37E334941A771F65368F099D0">
    <w:name w:val="70D993D37E334941A771F65368F099D0"/>
    <w:rsid w:val="00DD4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BTORRES</dc:creator>
  <cp:keywords/>
  <dc:description/>
  <cp:lastModifiedBy>Annette D. Alvarez</cp:lastModifiedBy>
  <cp:revision>2</cp:revision>
  <cp:lastPrinted>2023-03-27T19:12:00Z</cp:lastPrinted>
  <dcterms:created xsi:type="dcterms:W3CDTF">2023-03-28T13:59:00Z</dcterms:created>
  <dcterms:modified xsi:type="dcterms:W3CDTF">2023-03-28T13:59:00Z</dcterms:modified>
</cp:coreProperties>
</file>