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1ABAA" w14:textId="77777777" w:rsidR="00127ECE" w:rsidRDefault="00127ECE" w:rsidP="00643834">
      <w:pPr>
        <w:rPr>
          <w:szCs w:val="24"/>
        </w:rPr>
      </w:pPr>
    </w:p>
    <w:p w14:paraId="4433F154" w14:textId="26050499" w:rsidR="00127ECE" w:rsidRDefault="001D4790" w:rsidP="00643834">
      <w:pP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February 21, 2025</w:t>
      </w:r>
    </w:p>
    <w:p w14:paraId="0114DED2" w14:textId="37505C13" w:rsidR="00643834" w:rsidRDefault="001D4790" w:rsidP="00643834">
      <w:pPr>
        <w:rPr>
          <w:szCs w:val="24"/>
        </w:rPr>
      </w:pPr>
      <w:r>
        <w:rPr>
          <w:szCs w:val="24"/>
        </w:rPr>
        <w:t>Myra</w:t>
      </w:r>
      <w:r w:rsidR="00643834">
        <w:rPr>
          <w:szCs w:val="24"/>
        </w:rPr>
        <w:tab/>
      </w:r>
      <w:r w:rsidR="00643834">
        <w:rPr>
          <w:szCs w:val="24"/>
        </w:rPr>
        <w:tab/>
      </w:r>
      <w:r w:rsidR="00643834">
        <w:rPr>
          <w:szCs w:val="24"/>
        </w:rPr>
        <w:tab/>
      </w:r>
      <w:r w:rsidR="00643834">
        <w:rPr>
          <w:szCs w:val="24"/>
        </w:rPr>
        <w:tab/>
      </w:r>
      <w:r w:rsidR="00643834">
        <w:rPr>
          <w:szCs w:val="24"/>
        </w:rPr>
        <w:tab/>
      </w:r>
      <w:r w:rsidR="00643834">
        <w:rPr>
          <w:szCs w:val="24"/>
        </w:rPr>
        <w:tab/>
      </w:r>
      <w:r w:rsidR="00643834">
        <w:rPr>
          <w:szCs w:val="24"/>
        </w:rPr>
        <w:tab/>
      </w:r>
      <w:r w:rsidR="00F70052">
        <w:rPr>
          <w:szCs w:val="24"/>
        </w:rPr>
        <w:t xml:space="preserve"> </w:t>
      </w:r>
    </w:p>
    <w:p w14:paraId="2996C9E5" w14:textId="30D3B802" w:rsidR="001D4790" w:rsidRDefault="001D4790" w:rsidP="00643834">
      <w:pPr>
        <w:rPr>
          <w:szCs w:val="24"/>
        </w:rPr>
      </w:pPr>
      <w:hyperlink r:id="rId10" w:history="1">
        <w:r w:rsidRPr="00CB6997">
          <w:rPr>
            <w:rStyle w:val="Hyperlink"/>
            <w:szCs w:val="24"/>
          </w:rPr>
          <w:t>Opra+request-72413-038ed7ab@requests.op</w:t>
        </w:r>
        <w:r w:rsidRPr="00CB6997">
          <w:rPr>
            <w:rStyle w:val="Hyperlink"/>
            <w:szCs w:val="24"/>
          </w:rPr>
          <w:t>ramachine.com</w:t>
        </w:r>
      </w:hyperlink>
    </w:p>
    <w:p w14:paraId="24FFEF93" w14:textId="77777777" w:rsidR="001D4790" w:rsidRDefault="001D4790" w:rsidP="00643834">
      <w:pPr>
        <w:rPr>
          <w:szCs w:val="24"/>
        </w:rPr>
      </w:pPr>
    </w:p>
    <w:p w14:paraId="6AD4C9E7" w14:textId="7A202463" w:rsidR="00643834" w:rsidRDefault="00643834" w:rsidP="00643834">
      <w:pPr>
        <w:rPr>
          <w:szCs w:val="24"/>
        </w:rPr>
      </w:pPr>
      <w:r>
        <w:rPr>
          <w:szCs w:val="24"/>
        </w:rPr>
        <w:tab/>
      </w:r>
      <w:r>
        <w:rPr>
          <w:szCs w:val="24"/>
        </w:rPr>
        <w:tab/>
      </w:r>
      <w:r>
        <w:rPr>
          <w:szCs w:val="24"/>
        </w:rPr>
        <w:tab/>
      </w:r>
      <w:r>
        <w:rPr>
          <w:szCs w:val="24"/>
        </w:rPr>
        <w:tab/>
      </w:r>
      <w:r>
        <w:rPr>
          <w:szCs w:val="24"/>
        </w:rPr>
        <w:tab/>
      </w:r>
    </w:p>
    <w:p w14:paraId="00528770" w14:textId="77777777" w:rsidR="00643834" w:rsidRDefault="00643834" w:rsidP="00643834">
      <w:pPr>
        <w:rPr>
          <w:szCs w:val="24"/>
        </w:rPr>
      </w:pPr>
    </w:p>
    <w:p w14:paraId="79228DC1" w14:textId="7DBE0B4D" w:rsidR="00643834" w:rsidRDefault="00643834" w:rsidP="00643834">
      <w:pPr>
        <w:rPr>
          <w:szCs w:val="24"/>
        </w:rPr>
      </w:pPr>
      <w:r>
        <w:rPr>
          <w:szCs w:val="24"/>
        </w:rPr>
        <w:t xml:space="preserve">Re: </w:t>
      </w:r>
      <w:r w:rsidR="001D4790">
        <w:rPr>
          <w:szCs w:val="24"/>
        </w:rPr>
        <w:t xml:space="preserve"> </w:t>
      </w:r>
      <w:r w:rsidR="001D4790" w:rsidRPr="001D4790">
        <w:rPr>
          <w:szCs w:val="24"/>
        </w:rPr>
        <w:t>Sunrun Installation Services</w:t>
      </w:r>
    </w:p>
    <w:p w14:paraId="3DA51C8D" w14:textId="77777777" w:rsidR="00643834" w:rsidRDefault="00643834" w:rsidP="00643834">
      <w:pPr>
        <w:rPr>
          <w:szCs w:val="24"/>
        </w:rPr>
      </w:pPr>
    </w:p>
    <w:p w14:paraId="3174286F" w14:textId="77777777" w:rsidR="00643834" w:rsidRDefault="00643834" w:rsidP="00643834">
      <w:pPr>
        <w:rPr>
          <w:szCs w:val="24"/>
        </w:rPr>
      </w:pPr>
    </w:p>
    <w:p w14:paraId="50400178" w14:textId="77777777" w:rsidR="00643834" w:rsidRDefault="00643834" w:rsidP="00643834">
      <w:pPr>
        <w:rPr>
          <w:szCs w:val="24"/>
        </w:rPr>
      </w:pPr>
    </w:p>
    <w:p w14:paraId="42852C97" w14:textId="77777777" w:rsidR="00643834" w:rsidRDefault="00643834" w:rsidP="00643834">
      <w:pPr>
        <w:rPr>
          <w:szCs w:val="24"/>
        </w:rPr>
      </w:pPr>
      <w:r>
        <w:rPr>
          <w:szCs w:val="24"/>
        </w:rPr>
        <w:t>Dear Requester,</w:t>
      </w:r>
    </w:p>
    <w:p w14:paraId="0A0C6816" w14:textId="77777777" w:rsidR="00643834" w:rsidRDefault="00643834" w:rsidP="00643834">
      <w:pPr>
        <w:rPr>
          <w:szCs w:val="24"/>
        </w:rPr>
      </w:pPr>
    </w:p>
    <w:p w14:paraId="1901D58F" w14:textId="1AABDEE9" w:rsidR="00643834" w:rsidRDefault="00643834" w:rsidP="00643834">
      <w:pPr>
        <w:rPr>
          <w:szCs w:val="24"/>
        </w:rPr>
      </w:pPr>
      <w:r>
        <w:rPr>
          <w:szCs w:val="24"/>
        </w:rPr>
        <w:t xml:space="preserve">The Office of State and Local Code Inspections, Southern Regional Office, Division of Codes and Standards, Department of Community Affairs, is in receipt of your request for records under the Open Public Records Act (OPRA), regarding construction permits and notices issued in </w:t>
      </w:r>
      <w:r w:rsidR="001D4790">
        <w:rPr>
          <w:szCs w:val="24"/>
        </w:rPr>
        <w:t>Jamesburg Boro, NJ</w:t>
      </w:r>
      <w:r>
        <w:rPr>
          <w:szCs w:val="24"/>
        </w:rPr>
        <w:t>.</w:t>
      </w:r>
    </w:p>
    <w:p w14:paraId="766A7FF3" w14:textId="77777777" w:rsidR="00643834" w:rsidRDefault="00643834" w:rsidP="00643834">
      <w:pPr>
        <w:rPr>
          <w:szCs w:val="24"/>
        </w:rPr>
      </w:pPr>
    </w:p>
    <w:p w14:paraId="6EBB8589" w14:textId="08C3EE45" w:rsidR="00643834" w:rsidRDefault="00643834" w:rsidP="00643834">
      <w:pPr>
        <w:rPr>
          <w:szCs w:val="24"/>
        </w:rPr>
      </w:pPr>
      <w:r>
        <w:rPr>
          <w:szCs w:val="24"/>
        </w:rPr>
        <w:t xml:space="preserve">OPRA request </w:t>
      </w:r>
      <w:r w:rsidRPr="001D4790">
        <w:rPr>
          <w:b/>
          <w:bCs/>
          <w:szCs w:val="24"/>
        </w:rPr>
        <w:t>C</w:t>
      </w:r>
      <w:r w:rsidR="001D4790" w:rsidRPr="001D4790">
        <w:rPr>
          <w:b/>
          <w:bCs/>
          <w:szCs w:val="24"/>
        </w:rPr>
        <w:t>230799</w:t>
      </w:r>
      <w:r>
        <w:rPr>
          <w:szCs w:val="24"/>
        </w:rPr>
        <w:t xml:space="preserve">, which is the tracking number for your request for copies of </w:t>
      </w:r>
      <w:r w:rsidR="00127ECE">
        <w:rPr>
          <w:szCs w:val="24"/>
        </w:rPr>
        <w:t xml:space="preserve">any </w:t>
      </w:r>
      <w:r w:rsidR="001D4790">
        <w:rPr>
          <w:szCs w:val="24"/>
        </w:rPr>
        <w:t>Certificate of Approval for a s</w:t>
      </w:r>
      <w:r w:rsidR="00127ECE">
        <w:rPr>
          <w:szCs w:val="24"/>
        </w:rPr>
        <w:t xml:space="preserve">olar </w:t>
      </w:r>
      <w:r w:rsidR="001D4790">
        <w:rPr>
          <w:szCs w:val="24"/>
        </w:rPr>
        <w:t xml:space="preserve">project at </w:t>
      </w:r>
      <w:r>
        <w:rPr>
          <w:szCs w:val="24"/>
        </w:rPr>
        <w:t>the following address:</w:t>
      </w:r>
    </w:p>
    <w:p w14:paraId="2AFEC724" w14:textId="77777777" w:rsidR="00643834" w:rsidRDefault="00643834" w:rsidP="00643834">
      <w:pPr>
        <w:rPr>
          <w:szCs w:val="24"/>
        </w:rPr>
      </w:pPr>
    </w:p>
    <w:p w14:paraId="1024DBEB" w14:textId="159E2CFD" w:rsidR="007D1B39" w:rsidRDefault="001D4790" w:rsidP="00A857D8">
      <w:pPr>
        <w:numPr>
          <w:ilvl w:val="0"/>
          <w:numId w:val="2"/>
        </w:numPr>
        <w:overflowPunct/>
        <w:autoSpaceDE/>
        <w:adjustRightInd/>
        <w:spacing w:line="252" w:lineRule="auto"/>
        <w:rPr>
          <w:szCs w:val="24"/>
        </w:rPr>
      </w:pPr>
      <w:r>
        <w:rPr>
          <w:szCs w:val="24"/>
        </w:rPr>
        <w:t>27 Stockton Ave.</w:t>
      </w:r>
    </w:p>
    <w:p w14:paraId="637F8281" w14:textId="100932F3" w:rsidR="007D1B39" w:rsidRDefault="001D4790" w:rsidP="007D1B39">
      <w:pPr>
        <w:overflowPunct/>
        <w:autoSpaceDE/>
        <w:adjustRightInd/>
        <w:spacing w:line="252" w:lineRule="auto"/>
        <w:ind w:left="720"/>
        <w:rPr>
          <w:szCs w:val="24"/>
        </w:rPr>
      </w:pPr>
      <w:r>
        <w:rPr>
          <w:szCs w:val="24"/>
        </w:rPr>
        <w:t>Jamesburg, N. J.  08831</w:t>
      </w:r>
    </w:p>
    <w:p w14:paraId="724C201B" w14:textId="35E456BA" w:rsidR="00127ECE" w:rsidRDefault="00643834" w:rsidP="001D4790">
      <w:pPr>
        <w:overflowPunct/>
        <w:autoSpaceDE/>
        <w:adjustRightInd/>
        <w:spacing w:line="252" w:lineRule="auto"/>
        <w:ind w:left="720"/>
        <w:rPr>
          <w:szCs w:val="24"/>
        </w:rPr>
      </w:pPr>
      <w:r>
        <w:rPr>
          <w:szCs w:val="24"/>
        </w:rPr>
        <w:t>Block</w:t>
      </w:r>
      <w:r w:rsidR="001D4790">
        <w:rPr>
          <w:szCs w:val="24"/>
        </w:rPr>
        <w:t xml:space="preserve"> 62</w:t>
      </w:r>
      <w:r>
        <w:rPr>
          <w:szCs w:val="24"/>
        </w:rPr>
        <w:t xml:space="preserve"> Lot </w:t>
      </w:r>
      <w:r w:rsidR="001D4790">
        <w:rPr>
          <w:szCs w:val="24"/>
        </w:rPr>
        <w:t>4</w:t>
      </w:r>
    </w:p>
    <w:p w14:paraId="39028DE1" w14:textId="77777777" w:rsidR="001D4790" w:rsidRDefault="001D4790" w:rsidP="001D4790">
      <w:pPr>
        <w:overflowPunct/>
        <w:autoSpaceDE/>
        <w:adjustRightInd/>
        <w:spacing w:line="252" w:lineRule="auto"/>
        <w:ind w:left="720"/>
        <w:rPr>
          <w:szCs w:val="24"/>
        </w:rPr>
      </w:pPr>
    </w:p>
    <w:p w14:paraId="3C713308" w14:textId="4B92DF69" w:rsidR="00643834" w:rsidRDefault="001D4790" w:rsidP="001D4790">
      <w:pPr>
        <w:overflowPunct/>
        <w:autoSpaceDE/>
        <w:adjustRightInd/>
        <w:spacing w:line="252" w:lineRule="auto"/>
        <w:rPr>
          <w:szCs w:val="24"/>
        </w:rPr>
      </w:pPr>
      <w:r>
        <w:rPr>
          <w:szCs w:val="24"/>
        </w:rPr>
        <w:t>Attached to this email is a copy of the Certificate of Approval that is requested.</w:t>
      </w:r>
    </w:p>
    <w:p w14:paraId="50134858" w14:textId="77777777" w:rsidR="001D4790" w:rsidRPr="001D4790" w:rsidRDefault="001D4790" w:rsidP="001D4790">
      <w:pPr>
        <w:overflowPunct/>
        <w:autoSpaceDE/>
        <w:adjustRightInd/>
        <w:spacing w:line="252" w:lineRule="auto"/>
        <w:rPr>
          <w:szCs w:val="24"/>
        </w:rPr>
      </w:pPr>
    </w:p>
    <w:p w14:paraId="5DBF9099" w14:textId="77777777" w:rsidR="00643834" w:rsidRDefault="00643834" w:rsidP="00643834">
      <w:pPr>
        <w:rPr>
          <w:b/>
          <w:bCs/>
          <w:szCs w:val="24"/>
        </w:rPr>
      </w:pPr>
    </w:p>
    <w:p w14:paraId="191B1D7E" w14:textId="564D3BF6" w:rsidR="00643834" w:rsidRDefault="00643834" w:rsidP="00643834">
      <w:pPr>
        <w:rPr>
          <w:szCs w:val="24"/>
        </w:rPr>
      </w:pPr>
      <w:r>
        <w:rPr>
          <w:szCs w:val="24"/>
        </w:rPr>
        <w:t xml:space="preserve">OPRA request </w:t>
      </w:r>
      <w:r w:rsidRPr="001D4790">
        <w:rPr>
          <w:b/>
          <w:bCs/>
          <w:szCs w:val="24"/>
        </w:rPr>
        <w:t>C</w:t>
      </w:r>
      <w:r w:rsidR="001D4790" w:rsidRPr="001D4790">
        <w:rPr>
          <w:b/>
          <w:bCs/>
          <w:szCs w:val="24"/>
        </w:rPr>
        <w:t>230799</w:t>
      </w:r>
      <w:r>
        <w:rPr>
          <w:szCs w:val="24"/>
        </w:rPr>
        <w:t xml:space="preserve"> is hereby deemed to be closed. Please do not hesitate to contact me if you have any questions.</w:t>
      </w:r>
    </w:p>
    <w:p w14:paraId="4047316E" w14:textId="77777777" w:rsidR="00643834" w:rsidRDefault="00643834" w:rsidP="00643834">
      <w:pPr>
        <w:rPr>
          <w:szCs w:val="24"/>
        </w:rPr>
      </w:pPr>
    </w:p>
    <w:p w14:paraId="40671F69" w14:textId="77777777" w:rsidR="00643834" w:rsidRDefault="00643834" w:rsidP="00643834">
      <w:pPr>
        <w:rPr>
          <w:szCs w:val="24"/>
        </w:rPr>
      </w:pPr>
    </w:p>
    <w:p w14:paraId="4F2CDE4E" w14:textId="54AC6DD0" w:rsidR="00643834" w:rsidRDefault="00127ECE" w:rsidP="00643834">
      <w:pPr>
        <w:rPr>
          <w:szCs w:val="24"/>
        </w:rPr>
      </w:pPr>
      <w:r>
        <w:rPr>
          <w:szCs w:val="24"/>
        </w:rPr>
        <w:t>Thank you</w:t>
      </w:r>
      <w:r w:rsidR="00643834">
        <w:rPr>
          <w:szCs w:val="24"/>
        </w:rPr>
        <w:t>,</w:t>
      </w:r>
    </w:p>
    <w:p w14:paraId="0759240A" w14:textId="77777777" w:rsidR="00643834" w:rsidRDefault="00643834" w:rsidP="00643834">
      <w:pPr>
        <w:rPr>
          <w:szCs w:val="24"/>
        </w:rPr>
      </w:pPr>
    </w:p>
    <w:p w14:paraId="01C854F9" w14:textId="3513B602" w:rsidR="00643834" w:rsidRPr="001D4790" w:rsidRDefault="00127ECE" w:rsidP="00643834">
      <w:pPr>
        <w:rPr>
          <w:rFonts w:ascii="Brush Script MT" w:hAnsi="Brush Script MT"/>
          <w:color w:val="1F4E79" w:themeColor="accent5" w:themeShade="80"/>
          <w:sz w:val="28"/>
          <w:szCs w:val="28"/>
        </w:rPr>
      </w:pPr>
      <w:r w:rsidRPr="001D4790">
        <w:rPr>
          <w:rFonts w:ascii="Brush Script MT" w:hAnsi="Brush Script MT"/>
          <w:color w:val="1F4E79" w:themeColor="accent5" w:themeShade="80"/>
          <w:sz w:val="28"/>
          <w:szCs w:val="28"/>
        </w:rPr>
        <w:t>Susan Carroll</w:t>
      </w:r>
    </w:p>
    <w:p w14:paraId="7D7096EA" w14:textId="77777777" w:rsidR="00643834" w:rsidRDefault="00643834" w:rsidP="00643834">
      <w:pPr>
        <w:rPr>
          <w:szCs w:val="24"/>
        </w:rPr>
      </w:pPr>
      <w:r>
        <w:rPr>
          <w:szCs w:val="24"/>
        </w:rPr>
        <w:t>Marie L. Reese</w:t>
      </w:r>
    </w:p>
    <w:p w14:paraId="635A93A2" w14:textId="77777777" w:rsidR="00643834" w:rsidRDefault="00643834" w:rsidP="00643834">
      <w:pPr>
        <w:rPr>
          <w:szCs w:val="24"/>
        </w:rPr>
      </w:pPr>
      <w:r>
        <w:rPr>
          <w:szCs w:val="24"/>
        </w:rPr>
        <w:t>OPRA Custodian</w:t>
      </w:r>
    </w:p>
    <w:p w14:paraId="24DE8BBD" w14:textId="77777777" w:rsidR="00643834" w:rsidRDefault="00643834" w:rsidP="00643834">
      <w:pPr>
        <w:rPr>
          <w:szCs w:val="24"/>
        </w:rPr>
      </w:pPr>
      <w:r>
        <w:rPr>
          <w:szCs w:val="24"/>
        </w:rPr>
        <w:t>Office of State &amp; Local Code Inspections</w:t>
      </w:r>
    </w:p>
    <w:p w14:paraId="673B6B2D" w14:textId="08A39BFE" w:rsidR="0020355F" w:rsidRPr="00117915" w:rsidRDefault="00643834" w:rsidP="00643834">
      <w:r>
        <w:rPr>
          <w:szCs w:val="24"/>
        </w:rPr>
        <w:t>Southern Regional Office</w:t>
      </w:r>
    </w:p>
    <w:sectPr w:rsidR="0020355F" w:rsidRPr="00117915" w:rsidSect="004E489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360" w:left="1440" w:header="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37AB" w14:textId="77777777" w:rsidR="00A705AE" w:rsidRDefault="00A705AE">
      <w:r>
        <w:separator/>
      </w:r>
    </w:p>
  </w:endnote>
  <w:endnote w:type="continuationSeparator" w:id="0">
    <w:p w14:paraId="7514A54A" w14:textId="77777777" w:rsidR="00A705AE" w:rsidRDefault="00A70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enir">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226A" w14:textId="77777777" w:rsidR="00032951" w:rsidRDefault="00032951" w:rsidP="005810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960963" w14:textId="77777777" w:rsidR="00032951" w:rsidRDefault="00032951" w:rsidP="005810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3EAA" w14:textId="77777777" w:rsidR="00032951" w:rsidRPr="006E10FD" w:rsidRDefault="00032951" w:rsidP="0058100B">
    <w:pPr>
      <w:pStyle w:val="Footer"/>
      <w:framePr w:wrap="around" w:vAnchor="text" w:hAnchor="margin" w:xAlign="right" w:y="1"/>
      <w:rPr>
        <w:rStyle w:val="PageNumber"/>
        <w:sz w:val="20"/>
      </w:rPr>
    </w:pPr>
    <w:r w:rsidRPr="006E10FD">
      <w:rPr>
        <w:rStyle w:val="PageNumber"/>
        <w:sz w:val="20"/>
      </w:rPr>
      <w:fldChar w:fldCharType="begin"/>
    </w:r>
    <w:r w:rsidRPr="006E10FD">
      <w:rPr>
        <w:rStyle w:val="PageNumber"/>
        <w:sz w:val="20"/>
      </w:rPr>
      <w:instrText xml:space="preserve">PAGE  </w:instrText>
    </w:r>
    <w:r w:rsidRPr="006E10FD">
      <w:rPr>
        <w:rStyle w:val="PageNumber"/>
        <w:sz w:val="20"/>
      </w:rPr>
      <w:fldChar w:fldCharType="separate"/>
    </w:r>
    <w:r w:rsidR="003D2AD8">
      <w:rPr>
        <w:rStyle w:val="PageNumber"/>
        <w:noProof/>
        <w:sz w:val="20"/>
      </w:rPr>
      <w:t>2</w:t>
    </w:r>
    <w:r w:rsidRPr="006E10FD">
      <w:rPr>
        <w:rStyle w:val="PageNumber"/>
        <w:sz w:val="20"/>
      </w:rPr>
      <w:fldChar w:fldCharType="end"/>
    </w:r>
  </w:p>
  <w:p w14:paraId="605A0042" w14:textId="77777777" w:rsidR="00032951" w:rsidRPr="00E00D40" w:rsidRDefault="00032951" w:rsidP="0058100B">
    <w:pPr>
      <w:pStyle w:val="Footer"/>
      <w:tabs>
        <w:tab w:val="clear" w:pos="8640"/>
        <w:tab w:val="center" w:pos="936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AE08" w14:textId="54114981" w:rsidR="00032951" w:rsidRDefault="003626ED">
    <w:pPr>
      <w:pStyle w:val="Footer"/>
    </w:pPr>
    <w:r>
      <w:rPr>
        <w:noProof/>
      </w:rPr>
      <w:drawing>
        <wp:anchor distT="0" distB="0" distL="114300" distR="114300" simplePos="0" relativeHeight="251657728" behindDoc="1" locked="0" layoutInCell="1" allowOverlap="1" wp14:anchorId="3F83EBDE" wp14:editId="43FCCB55">
          <wp:simplePos x="0" y="0"/>
          <wp:positionH relativeFrom="column">
            <wp:posOffset>-666750</wp:posOffset>
          </wp:positionH>
          <wp:positionV relativeFrom="paragraph">
            <wp:posOffset>-320040</wp:posOffset>
          </wp:positionV>
          <wp:extent cx="790575" cy="47815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478155"/>
                  </a:xfrm>
                  <a:prstGeom prst="rect">
                    <a:avLst/>
                  </a:prstGeom>
                  <a:noFill/>
                </pic:spPr>
              </pic:pic>
            </a:graphicData>
          </a:graphic>
          <wp14:sizeRelH relativeFrom="page">
            <wp14:pctWidth>0</wp14:pctWidth>
          </wp14:sizeRelH>
          <wp14:sizeRelV relativeFrom="page">
            <wp14:pctHeight>0</wp14:pctHeight>
          </wp14:sizeRelV>
        </wp:anchor>
      </w:drawing>
    </w:r>
    <w:r w:rsidR="00032951">
      <w:rPr>
        <w:i/>
        <w:iCs/>
        <w:color w:val="113661"/>
        <w:sz w:val="18"/>
        <w:szCs w:val="18"/>
      </w:rPr>
      <w:tab/>
    </w:r>
    <w:r w:rsidR="00032951" w:rsidRPr="00E00D40">
      <w:rPr>
        <w:i/>
        <w:iCs/>
        <w:color w:val="113661"/>
        <w:sz w:val="18"/>
        <w:szCs w:val="18"/>
      </w:rPr>
      <w:t xml:space="preserve">New Jersey is an Equal Opportunity Employer </w:t>
    </w:r>
    <w:r w:rsidR="00032951" w:rsidRPr="00E00D40">
      <w:rPr>
        <w:color w:val="113661"/>
        <w:sz w:val="18"/>
        <w:szCs w:val="18"/>
      </w:rPr>
      <w:t xml:space="preserve">• </w:t>
    </w:r>
    <w:r w:rsidR="00032951" w:rsidRPr="00E00D40">
      <w:rPr>
        <w:i/>
        <w:iCs/>
        <w:color w:val="113661"/>
        <w:sz w:val="18"/>
        <w:szCs w:val="18"/>
      </w:rPr>
      <w:t>Printed on Recycled paper and Recyclable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612AC" w14:textId="77777777" w:rsidR="00A705AE" w:rsidRDefault="00A705AE">
      <w:r>
        <w:separator/>
      </w:r>
    </w:p>
  </w:footnote>
  <w:footnote w:type="continuationSeparator" w:id="0">
    <w:p w14:paraId="5E61F7DE" w14:textId="77777777" w:rsidR="00A705AE" w:rsidRDefault="00A70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451F" w14:textId="77777777" w:rsidR="003D2AD8" w:rsidRDefault="003D2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02FA" w14:textId="77777777" w:rsidR="003D2AD8" w:rsidRDefault="003D2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AA74" w14:textId="0DA04180" w:rsidR="00032951" w:rsidRDefault="003626ED" w:rsidP="00661C1E">
    <w:pPr>
      <w:pStyle w:val="Header"/>
      <w:ind w:left="-1440"/>
    </w:pPr>
    <w:r>
      <w:rPr>
        <w:noProof/>
      </w:rPr>
      <w:drawing>
        <wp:inline distT="0" distB="0" distL="0" distR="0" wp14:anchorId="23A301AC" wp14:editId="650F0E30">
          <wp:extent cx="7781925"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925" cy="213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30172"/>
    <w:multiLevelType w:val="hybridMultilevel"/>
    <w:tmpl w:val="40E27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70D0FEC"/>
    <w:multiLevelType w:val="hybridMultilevel"/>
    <w:tmpl w:val="8DE64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B3B1E8B"/>
    <w:multiLevelType w:val="hybridMultilevel"/>
    <w:tmpl w:val="DA2C432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905868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8842550">
    <w:abstractNumId w:val="0"/>
  </w:num>
  <w:num w:numId="3" w16cid:durableId="8703979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89B"/>
    <w:rsid w:val="00002AB1"/>
    <w:rsid w:val="0000339E"/>
    <w:rsid w:val="000049DB"/>
    <w:rsid w:val="00004FE6"/>
    <w:rsid w:val="00006D66"/>
    <w:rsid w:val="00007914"/>
    <w:rsid w:val="00007E84"/>
    <w:rsid w:val="00010744"/>
    <w:rsid w:val="00012C79"/>
    <w:rsid w:val="0001307A"/>
    <w:rsid w:val="000151A0"/>
    <w:rsid w:val="00015A24"/>
    <w:rsid w:val="00020E1D"/>
    <w:rsid w:val="00022135"/>
    <w:rsid w:val="00022314"/>
    <w:rsid w:val="000223D1"/>
    <w:rsid w:val="000226AD"/>
    <w:rsid w:val="00022D3B"/>
    <w:rsid w:val="00023D6B"/>
    <w:rsid w:val="00023FA4"/>
    <w:rsid w:val="00024052"/>
    <w:rsid w:val="0002557A"/>
    <w:rsid w:val="00025A2D"/>
    <w:rsid w:val="00025AE2"/>
    <w:rsid w:val="00026045"/>
    <w:rsid w:val="00026292"/>
    <w:rsid w:val="00026B2E"/>
    <w:rsid w:val="00026E01"/>
    <w:rsid w:val="0002711C"/>
    <w:rsid w:val="000271CF"/>
    <w:rsid w:val="00027E47"/>
    <w:rsid w:val="00027EBE"/>
    <w:rsid w:val="000309A2"/>
    <w:rsid w:val="00030F65"/>
    <w:rsid w:val="000326FD"/>
    <w:rsid w:val="0003287D"/>
    <w:rsid w:val="00032951"/>
    <w:rsid w:val="00033718"/>
    <w:rsid w:val="0003428F"/>
    <w:rsid w:val="000346D5"/>
    <w:rsid w:val="00034840"/>
    <w:rsid w:val="00035DFA"/>
    <w:rsid w:val="00036B17"/>
    <w:rsid w:val="00036D60"/>
    <w:rsid w:val="00037838"/>
    <w:rsid w:val="00040611"/>
    <w:rsid w:val="00041140"/>
    <w:rsid w:val="00042530"/>
    <w:rsid w:val="000428E0"/>
    <w:rsid w:val="0004378A"/>
    <w:rsid w:val="000439C3"/>
    <w:rsid w:val="00044D9C"/>
    <w:rsid w:val="00044E28"/>
    <w:rsid w:val="000453BE"/>
    <w:rsid w:val="00045803"/>
    <w:rsid w:val="00046E12"/>
    <w:rsid w:val="00052272"/>
    <w:rsid w:val="0005274A"/>
    <w:rsid w:val="00052ADE"/>
    <w:rsid w:val="00054200"/>
    <w:rsid w:val="00054424"/>
    <w:rsid w:val="000551F8"/>
    <w:rsid w:val="00056FBC"/>
    <w:rsid w:val="000607CA"/>
    <w:rsid w:val="00060950"/>
    <w:rsid w:val="00060F13"/>
    <w:rsid w:val="00061318"/>
    <w:rsid w:val="00061E8F"/>
    <w:rsid w:val="0006309E"/>
    <w:rsid w:val="00064F23"/>
    <w:rsid w:val="000657C2"/>
    <w:rsid w:val="00065A39"/>
    <w:rsid w:val="00066092"/>
    <w:rsid w:val="000668AC"/>
    <w:rsid w:val="00066C83"/>
    <w:rsid w:val="00066D8E"/>
    <w:rsid w:val="000670B4"/>
    <w:rsid w:val="00067374"/>
    <w:rsid w:val="00067ED7"/>
    <w:rsid w:val="00070596"/>
    <w:rsid w:val="00070EEA"/>
    <w:rsid w:val="000713F9"/>
    <w:rsid w:val="00071A6E"/>
    <w:rsid w:val="00071E51"/>
    <w:rsid w:val="0007419A"/>
    <w:rsid w:val="000743A5"/>
    <w:rsid w:val="00075C05"/>
    <w:rsid w:val="00076737"/>
    <w:rsid w:val="00080016"/>
    <w:rsid w:val="0008043C"/>
    <w:rsid w:val="00081029"/>
    <w:rsid w:val="00081F25"/>
    <w:rsid w:val="0008224B"/>
    <w:rsid w:val="0008229A"/>
    <w:rsid w:val="0008305F"/>
    <w:rsid w:val="0008306A"/>
    <w:rsid w:val="000846FF"/>
    <w:rsid w:val="00084EA6"/>
    <w:rsid w:val="00085C23"/>
    <w:rsid w:val="000907B5"/>
    <w:rsid w:val="000909F1"/>
    <w:rsid w:val="00091481"/>
    <w:rsid w:val="00091616"/>
    <w:rsid w:val="000921D3"/>
    <w:rsid w:val="00092469"/>
    <w:rsid w:val="00096698"/>
    <w:rsid w:val="00097B93"/>
    <w:rsid w:val="000A0A5C"/>
    <w:rsid w:val="000A1CF3"/>
    <w:rsid w:val="000A2F51"/>
    <w:rsid w:val="000A37A0"/>
    <w:rsid w:val="000A4560"/>
    <w:rsid w:val="000A59D5"/>
    <w:rsid w:val="000A5C10"/>
    <w:rsid w:val="000A63EE"/>
    <w:rsid w:val="000A6DE3"/>
    <w:rsid w:val="000A6E7B"/>
    <w:rsid w:val="000A728B"/>
    <w:rsid w:val="000B192B"/>
    <w:rsid w:val="000B2226"/>
    <w:rsid w:val="000B2D12"/>
    <w:rsid w:val="000B35B1"/>
    <w:rsid w:val="000B3D92"/>
    <w:rsid w:val="000B3FBA"/>
    <w:rsid w:val="000B5609"/>
    <w:rsid w:val="000B5F32"/>
    <w:rsid w:val="000B64DA"/>
    <w:rsid w:val="000B6A9A"/>
    <w:rsid w:val="000B6CBC"/>
    <w:rsid w:val="000B7CCB"/>
    <w:rsid w:val="000C015F"/>
    <w:rsid w:val="000C07D8"/>
    <w:rsid w:val="000C0A5B"/>
    <w:rsid w:val="000C13A0"/>
    <w:rsid w:val="000C13CD"/>
    <w:rsid w:val="000C14C6"/>
    <w:rsid w:val="000C18C7"/>
    <w:rsid w:val="000C1CE1"/>
    <w:rsid w:val="000C22B7"/>
    <w:rsid w:val="000C3393"/>
    <w:rsid w:val="000C414A"/>
    <w:rsid w:val="000C47EA"/>
    <w:rsid w:val="000C4857"/>
    <w:rsid w:val="000C4BD6"/>
    <w:rsid w:val="000C557A"/>
    <w:rsid w:val="000C6CA8"/>
    <w:rsid w:val="000D0508"/>
    <w:rsid w:val="000D2751"/>
    <w:rsid w:val="000D2FEE"/>
    <w:rsid w:val="000D3182"/>
    <w:rsid w:val="000D3F8E"/>
    <w:rsid w:val="000D4064"/>
    <w:rsid w:val="000D4383"/>
    <w:rsid w:val="000D4587"/>
    <w:rsid w:val="000D6644"/>
    <w:rsid w:val="000D67B5"/>
    <w:rsid w:val="000D6E06"/>
    <w:rsid w:val="000D6ECC"/>
    <w:rsid w:val="000E0E17"/>
    <w:rsid w:val="000E119A"/>
    <w:rsid w:val="000E1BBD"/>
    <w:rsid w:val="000E1C61"/>
    <w:rsid w:val="000E326D"/>
    <w:rsid w:val="000E37B5"/>
    <w:rsid w:val="000E3916"/>
    <w:rsid w:val="000E4E14"/>
    <w:rsid w:val="000E604A"/>
    <w:rsid w:val="000E6646"/>
    <w:rsid w:val="000F01F4"/>
    <w:rsid w:val="000F0DF7"/>
    <w:rsid w:val="000F1EE9"/>
    <w:rsid w:val="000F2700"/>
    <w:rsid w:val="000F2D80"/>
    <w:rsid w:val="000F2F46"/>
    <w:rsid w:val="000F312D"/>
    <w:rsid w:val="000F3B43"/>
    <w:rsid w:val="000F3D8B"/>
    <w:rsid w:val="000F40D9"/>
    <w:rsid w:val="000F6250"/>
    <w:rsid w:val="001005E8"/>
    <w:rsid w:val="001011BC"/>
    <w:rsid w:val="00101446"/>
    <w:rsid w:val="001019FF"/>
    <w:rsid w:val="00101D31"/>
    <w:rsid w:val="0010291C"/>
    <w:rsid w:val="00102E3B"/>
    <w:rsid w:val="001036DD"/>
    <w:rsid w:val="001041AD"/>
    <w:rsid w:val="00104FF0"/>
    <w:rsid w:val="001050EC"/>
    <w:rsid w:val="00105556"/>
    <w:rsid w:val="00105713"/>
    <w:rsid w:val="0010621D"/>
    <w:rsid w:val="0010719A"/>
    <w:rsid w:val="001075FD"/>
    <w:rsid w:val="001076A1"/>
    <w:rsid w:val="001105A9"/>
    <w:rsid w:val="001110E9"/>
    <w:rsid w:val="00111ECA"/>
    <w:rsid w:val="001129AF"/>
    <w:rsid w:val="001133C9"/>
    <w:rsid w:val="00113C17"/>
    <w:rsid w:val="00115D99"/>
    <w:rsid w:val="001161B2"/>
    <w:rsid w:val="0011634D"/>
    <w:rsid w:val="00117757"/>
    <w:rsid w:val="001177C3"/>
    <w:rsid w:val="0011789B"/>
    <w:rsid w:val="00117915"/>
    <w:rsid w:val="00122461"/>
    <w:rsid w:val="001233AA"/>
    <w:rsid w:val="00124D17"/>
    <w:rsid w:val="0012579A"/>
    <w:rsid w:val="00127ECE"/>
    <w:rsid w:val="001302A3"/>
    <w:rsid w:val="00131DCB"/>
    <w:rsid w:val="00135455"/>
    <w:rsid w:val="001366A8"/>
    <w:rsid w:val="001367EE"/>
    <w:rsid w:val="00140DCD"/>
    <w:rsid w:val="00141055"/>
    <w:rsid w:val="00141B15"/>
    <w:rsid w:val="00141B76"/>
    <w:rsid w:val="0014279F"/>
    <w:rsid w:val="00143616"/>
    <w:rsid w:val="00143A0D"/>
    <w:rsid w:val="001444A1"/>
    <w:rsid w:val="00144981"/>
    <w:rsid w:val="00144B7F"/>
    <w:rsid w:val="0014591D"/>
    <w:rsid w:val="00146091"/>
    <w:rsid w:val="00146C5C"/>
    <w:rsid w:val="001471E5"/>
    <w:rsid w:val="00150E0B"/>
    <w:rsid w:val="0015135E"/>
    <w:rsid w:val="001519B5"/>
    <w:rsid w:val="00151A71"/>
    <w:rsid w:val="001523CC"/>
    <w:rsid w:val="001530DC"/>
    <w:rsid w:val="00153347"/>
    <w:rsid w:val="00154B8B"/>
    <w:rsid w:val="00154F23"/>
    <w:rsid w:val="001558EF"/>
    <w:rsid w:val="00156BB8"/>
    <w:rsid w:val="001574BD"/>
    <w:rsid w:val="001601E6"/>
    <w:rsid w:val="00160957"/>
    <w:rsid w:val="0016139F"/>
    <w:rsid w:val="001626F2"/>
    <w:rsid w:val="00162984"/>
    <w:rsid w:val="0016346C"/>
    <w:rsid w:val="00165156"/>
    <w:rsid w:val="00166FA2"/>
    <w:rsid w:val="00170542"/>
    <w:rsid w:val="00170B06"/>
    <w:rsid w:val="00171E69"/>
    <w:rsid w:val="0017294F"/>
    <w:rsid w:val="00172E14"/>
    <w:rsid w:val="00172F41"/>
    <w:rsid w:val="00173041"/>
    <w:rsid w:val="0017397D"/>
    <w:rsid w:val="001765D4"/>
    <w:rsid w:val="00176FAF"/>
    <w:rsid w:val="00177112"/>
    <w:rsid w:val="00177DB8"/>
    <w:rsid w:val="0018042C"/>
    <w:rsid w:val="00181206"/>
    <w:rsid w:val="001813EF"/>
    <w:rsid w:val="00181B0A"/>
    <w:rsid w:val="001829FC"/>
    <w:rsid w:val="0018350E"/>
    <w:rsid w:val="0018372E"/>
    <w:rsid w:val="0018426B"/>
    <w:rsid w:val="001854F3"/>
    <w:rsid w:val="00186E51"/>
    <w:rsid w:val="00186E93"/>
    <w:rsid w:val="00186F73"/>
    <w:rsid w:val="00187041"/>
    <w:rsid w:val="00187713"/>
    <w:rsid w:val="00187C70"/>
    <w:rsid w:val="00190905"/>
    <w:rsid w:val="00190BB0"/>
    <w:rsid w:val="00191F76"/>
    <w:rsid w:val="0019241F"/>
    <w:rsid w:val="00192973"/>
    <w:rsid w:val="001939C7"/>
    <w:rsid w:val="001943FE"/>
    <w:rsid w:val="0019452B"/>
    <w:rsid w:val="0019568A"/>
    <w:rsid w:val="00197B95"/>
    <w:rsid w:val="001A023C"/>
    <w:rsid w:val="001A0749"/>
    <w:rsid w:val="001A0D18"/>
    <w:rsid w:val="001A1333"/>
    <w:rsid w:val="001A24AC"/>
    <w:rsid w:val="001A2D2A"/>
    <w:rsid w:val="001A2E32"/>
    <w:rsid w:val="001A2F1C"/>
    <w:rsid w:val="001A3313"/>
    <w:rsid w:val="001A40C4"/>
    <w:rsid w:val="001A4E62"/>
    <w:rsid w:val="001A5AEB"/>
    <w:rsid w:val="001A6393"/>
    <w:rsid w:val="001A6BE4"/>
    <w:rsid w:val="001A6DB9"/>
    <w:rsid w:val="001A759C"/>
    <w:rsid w:val="001A7759"/>
    <w:rsid w:val="001B145E"/>
    <w:rsid w:val="001B1C65"/>
    <w:rsid w:val="001B22A7"/>
    <w:rsid w:val="001B2CC6"/>
    <w:rsid w:val="001B408D"/>
    <w:rsid w:val="001B5D04"/>
    <w:rsid w:val="001B64AA"/>
    <w:rsid w:val="001C0943"/>
    <w:rsid w:val="001C0B64"/>
    <w:rsid w:val="001C10B3"/>
    <w:rsid w:val="001C3A08"/>
    <w:rsid w:val="001C4561"/>
    <w:rsid w:val="001C4ED8"/>
    <w:rsid w:val="001C51E2"/>
    <w:rsid w:val="001C5E06"/>
    <w:rsid w:val="001D2AB7"/>
    <w:rsid w:val="001D2FF2"/>
    <w:rsid w:val="001D387C"/>
    <w:rsid w:val="001D38A6"/>
    <w:rsid w:val="001D3D55"/>
    <w:rsid w:val="001D40C9"/>
    <w:rsid w:val="001D45B5"/>
    <w:rsid w:val="001D4790"/>
    <w:rsid w:val="001D610D"/>
    <w:rsid w:val="001D65B4"/>
    <w:rsid w:val="001E0026"/>
    <w:rsid w:val="001E003D"/>
    <w:rsid w:val="001E0E25"/>
    <w:rsid w:val="001E10AB"/>
    <w:rsid w:val="001E289E"/>
    <w:rsid w:val="001E2D85"/>
    <w:rsid w:val="001E365E"/>
    <w:rsid w:val="001E4D1C"/>
    <w:rsid w:val="001E5244"/>
    <w:rsid w:val="001E5432"/>
    <w:rsid w:val="001E5578"/>
    <w:rsid w:val="001E679A"/>
    <w:rsid w:val="001F0140"/>
    <w:rsid w:val="001F0209"/>
    <w:rsid w:val="001F0CCA"/>
    <w:rsid w:val="001F1850"/>
    <w:rsid w:val="001F19A3"/>
    <w:rsid w:val="001F2098"/>
    <w:rsid w:val="001F2CCC"/>
    <w:rsid w:val="001F3EA4"/>
    <w:rsid w:val="001F53E7"/>
    <w:rsid w:val="001F5DA0"/>
    <w:rsid w:val="001F604D"/>
    <w:rsid w:val="001F6605"/>
    <w:rsid w:val="001F76EC"/>
    <w:rsid w:val="001F77E0"/>
    <w:rsid w:val="00200F7F"/>
    <w:rsid w:val="002011DC"/>
    <w:rsid w:val="00202D40"/>
    <w:rsid w:val="0020355F"/>
    <w:rsid w:val="00205279"/>
    <w:rsid w:val="00206CCE"/>
    <w:rsid w:val="002074D5"/>
    <w:rsid w:val="002076A1"/>
    <w:rsid w:val="0021186B"/>
    <w:rsid w:val="00212801"/>
    <w:rsid w:val="00212D7A"/>
    <w:rsid w:val="002158B4"/>
    <w:rsid w:val="00215F49"/>
    <w:rsid w:val="0021604D"/>
    <w:rsid w:val="00217108"/>
    <w:rsid w:val="00220944"/>
    <w:rsid w:val="00221078"/>
    <w:rsid w:val="00221424"/>
    <w:rsid w:val="002249A8"/>
    <w:rsid w:val="00224D8A"/>
    <w:rsid w:val="0023216F"/>
    <w:rsid w:val="0023345B"/>
    <w:rsid w:val="0023382F"/>
    <w:rsid w:val="00233CE9"/>
    <w:rsid w:val="0023457D"/>
    <w:rsid w:val="002356CD"/>
    <w:rsid w:val="0023630B"/>
    <w:rsid w:val="00236FCD"/>
    <w:rsid w:val="00237167"/>
    <w:rsid w:val="00237461"/>
    <w:rsid w:val="00237A0C"/>
    <w:rsid w:val="002415AB"/>
    <w:rsid w:val="0024219A"/>
    <w:rsid w:val="00243353"/>
    <w:rsid w:val="002439E5"/>
    <w:rsid w:val="00243C40"/>
    <w:rsid w:val="002449D7"/>
    <w:rsid w:val="0024694E"/>
    <w:rsid w:val="00250512"/>
    <w:rsid w:val="00250538"/>
    <w:rsid w:val="00251560"/>
    <w:rsid w:val="00252536"/>
    <w:rsid w:val="00254215"/>
    <w:rsid w:val="00255218"/>
    <w:rsid w:val="002557E8"/>
    <w:rsid w:val="00260584"/>
    <w:rsid w:val="00262820"/>
    <w:rsid w:val="002628F9"/>
    <w:rsid w:val="00262BB7"/>
    <w:rsid w:val="00264694"/>
    <w:rsid w:val="00265B21"/>
    <w:rsid w:val="00270472"/>
    <w:rsid w:val="00271435"/>
    <w:rsid w:val="002736C4"/>
    <w:rsid w:val="00274D65"/>
    <w:rsid w:val="002755BF"/>
    <w:rsid w:val="00276269"/>
    <w:rsid w:val="0027689C"/>
    <w:rsid w:val="00276E08"/>
    <w:rsid w:val="00277360"/>
    <w:rsid w:val="00280A1D"/>
    <w:rsid w:val="00281148"/>
    <w:rsid w:val="0028176A"/>
    <w:rsid w:val="00282C8B"/>
    <w:rsid w:val="00285FDB"/>
    <w:rsid w:val="00290E3E"/>
    <w:rsid w:val="002917B1"/>
    <w:rsid w:val="00291E8A"/>
    <w:rsid w:val="00295657"/>
    <w:rsid w:val="00295A26"/>
    <w:rsid w:val="002965A2"/>
    <w:rsid w:val="002969DF"/>
    <w:rsid w:val="00296C07"/>
    <w:rsid w:val="00297197"/>
    <w:rsid w:val="002A02E5"/>
    <w:rsid w:val="002A17AB"/>
    <w:rsid w:val="002A1AA6"/>
    <w:rsid w:val="002A1F73"/>
    <w:rsid w:val="002A24DA"/>
    <w:rsid w:val="002A2DF5"/>
    <w:rsid w:val="002A3554"/>
    <w:rsid w:val="002A42E0"/>
    <w:rsid w:val="002A46C7"/>
    <w:rsid w:val="002A4DE8"/>
    <w:rsid w:val="002A4F0D"/>
    <w:rsid w:val="002A5645"/>
    <w:rsid w:val="002A59DC"/>
    <w:rsid w:val="002A6F61"/>
    <w:rsid w:val="002A7AE0"/>
    <w:rsid w:val="002B1A0A"/>
    <w:rsid w:val="002B2082"/>
    <w:rsid w:val="002B26C9"/>
    <w:rsid w:val="002B274F"/>
    <w:rsid w:val="002B2BCA"/>
    <w:rsid w:val="002B30AB"/>
    <w:rsid w:val="002B57A5"/>
    <w:rsid w:val="002B687F"/>
    <w:rsid w:val="002B6FD1"/>
    <w:rsid w:val="002B6FF9"/>
    <w:rsid w:val="002B7520"/>
    <w:rsid w:val="002B7AE7"/>
    <w:rsid w:val="002C1343"/>
    <w:rsid w:val="002C2AD2"/>
    <w:rsid w:val="002C3E49"/>
    <w:rsid w:val="002C40FD"/>
    <w:rsid w:val="002C489D"/>
    <w:rsid w:val="002C4B30"/>
    <w:rsid w:val="002C4B98"/>
    <w:rsid w:val="002C6B9D"/>
    <w:rsid w:val="002C6BFE"/>
    <w:rsid w:val="002D1246"/>
    <w:rsid w:val="002D1841"/>
    <w:rsid w:val="002D21D6"/>
    <w:rsid w:val="002D245C"/>
    <w:rsid w:val="002D2873"/>
    <w:rsid w:val="002D2AF7"/>
    <w:rsid w:val="002D3D6E"/>
    <w:rsid w:val="002D3D91"/>
    <w:rsid w:val="002D5014"/>
    <w:rsid w:val="002D5C9B"/>
    <w:rsid w:val="002D61E2"/>
    <w:rsid w:val="002D685C"/>
    <w:rsid w:val="002D6985"/>
    <w:rsid w:val="002D7326"/>
    <w:rsid w:val="002D76DF"/>
    <w:rsid w:val="002E0537"/>
    <w:rsid w:val="002E15D9"/>
    <w:rsid w:val="002E21EF"/>
    <w:rsid w:val="002E280A"/>
    <w:rsid w:val="002E3C39"/>
    <w:rsid w:val="002E44F2"/>
    <w:rsid w:val="002E4780"/>
    <w:rsid w:val="002E60A9"/>
    <w:rsid w:val="002E724D"/>
    <w:rsid w:val="002F0058"/>
    <w:rsid w:val="002F0ECC"/>
    <w:rsid w:val="002F11A6"/>
    <w:rsid w:val="002F1CC5"/>
    <w:rsid w:val="002F358A"/>
    <w:rsid w:val="002F5352"/>
    <w:rsid w:val="002F5418"/>
    <w:rsid w:val="002F602C"/>
    <w:rsid w:val="002F60D1"/>
    <w:rsid w:val="002F7786"/>
    <w:rsid w:val="002F7AA6"/>
    <w:rsid w:val="002F7C69"/>
    <w:rsid w:val="00301122"/>
    <w:rsid w:val="00301C47"/>
    <w:rsid w:val="00302315"/>
    <w:rsid w:val="00302AE0"/>
    <w:rsid w:val="003035DA"/>
    <w:rsid w:val="00304515"/>
    <w:rsid w:val="00305E30"/>
    <w:rsid w:val="00306647"/>
    <w:rsid w:val="00310E23"/>
    <w:rsid w:val="00310E41"/>
    <w:rsid w:val="003119EC"/>
    <w:rsid w:val="0031296D"/>
    <w:rsid w:val="00312D32"/>
    <w:rsid w:val="00313BBE"/>
    <w:rsid w:val="003147AE"/>
    <w:rsid w:val="003169C6"/>
    <w:rsid w:val="0031781B"/>
    <w:rsid w:val="003213C4"/>
    <w:rsid w:val="00322EC2"/>
    <w:rsid w:val="00324F67"/>
    <w:rsid w:val="00325E3D"/>
    <w:rsid w:val="00326824"/>
    <w:rsid w:val="00327788"/>
    <w:rsid w:val="00327BBC"/>
    <w:rsid w:val="00327FA6"/>
    <w:rsid w:val="0033184D"/>
    <w:rsid w:val="00335825"/>
    <w:rsid w:val="00336D0F"/>
    <w:rsid w:val="00337015"/>
    <w:rsid w:val="00340130"/>
    <w:rsid w:val="003406F8"/>
    <w:rsid w:val="00340A51"/>
    <w:rsid w:val="00341D6F"/>
    <w:rsid w:val="00341E13"/>
    <w:rsid w:val="00342192"/>
    <w:rsid w:val="00342FB8"/>
    <w:rsid w:val="0034434C"/>
    <w:rsid w:val="00345438"/>
    <w:rsid w:val="003455CB"/>
    <w:rsid w:val="00347F46"/>
    <w:rsid w:val="0035032E"/>
    <w:rsid w:val="0035106E"/>
    <w:rsid w:val="00351528"/>
    <w:rsid w:val="00351902"/>
    <w:rsid w:val="00352ACB"/>
    <w:rsid w:val="0035336D"/>
    <w:rsid w:val="00354E2A"/>
    <w:rsid w:val="00355E02"/>
    <w:rsid w:val="00356B03"/>
    <w:rsid w:val="00357879"/>
    <w:rsid w:val="0036013E"/>
    <w:rsid w:val="00360E1F"/>
    <w:rsid w:val="0036171D"/>
    <w:rsid w:val="003624BC"/>
    <w:rsid w:val="003626ED"/>
    <w:rsid w:val="0036346E"/>
    <w:rsid w:val="00363533"/>
    <w:rsid w:val="003635B0"/>
    <w:rsid w:val="0036362A"/>
    <w:rsid w:val="003645CE"/>
    <w:rsid w:val="00366591"/>
    <w:rsid w:val="003677F8"/>
    <w:rsid w:val="003678D6"/>
    <w:rsid w:val="00370889"/>
    <w:rsid w:val="00370DF5"/>
    <w:rsid w:val="00371C90"/>
    <w:rsid w:val="00371CDB"/>
    <w:rsid w:val="00372052"/>
    <w:rsid w:val="0037296C"/>
    <w:rsid w:val="00372A84"/>
    <w:rsid w:val="00373A10"/>
    <w:rsid w:val="00373DB0"/>
    <w:rsid w:val="00374310"/>
    <w:rsid w:val="00375487"/>
    <w:rsid w:val="003756A0"/>
    <w:rsid w:val="003778DC"/>
    <w:rsid w:val="00377E81"/>
    <w:rsid w:val="0038011C"/>
    <w:rsid w:val="003805A2"/>
    <w:rsid w:val="00382204"/>
    <w:rsid w:val="003826E4"/>
    <w:rsid w:val="00383842"/>
    <w:rsid w:val="00384487"/>
    <w:rsid w:val="003850F1"/>
    <w:rsid w:val="00385550"/>
    <w:rsid w:val="0038579F"/>
    <w:rsid w:val="00386440"/>
    <w:rsid w:val="0038665E"/>
    <w:rsid w:val="0038766E"/>
    <w:rsid w:val="003877D7"/>
    <w:rsid w:val="0038794D"/>
    <w:rsid w:val="003902FF"/>
    <w:rsid w:val="00390420"/>
    <w:rsid w:val="00390484"/>
    <w:rsid w:val="003905A1"/>
    <w:rsid w:val="003935B1"/>
    <w:rsid w:val="00394B05"/>
    <w:rsid w:val="00394BE0"/>
    <w:rsid w:val="00396212"/>
    <w:rsid w:val="0039628C"/>
    <w:rsid w:val="00396F9E"/>
    <w:rsid w:val="003977DD"/>
    <w:rsid w:val="003979A6"/>
    <w:rsid w:val="00397A71"/>
    <w:rsid w:val="003A01AD"/>
    <w:rsid w:val="003A0D8E"/>
    <w:rsid w:val="003A275B"/>
    <w:rsid w:val="003A421F"/>
    <w:rsid w:val="003A4B7F"/>
    <w:rsid w:val="003A4C05"/>
    <w:rsid w:val="003A56C5"/>
    <w:rsid w:val="003A5EFF"/>
    <w:rsid w:val="003A6D54"/>
    <w:rsid w:val="003A783F"/>
    <w:rsid w:val="003B15A8"/>
    <w:rsid w:val="003B1A46"/>
    <w:rsid w:val="003B21AC"/>
    <w:rsid w:val="003B2717"/>
    <w:rsid w:val="003B2C6B"/>
    <w:rsid w:val="003B2EA8"/>
    <w:rsid w:val="003B3183"/>
    <w:rsid w:val="003B3270"/>
    <w:rsid w:val="003B3329"/>
    <w:rsid w:val="003B3EF7"/>
    <w:rsid w:val="003B4EF7"/>
    <w:rsid w:val="003B539C"/>
    <w:rsid w:val="003C0594"/>
    <w:rsid w:val="003C18F8"/>
    <w:rsid w:val="003C2A1A"/>
    <w:rsid w:val="003C393B"/>
    <w:rsid w:val="003C39F0"/>
    <w:rsid w:val="003C6C31"/>
    <w:rsid w:val="003C72CC"/>
    <w:rsid w:val="003C7C30"/>
    <w:rsid w:val="003D0672"/>
    <w:rsid w:val="003D0786"/>
    <w:rsid w:val="003D1C90"/>
    <w:rsid w:val="003D1FDD"/>
    <w:rsid w:val="003D2AD8"/>
    <w:rsid w:val="003D35EA"/>
    <w:rsid w:val="003D394A"/>
    <w:rsid w:val="003D3D5A"/>
    <w:rsid w:val="003D53AE"/>
    <w:rsid w:val="003D5CEB"/>
    <w:rsid w:val="003D5F61"/>
    <w:rsid w:val="003D6533"/>
    <w:rsid w:val="003D71BF"/>
    <w:rsid w:val="003D7E67"/>
    <w:rsid w:val="003E0653"/>
    <w:rsid w:val="003E0A96"/>
    <w:rsid w:val="003E0AEE"/>
    <w:rsid w:val="003E1466"/>
    <w:rsid w:val="003E29CA"/>
    <w:rsid w:val="003E4230"/>
    <w:rsid w:val="003E59FE"/>
    <w:rsid w:val="003E7664"/>
    <w:rsid w:val="003F1277"/>
    <w:rsid w:val="003F1409"/>
    <w:rsid w:val="003F1F71"/>
    <w:rsid w:val="003F20C0"/>
    <w:rsid w:val="003F3A6B"/>
    <w:rsid w:val="003F53C8"/>
    <w:rsid w:val="003F5831"/>
    <w:rsid w:val="003F62BB"/>
    <w:rsid w:val="003F732C"/>
    <w:rsid w:val="003F7A89"/>
    <w:rsid w:val="003F7F5C"/>
    <w:rsid w:val="004002BC"/>
    <w:rsid w:val="0040092D"/>
    <w:rsid w:val="00401140"/>
    <w:rsid w:val="004011DF"/>
    <w:rsid w:val="0040287D"/>
    <w:rsid w:val="00402F04"/>
    <w:rsid w:val="00403217"/>
    <w:rsid w:val="004036C0"/>
    <w:rsid w:val="0040422C"/>
    <w:rsid w:val="00404622"/>
    <w:rsid w:val="00405524"/>
    <w:rsid w:val="00406619"/>
    <w:rsid w:val="00406AE6"/>
    <w:rsid w:val="00406E05"/>
    <w:rsid w:val="00410B65"/>
    <w:rsid w:val="004137BD"/>
    <w:rsid w:val="00414A84"/>
    <w:rsid w:val="00415293"/>
    <w:rsid w:val="00415793"/>
    <w:rsid w:val="0041678A"/>
    <w:rsid w:val="00416DEE"/>
    <w:rsid w:val="004170D7"/>
    <w:rsid w:val="0041735B"/>
    <w:rsid w:val="004200C3"/>
    <w:rsid w:val="0042057D"/>
    <w:rsid w:val="00422547"/>
    <w:rsid w:val="00423153"/>
    <w:rsid w:val="00423486"/>
    <w:rsid w:val="00423879"/>
    <w:rsid w:val="0042478D"/>
    <w:rsid w:val="004250C4"/>
    <w:rsid w:val="00426207"/>
    <w:rsid w:val="004272D2"/>
    <w:rsid w:val="004316A6"/>
    <w:rsid w:val="00432F10"/>
    <w:rsid w:val="004334B0"/>
    <w:rsid w:val="00434022"/>
    <w:rsid w:val="00434302"/>
    <w:rsid w:val="00434775"/>
    <w:rsid w:val="00435A4D"/>
    <w:rsid w:val="004368AE"/>
    <w:rsid w:val="00436C28"/>
    <w:rsid w:val="00437093"/>
    <w:rsid w:val="00437CCC"/>
    <w:rsid w:val="004404A3"/>
    <w:rsid w:val="004431C1"/>
    <w:rsid w:val="004435A0"/>
    <w:rsid w:val="00444A7C"/>
    <w:rsid w:val="00444E8B"/>
    <w:rsid w:val="00447077"/>
    <w:rsid w:val="00450128"/>
    <w:rsid w:val="00450753"/>
    <w:rsid w:val="00450AB4"/>
    <w:rsid w:val="00450BA8"/>
    <w:rsid w:val="00453122"/>
    <w:rsid w:val="00453B24"/>
    <w:rsid w:val="00454C1D"/>
    <w:rsid w:val="00456A5D"/>
    <w:rsid w:val="00457602"/>
    <w:rsid w:val="004608C5"/>
    <w:rsid w:val="0046213F"/>
    <w:rsid w:val="004629FB"/>
    <w:rsid w:val="00465B4C"/>
    <w:rsid w:val="004664F2"/>
    <w:rsid w:val="00466F55"/>
    <w:rsid w:val="00467A7C"/>
    <w:rsid w:val="0047047B"/>
    <w:rsid w:val="00470480"/>
    <w:rsid w:val="00471F5B"/>
    <w:rsid w:val="0047429C"/>
    <w:rsid w:val="004763DF"/>
    <w:rsid w:val="00476B36"/>
    <w:rsid w:val="00477F35"/>
    <w:rsid w:val="004802EF"/>
    <w:rsid w:val="004805C9"/>
    <w:rsid w:val="00480DCB"/>
    <w:rsid w:val="004827BD"/>
    <w:rsid w:val="00482DA3"/>
    <w:rsid w:val="004863A2"/>
    <w:rsid w:val="0048675B"/>
    <w:rsid w:val="00486C8A"/>
    <w:rsid w:val="00487826"/>
    <w:rsid w:val="00487C19"/>
    <w:rsid w:val="00487F80"/>
    <w:rsid w:val="004901A6"/>
    <w:rsid w:val="00490543"/>
    <w:rsid w:val="00493603"/>
    <w:rsid w:val="004938CE"/>
    <w:rsid w:val="0049390E"/>
    <w:rsid w:val="00494557"/>
    <w:rsid w:val="004945A4"/>
    <w:rsid w:val="00494F73"/>
    <w:rsid w:val="00495C64"/>
    <w:rsid w:val="00495C9B"/>
    <w:rsid w:val="00495CC0"/>
    <w:rsid w:val="00495FDE"/>
    <w:rsid w:val="004A06EF"/>
    <w:rsid w:val="004A2686"/>
    <w:rsid w:val="004A3955"/>
    <w:rsid w:val="004A4100"/>
    <w:rsid w:val="004A420C"/>
    <w:rsid w:val="004A4AC1"/>
    <w:rsid w:val="004A6A2E"/>
    <w:rsid w:val="004A78D9"/>
    <w:rsid w:val="004A7E6D"/>
    <w:rsid w:val="004B03F2"/>
    <w:rsid w:val="004B0B2D"/>
    <w:rsid w:val="004B2A36"/>
    <w:rsid w:val="004B2D0B"/>
    <w:rsid w:val="004B4072"/>
    <w:rsid w:val="004B444F"/>
    <w:rsid w:val="004B5B66"/>
    <w:rsid w:val="004B5B70"/>
    <w:rsid w:val="004B649A"/>
    <w:rsid w:val="004C328F"/>
    <w:rsid w:val="004C3524"/>
    <w:rsid w:val="004C3A02"/>
    <w:rsid w:val="004C3F52"/>
    <w:rsid w:val="004C45ED"/>
    <w:rsid w:val="004C4976"/>
    <w:rsid w:val="004C55A0"/>
    <w:rsid w:val="004C5859"/>
    <w:rsid w:val="004C61A8"/>
    <w:rsid w:val="004C7446"/>
    <w:rsid w:val="004C7749"/>
    <w:rsid w:val="004C7C51"/>
    <w:rsid w:val="004D0FA1"/>
    <w:rsid w:val="004D1169"/>
    <w:rsid w:val="004D12E6"/>
    <w:rsid w:val="004D15DB"/>
    <w:rsid w:val="004D2AF4"/>
    <w:rsid w:val="004D3212"/>
    <w:rsid w:val="004D33E0"/>
    <w:rsid w:val="004D3A1C"/>
    <w:rsid w:val="004D3BF4"/>
    <w:rsid w:val="004D492C"/>
    <w:rsid w:val="004D5144"/>
    <w:rsid w:val="004D68F1"/>
    <w:rsid w:val="004D6929"/>
    <w:rsid w:val="004D74ED"/>
    <w:rsid w:val="004D7B58"/>
    <w:rsid w:val="004E0F6F"/>
    <w:rsid w:val="004E22BE"/>
    <w:rsid w:val="004E339F"/>
    <w:rsid w:val="004E3D85"/>
    <w:rsid w:val="004E4224"/>
    <w:rsid w:val="004E489A"/>
    <w:rsid w:val="004E52CA"/>
    <w:rsid w:val="004F1E12"/>
    <w:rsid w:val="004F4E62"/>
    <w:rsid w:val="004F4F75"/>
    <w:rsid w:val="004F57AC"/>
    <w:rsid w:val="004F5872"/>
    <w:rsid w:val="004F6073"/>
    <w:rsid w:val="004F61C3"/>
    <w:rsid w:val="004F77F4"/>
    <w:rsid w:val="00500148"/>
    <w:rsid w:val="0050103B"/>
    <w:rsid w:val="0050130E"/>
    <w:rsid w:val="005021A7"/>
    <w:rsid w:val="00502ED1"/>
    <w:rsid w:val="005035FC"/>
    <w:rsid w:val="0050436C"/>
    <w:rsid w:val="005052B7"/>
    <w:rsid w:val="0050543C"/>
    <w:rsid w:val="00505639"/>
    <w:rsid w:val="00505CCA"/>
    <w:rsid w:val="0050724E"/>
    <w:rsid w:val="0050781E"/>
    <w:rsid w:val="00507989"/>
    <w:rsid w:val="00507AFC"/>
    <w:rsid w:val="00507F08"/>
    <w:rsid w:val="00510005"/>
    <w:rsid w:val="005113CC"/>
    <w:rsid w:val="0051175C"/>
    <w:rsid w:val="00512170"/>
    <w:rsid w:val="00513B76"/>
    <w:rsid w:val="00514961"/>
    <w:rsid w:val="00516601"/>
    <w:rsid w:val="00516B2E"/>
    <w:rsid w:val="0051799F"/>
    <w:rsid w:val="00520680"/>
    <w:rsid w:val="005209CA"/>
    <w:rsid w:val="00521312"/>
    <w:rsid w:val="005242CA"/>
    <w:rsid w:val="0052489A"/>
    <w:rsid w:val="00524D0C"/>
    <w:rsid w:val="00525694"/>
    <w:rsid w:val="005278EC"/>
    <w:rsid w:val="005304C5"/>
    <w:rsid w:val="00530937"/>
    <w:rsid w:val="00530CF7"/>
    <w:rsid w:val="005313F2"/>
    <w:rsid w:val="00531632"/>
    <w:rsid w:val="005319E0"/>
    <w:rsid w:val="00532B72"/>
    <w:rsid w:val="00533EAD"/>
    <w:rsid w:val="00534044"/>
    <w:rsid w:val="00536DA4"/>
    <w:rsid w:val="005431E6"/>
    <w:rsid w:val="00543886"/>
    <w:rsid w:val="00543E9D"/>
    <w:rsid w:val="005440BE"/>
    <w:rsid w:val="00544467"/>
    <w:rsid w:val="005457A1"/>
    <w:rsid w:val="00547AD1"/>
    <w:rsid w:val="0055009D"/>
    <w:rsid w:val="00550D82"/>
    <w:rsid w:val="005523C1"/>
    <w:rsid w:val="00552867"/>
    <w:rsid w:val="005534CE"/>
    <w:rsid w:val="0055387A"/>
    <w:rsid w:val="0055593A"/>
    <w:rsid w:val="00555BE1"/>
    <w:rsid w:val="0055771A"/>
    <w:rsid w:val="00557CBD"/>
    <w:rsid w:val="00560C85"/>
    <w:rsid w:val="00560E75"/>
    <w:rsid w:val="00561182"/>
    <w:rsid w:val="00562789"/>
    <w:rsid w:val="00563585"/>
    <w:rsid w:val="0056404C"/>
    <w:rsid w:val="005651ED"/>
    <w:rsid w:val="0056628B"/>
    <w:rsid w:val="005662B1"/>
    <w:rsid w:val="005705D9"/>
    <w:rsid w:val="00571CD5"/>
    <w:rsid w:val="0057216A"/>
    <w:rsid w:val="00572700"/>
    <w:rsid w:val="00572B52"/>
    <w:rsid w:val="00572BEE"/>
    <w:rsid w:val="00573837"/>
    <w:rsid w:val="00574DD4"/>
    <w:rsid w:val="0057566F"/>
    <w:rsid w:val="005759E1"/>
    <w:rsid w:val="0057674B"/>
    <w:rsid w:val="00576D20"/>
    <w:rsid w:val="0057731C"/>
    <w:rsid w:val="005778B5"/>
    <w:rsid w:val="0058100B"/>
    <w:rsid w:val="00584AB8"/>
    <w:rsid w:val="005854EC"/>
    <w:rsid w:val="00586EFE"/>
    <w:rsid w:val="00586F82"/>
    <w:rsid w:val="00592C89"/>
    <w:rsid w:val="005944A8"/>
    <w:rsid w:val="00594A0B"/>
    <w:rsid w:val="00594F06"/>
    <w:rsid w:val="00596DC8"/>
    <w:rsid w:val="00597AAF"/>
    <w:rsid w:val="005A01D8"/>
    <w:rsid w:val="005A05E1"/>
    <w:rsid w:val="005A0FA1"/>
    <w:rsid w:val="005A147C"/>
    <w:rsid w:val="005A33CE"/>
    <w:rsid w:val="005A7021"/>
    <w:rsid w:val="005A75D4"/>
    <w:rsid w:val="005A7DAA"/>
    <w:rsid w:val="005B00D0"/>
    <w:rsid w:val="005B158D"/>
    <w:rsid w:val="005B2A59"/>
    <w:rsid w:val="005B4B83"/>
    <w:rsid w:val="005B54C6"/>
    <w:rsid w:val="005B5A1D"/>
    <w:rsid w:val="005B757C"/>
    <w:rsid w:val="005C1634"/>
    <w:rsid w:val="005C1797"/>
    <w:rsid w:val="005C188A"/>
    <w:rsid w:val="005C37F6"/>
    <w:rsid w:val="005C3904"/>
    <w:rsid w:val="005C4FAE"/>
    <w:rsid w:val="005C6052"/>
    <w:rsid w:val="005C7AE2"/>
    <w:rsid w:val="005C7D5E"/>
    <w:rsid w:val="005D09F9"/>
    <w:rsid w:val="005D1A91"/>
    <w:rsid w:val="005D2435"/>
    <w:rsid w:val="005D51D8"/>
    <w:rsid w:val="005D5B60"/>
    <w:rsid w:val="005D6F6B"/>
    <w:rsid w:val="005D717A"/>
    <w:rsid w:val="005E0B04"/>
    <w:rsid w:val="005E0C68"/>
    <w:rsid w:val="005E1146"/>
    <w:rsid w:val="005E19B3"/>
    <w:rsid w:val="005E39E7"/>
    <w:rsid w:val="005E3EB7"/>
    <w:rsid w:val="005E5271"/>
    <w:rsid w:val="005E5332"/>
    <w:rsid w:val="005E7658"/>
    <w:rsid w:val="005E7CDF"/>
    <w:rsid w:val="005F0072"/>
    <w:rsid w:val="005F2560"/>
    <w:rsid w:val="005F30C1"/>
    <w:rsid w:val="005F31C1"/>
    <w:rsid w:val="005F36D6"/>
    <w:rsid w:val="005F3AE0"/>
    <w:rsid w:val="005F46DB"/>
    <w:rsid w:val="005F46E9"/>
    <w:rsid w:val="005F4E81"/>
    <w:rsid w:val="005F6142"/>
    <w:rsid w:val="006006DB"/>
    <w:rsid w:val="00600B03"/>
    <w:rsid w:val="00602222"/>
    <w:rsid w:val="00602554"/>
    <w:rsid w:val="006026AD"/>
    <w:rsid w:val="00602F4E"/>
    <w:rsid w:val="00603F21"/>
    <w:rsid w:val="0060431A"/>
    <w:rsid w:val="00604A54"/>
    <w:rsid w:val="00605253"/>
    <w:rsid w:val="00606068"/>
    <w:rsid w:val="00606736"/>
    <w:rsid w:val="00607560"/>
    <w:rsid w:val="0061054A"/>
    <w:rsid w:val="00610752"/>
    <w:rsid w:val="00610A78"/>
    <w:rsid w:val="006111D2"/>
    <w:rsid w:val="00612482"/>
    <w:rsid w:val="0061387A"/>
    <w:rsid w:val="00614DC3"/>
    <w:rsid w:val="00616BE2"/>
    <w:rsid w:val="00617914"/>
    <w:rsid w:val="00617E00"/>
    <w:rsid w:val="00623B30"/>
    <w:rsid w:val="00624477"/>
    <w:rsid w:val="006245F3"/>
    <w:rsid w:val="0062583F"/>
    <w:rsid w:val="00627387"/>
    <w:rsid w:val="006303B2"/>
    <w:rsid w:val="00630937"/>
    <w:rsid w:val="006309E2"/>
    <w:rsid w:val="00630C58"/>
    <w:rsid w:val="00630F6D"/>
    <w:rsid w:val="00630FE5"/>
    <w:rsid w:val="00633B19"/>
    <w:rsid w:val="00634069"/>
    <w:rsid w:val="006340A9"/>
    <w:rsid w:val="006341FE"/>
    <w:rsid w:val="00635284"/>
    <w:rsid w:val="006357AA"/>
    <w:rsid w:val="006358E0"/>
    <w:rsid w:val="00635A37"/>
    <w:rsid w:val="00635ABE"/>
    <w:rsid w:val="00636FE4"/>
    <w:rsid w:val="00637119"/>
    <w:rsid w:val="00637169"/>
    <w:rsid w:val="00641484"/>
    <w:rsid w:val="006421F4"/>
    <w:rsid w:val="00642EE7"/>
    <w:rsid w:val="00643834"/>
    <w:rsid w:val="00643835"/>
    <w:rsid w:val="00643E83"/>
    <w:rsid w:val="00644F8B"/>
    <w:rsid w:val="00645581"/>
    <w:rsid w:val="00645C0C"/>
    <w:rsid w:val="006462E4"/>
    <w:rsid w:val="00646A12"/>
    <w:rsid w:val="006470F5"/>
    <w:rsid w:val="006477D1"/>
    <w:rsid w:val="00647982"/>
    <w:rsid w:val="006513D8"/>
    <w:rsid w:val="006518C9"/>
    <w:rsid w:val="00651D99"/>
    <w:rsid w:val="00651EA0"/>
    <w:rsid w:val="00653498"/>
    <w:rsid w:val="00654A83"/>
    <w:rsid w:val="006554F0"/>
    <w:rsid w:val="00655B9F"/>
    <w:rsid w:val="006576CC"/>
    <w:rsid w:val="00660C8D"/>
    <w:rsid w:val="0066107D"/>
    <w:rsid w:val="00661C1E"/>
    <w:rsid w:val="00662269"/>
    <w:rsid w:val="00662EEA"/>
    <w:rsid w:val="006633FB"/>
    <w:rsid w:val="0066385E"/>
    <w:rsid w:val="006644C0"/>
    <w:rsid w:val="00665685"/>
    <w:rsid w:val="00665C58"/>
    <w:rsid w:val="00665CD4"/>
    <w:rsid w:val="00666F79"/>
    <w:rsid w:val="0067021B"/>
    <w:rsid w:val="00670523"/>
    <w:rsid w:val="00671045"/>
    <w:rsid w:val="00671353"/>
    <w:rsid w:val="00672061"/>
    <w:rsid w:val="00672531"/>
    <w:rsid w:val="00673FBE"/>
    <w:rsid w:val="00674F8B"/>
    <w:rsid w:val="00675EB6"/>
    <w:rsid w:val="0067621C"/>
    <w:rsid w:val="0067622C"/>
    <w:rsid w:val="00676BEF"/>
    <w:rsid w:val="00677013"/>
    <w:rsid w:val="0067714A"/>
    <w:rsid w:val="00677A8B"/>
    <w:rsid w:val="00677F1D"/>
    <w:rsid w:val="00680E5D"/>
    <w:rsid w:val="00681694"/>
    <w:rsid w:val="00681AA7"/>
    <w:rsid w:val="00681EBC"/>
    <w:rsid w:val="006837EB"/>
    <w:rsid w:val="00683930"/>
    <w:rsid w:val="00684D9C"/>
    <w:rsid w:val="006855C7"/>
    <w:rsid w:val="006867F9"/>
    <w:rsid w:val="00686FD4"/>
    <w:rsid w:val="00687892"/>
    <w:rsid w:val="00687F3A"/>
    <w:rsid w:val="00690764"/>
    <w:rsid w:val="006911A2"/>
    <w:rsid w:val="00691734"/>
    <w:rsid w:val="0069197D"/>
    <w:rsid w:val="00692F1D"/>
    <w:rsid w:val="0069396C"/>
    <w:rsid w:val="00693E60"/>
    <w:rsid w:val="00693F83"/>
    <w:rsid w:val="0069414E"/>
    <w:rsid w:val="00694784"/>
    <w:rsid w:val="00694A39"/>
    <w:rsid w:val="00694CE2"/>
    <w:rsid w:val="00695304"/>
    <w:rsid w:val="006955F4"/>
    <w:rsid w:val="006965E2"/>
    <w:rsid w:val="006966DF"/>
    <w:rsid w:val="00696872"/>
    <w:rsid w:val="0069687F"/>
    <w:rsid w:val="00696EF5"/>
    <w:rsid w:val="00697369"/>
    <w:rsid w:val="00697960"/>
    <w:rsid w:val="006A0162"/>
    <w:rsid w:val="006A0658"/>
    <w:rsid w:val="006A067B"/>
    <w:rsid w:val="006A2F6B"/>
    <w:rsid w:val="006A3590"/>
    <w:rsid w:val="006A5130"/>
    <w:rsid w:val="006A5588"/>
    <w:rsid w:val="006A5A63"/>
    <w:rsid w:val="006A74D9"/>
    <w:rsid w:val="006B1723"/>
    <w:rsid w:val="006B2624"/>
    <w:rsid w:val="006B2CCD"/>
    <w:rsid w:val="006B3152"/>
    <w:rsid w:val="006B3419"/>
    <w:rsid w:val="006B3680"/>
    <w:rsid w:val="006B56CE"/>
    <w:rsid w:val="006B5B65"/>
    <w:rsid w:val="006B5C20"/>
    <w:rsid w:val="006B5C6C"/>
    <w:rsid w:val="006B64A9"/>
    <w:rsid w:val="006B6D46"/>
    <w:rsid w:val="006B6DE1"/>
    <w:rsid w:val="006B7F21"/>
    <w:rsid w:val="006C1347"/>
    <w:rsid w:val="006C14E6"/>
    <w:rsid w:val="006C1F30"/>
    <w:rsid w:val="006C3A6E"/>
    <w:rsid w:val="006C3A9C"/>
    <w:rsid w:val="006C6BE4"/>
    <w:rsid w:val="006C6D02"/>
    <w:rsid w:val="006D0D26"/>
    <w:rsid w:val="006D1FF5"/>
    <w:rsid w:val="006D21F7"/>
    <w:rsid w:val="006D29B3"/>
    <w:rsid w:val="006D2DF7"/>
    <w:rsid w:val="006D335E"/>
    <w:rsid w:val="006D3EB8"/>
    <w:rsid w:val="006D4DAC"/>
    <w:rsid w:val="006D5E34"/>
    <w:rsid w:val="006D60C6"/>
    <w:rsid w:val="006D6449"/>
    <w:rsid w:val="006E014F"/>
    <w:rsid w:val="006E0A7B"/>
    <w:rsid w:val="006E0CC7"/>
    <w:rsid w:val="006E10FD"/>
    <w:rsid w:val="006E165A"/>
    <w:rsid w:val="006E184F"/>
    <w:rsid w:val="006E2292"/>
    <w:rsid w:val="006E249E"/>
    <w:rsid w:val="006E3025"/>
    <w:rsid w:val="006E3BD0"/>
    <w:rsid w:val="006E41C9"/>
    <w:rsid w:val="006E51CE"/>
    <w:rsid w:val="006E692A"/>
    <w:rsid w:val="006E70E1"/>
    <w:rsid w:val="006E7D1A"/>
    <w:rsid w:val="006E7FD4"/>
    <w:rsid w:val="006F03BD"/>
    <w:rsid w:val="006F1851"/>
    <w:rsid w:val="006F3116"/>
    <w:rsid w:val="006F38C5"/>
    <w:rsid w:val="006F4FFB"/>
    <w:rsid w:val="006F5610"/>
    <w:rsid w:val="006F56ED"/>
    <w:rsid w:val="006F61AB"/>
    <w:rsid w:val="006F65AF"/>
    <w:rsid w:val="006F75A7"/>
    <w:rsid w:val="007032FC"/>
    <w:rsid w:val="00704284"/>
    <w:rsid w:val="00704327"/>
    <w:rsid w:val="00704A7C"/>
    <w:rsid w:val="00704B0E"/>
    <w:rsid w:val="00706426"/>
    <w:rsid w:val="00707137"/>
    <w:rsid w:val="00710B5B"/>
    <w:rsid w:val="00710E49"/>
    <w:rsid w:val="007110F8"/>
    <w:rsid w:val="00711DB2"/>
    <w:rsid w:val="007120BC"/>
    <w:rsid w:val="00712D57"/>
    <w:rsid w:val="00713AA1"/>
    <w:rsid w:val="007156F6"/>
    <w:rsid w:val="00715EE6"/>
    <w:rsid w:val="00715F7B"/>
    <w:rsid w:val="00716675"/>
    <w:rsid w:val="00716A41"/>
    <w:rsid w:val="00717390"/>
    <w:rsid w:val="00717D99"/>
    <w:rsid w:val="00720A00"/>
    <w:rsid w:val="00720DC7"/>
    <w:rsid w:val="00721DF6"/>
    <w:rsid w:val="00722633"/>
    <w:rsid w:val="0072320B"/>
    <w:rsid w:val="00723572"/>
    <w:rsid w:val="0072507B"/>
    <w:rsid w:val="00727CBD"/>
    <w:rsid w:val="00730175"/>
    <w:rsid w:val="00730401"/>
    <w:rsid w:val="007315B0"/>
    <w:rsid w:val="0073200E"/>
    <w:rsid w:val="00733F78"/>
    <w:rsid w:val="007343F2"/>
    <w:rsid w:val="007344B8"/>
    <w:rsid w:val="007354ED"/>
    <w:rsid w:val="00735C9D"/>
    <w:rsid w:val="00736857"/>
    <w:rsid w:val="00736CC9"/>
    <w:rsid w:val="00737719"/>
    <w:rsid w:val="0074275C"/>
    <w:rsid w:val="0074277D"/>
    <w:rsid w:val="00743949"/>
    <w:rsid w:val="007447EF"/>
    <w:rsid w:val="00745099"/>
    <w:rsid w:val="0074515B"/>
    <w:rsid w:val="00746437"/>
    <w:rsid w:val="00746518"/>
    <w:rsid w:val="0074721D"/>
    <w:rsid w:val="00747595"/>
    <w:rsid w:val="00747B27"/>
    <w:rsid w:val="00747E5D"/>
    <w:rsid w:val="007503DD"/>
    <w:rsid w:val="00751136"/>
    <w:rsid w:val="007521E1"/>
    <w:rsid w:val="00752C71"/>
    <w:rsid w:val="00753550"/>
    <w:rsid w:val="007535AF"/>
    <w:rsid w:val="00754235"/>
    <w:rsid w:val="00755524"/>
    <w:rsid w:val="00756347"/>
    <w:rsid w:val="0075645F"/>
    <w:rsid w:val="0075673A"/>
    <w:rsid w:val="00756D1F"/>
    <w:rsid w:val="00760F5F"/>
    <w:rsid w:val="00761735"/>
    <w:rsid w:val="00763086"/>
    <w:rsid w:val="007631E7"/>
    <w:rsid w:val="007634EE"/>
    <w:rsid w:val="00763588"/>
    <w:rsid w:val="0076461E"/>
    <w:rsid w:val="0076471B"/>
    <w:rsid w:val="00765EE1"/>
    <w:rsid w:val="00766AEE"/>
    <w:rsid w:val="00766FA2"/>
    <w:rsid w:val="00767D87"/>
    <w:rsid w:val="007707E6"/>
    <w:rsid w:val="0077212B"/>
    <w:rsid w:val="00772678"/>
    <w:rsid w:val="007726BE"/>
    <w:rsid w:val="007733A8"/>
    <w:rsid w:val="00774298"/>
    <w:rsid w:val="007758EF"/>
    <w:rsid w:val="00776D07"/>
    <w:rsid w:val="0077745B"/>
    <w:rsid w:val="007817F4"/>
    <w:rsid w:val="00781943"/>
    <w:rsid w:val="007819B7"/>
    <w:rsid w:val="007823D5"/>
    <w:rsid w:val="007828FB"/>
    <w:rsid w:val="00782FB9"/>
    <w:rsid w:val="00783094"/>
    <w:rsid w:val="00783502"/>
    <w:rsid w:val="00783B5A"/>
    <w:rsid w:val="007840C9"/>
    <w:rsid w:val="00785931"/>
    <w:rsid w:val="00786162"/>
    <w:rsid w:val="0078621F"/>
    <w:rsid w:val="00786AA6"/>
    <w:rsid w:val="007877C9"/>
    <w:rsid w:val="00790539"/>
    <w:rsid w:val="00790F87"/>
    <w:rsid w:val="007912D2"/>
    <w:rsid w:val="00791B57"/>
    <w:rsid w:val="0079209C"/>
    <w:rsid w:val="007938E2"/>
    <w:rsid w:val="00793D84"/>
    <w:rsid w:val="007960F1"/>
    <w:rsid w:val="00796C6C"/>
    <w:rsid w:val="0079783B"/>
    <w:rsid w:val="007A03FD"/>
    <w:rsid w:val="007A1E89"/>
    <w:rsid w:val="007A3910"/>
    <w:rsid w:val="007A39F1"/>
    <w:rsid w:val="007A3C45"/>
    <w:rsid w:val="007A412E"/>
    <w:rsid w:val="007A554C"/>
    <w:rsid w:val="007A6AF5"/>
    <w:rsid w:val="007A7E8D"/>
    <w:rsid w:val="007B12DA"/>
    <w:rsid w:val="007B15EE"/>
    <w:rsid w:val="007B1833"/>
    <w:rsid w:val="007B35AF"/>
    <w:rsid w:val="007B3BEE"/>
    <w:rsid w:val="007B4882"/>
    <w:rsid w:val="007B4CB4"/>
    <w:rsid w:val="007B5639"/>
    <w:rsid w:val="007B649C"/>
    <w:rsid w:val="007B7F39"/>
    <w:rsid w:val="007C025F"/>
    <w:rsid w:val="007C059B"/>
    <w:rsid w:val="007C18B8"/>
    <w:rsid w:val="007C1A50"/>
    <w:rsid w:val="007C1B75"/>
    <w:rsid w:val="007C3DEB"/>
    <w:rsid w:val="007C5CD4"/>
    <w:rsid w:val="007C6583"/>
    <w:rsid w:val="007C6D7F"/>
    <w:rsid w:val="007C75FD"/>
    <w:rsid w:val="007C785F"/>
    <w:rsid w:val="007D0347"/>
    <w:rsid w:val="007D1B39"/>
    <w:rsid w:val="007D3658"/>
    <w:rsid w:val="007D5058"/>
    <w:rsid w:val="007D68B4"/>
    <w:rsid w:val="007D70F4"/>
    <w:rsid w:val="007D739F"/>
    <w:rsid w:val="007D79F0"/>
    <w:rsid w:val="007D7CC0"/>
    <w:rsid w:val="007E05DE"/>
    <w:rsid w:val="007E119A"/>
    <w:rsid w:val="007E217B"/>
    <w:rsid w:val="007E2759"/>
    <w:rsid w:val="007E29D3"/>
    <w:rsid w:val="007E2B84"/>
    <w:rsid w:val="007E2F2B"/>
    <w:rsid w:val="007E4763"/>
    <w:rsid w:val="007E4A97"/>
    <w:rsid w:val="007E6B17"/>
    <w:rsid w:val="007F0633"/>
    <w:rsid w:val="007F127A"/>
    <w:rsid w:val="007F14E6"/>
    <w:rsid w:val="007F34B9"/>
    <w:rsid w:val="007F37D9"/>
    <w:rsid w:val="007F49D4"/>
    <w:rsid w:val="007F5065"/>
    <w:rsid w:val="007F51BE"/>
    <w:rsid w:val="007F55DB"/>
    <w:rsid w:val="007F6252"/>
    <w:rsid w:val="00800EBE"/>
    <w:rsid w:val="0080214C"/>
    <w:rsid w:val="008023A6"/>
    <w:rsid w:val="00803400"/>
    <w:rsid w:val="00804D75"/>
    <w:rsid w:val="00806653"/>
    <w:rsid w:val="00810DB4"/>
    <w:rsid w:val="00814615"/>
    <w:rsid w:val="00815E23"/>
    <w:rsid w:val="00815E99"/>
    <w:rsid w:val="00816751"/>
    <w:rsid w:val="008203F9"/>
    <w:rsid w:val="00820883"/>
    <w:rsid w:val="008216AA"/>
    <w:rsid w:val="00821D72"/>
    <w:rsid w:val="00822178"/>
    <w:rsid w:val="008223CF"/>
    <w:rsid w:val="00822999"/>
    <w:rsid w:val="00822D1B"/>
    <w:rsid w:val="0082326C"/>
    <w:rsid w:val="008234B0"/>
    <w:rsid w:val="00824E80"/>
    <w:rsid w:val="00824F2D"/>
    <w:rsid w:val="00824F90"/>
    <w:rsid w:val="00825A9D"/>
    <w:rsid w:val="00825C22"/>
    <w:rsid w:val="00825FC0"/>
    <w:rsid w:val="0083009D"/>
    <w:rsid w:val="00830CC9"/>
    <w:rsid w:val="00830D35"/>
    <w:rsid w:val="0083279E"/>
    <w:rsid w:val="008329AD"/>
    <w:rsid w:val="00832E12"/>
    <w:rsid w:val="00833A84"/>
    <w:rsid w:val="00835FA5"/>
    <w:rsid w:val="008360B9"/>
    <w:rsid w:val="00836DF4"/>
    <w:rsid w:val="00840350"/>
    <w:rsid w:val="00842864"/>
    <w:rsid w:val="008436CE"/>
    <w:rsid w:val="008438A8"/>
    <w:rsid w:val="00843C05"/>
    <w:rsid w:val="00846458"/>
    <w:rsid w:val="00846D5F"/>
    <w:rsid w:val="0084778B"/>
    <w:rsid w:val="00847C96"/>
    <w:rsid w:val="00850564"/>
    <w:rsid w:val="00850A4C"/>
    <w:rsid w:val="00850C19"/>
    <w:rsid w:val="00850CE6"/>
    <w:rsid w:val="0085248A"/>
    <w:rsid w:val="00852CBF"/>
    <w:rsid w:val="00852D1D"/>
    <w:rsid w:val="00855313"/>
    <w:rsid w:val="00856073"/>
    <w:rsid w:val="0085634E"/>
    <w:rsid w:val="00856B87"/>
    <w:rsid w:val="00856BC4"/>
    <w:rsid w:val="00856D74"/>
    <w:rsid w:val="00856E8D"/>
    <w:rsid w:val="00856F50"/>
    <w:rsid w:val="008621E7"/>
    <w:rsid w:val="00862643"/>
    <w:rsid w:val="0086279F"/>
    <w:rsid w:val="008638E1"/>
    <w:rsid w:val="00863BA3"/>
    <w:rsid w:val="00863DDB"/>
    <w:rsid w:val="008640B5"/>
    <w:rsid w:val="0086516B"/>
    <w:rsid w:val="00870185"/>
    <w:rsid w:val="008706E4"/>
    <w:rsid w:val="0087094A"/>
    <w:rsid w:val="00870F22"/>
    <w:rsid w:val="00872B6D"/>
    <w:rsid w:val="00872EE4"/>
    <w:rsid w:val="0087314F"/>
    <w:rsid w:val="008746DD"/>
    <w:rsid w:val="0087568E"/>
    <w:rsid w:val="008759DB"/>
    <w:rsid w:val="008770FD"/>
    <w:rsid w:val="00877558"/>
    <w:rsid w:val="00877C18"/>
    <w:rsid w:val="00877FD0"/>
    <w:rsid w:val="008816AE"/>
    <w:rsid w:val="00883142"/>
    <w:rsid w:val="0088456D"/>
    <w:rsid w:val="008848A3"/>
    <w:rsid w:val="00885A6B"/>
    <w:rsid w:val="00885B7E"/>
    <w:rsid w:val="00885C66"/>
    <w:rsid w:val="008868FA"/>
    <w:rsid w:val="00890555"/>
    <w:rsid w:val="00890B00"/>
    <w:rsid w:val="00893425"/>
    <w:rsid w:val="0089414E"/>
    <w:rsid w:val="00895672"/>
    <w:rsid w:val="00895894"/>
    <w:rsid w:val="008958E4"/>
    <w:rsid w:val="00895FB6"/>
    <w:rsid w:val="00896E20"/>
    <w:rsid w:val="008973B1"/>
    <w:rsid w:val="008977C0"/>
    <w:rsid w:val="008A0267"/>
    <w:rsid w:val="008A09E7"/>
    <w:rsid w:val="008A0EC8"/>
    <w:rsid w:val="008A3398"/>
    <w:rsid w:val="008A42DB"/>
    <w:rsid w:val="008A5034"/>
    <w:rsid w:val="008A53E9"/>
    <w:rsid w:val="008A63E2"/>
    <w:rsid w:val="008A681C"/>
    <w:rsid w:val="008A6A02"/>
    <w:rsid w:val="008A7BBC"/>
    <w:rsid w:val="008B1113"/>
    <w:rsid w:val="008B1F9D"/>
    <w:rsid w:val="008B25C8"/>
    <w:rsid w:val="008B496D"/>
    <w:rsid w:val="008B66B4"/>
    <w:rsid w:val="008B6E6F"/>
    <w:rsid w:val="008B6F07"/>
    <w:rsid w:val="008B7A78"/>
    <w:rsid w:val="008C0C1C"/>
    <w:rsid w:val="008C0D40"/>
    <w:rsid w:val="008C1978"/>
    <w:rsid w:val="008C1A6E"/>
    <w:rsid w:val="008C1C5A"/>
    <w:rsid w:val="008C1FF8"/>
    <w:rsid w:val="008C24B5"/>
    <w:rsid w:val="008C280A"/>
    <w:rsid w:val="008C296A"/>
    <w:rsid w:val="008C2D99"/>
    <w:rsid w:val="008C30F0"/>
    <w:rsid w:val="008C4C02"/>
    <w:rsid w:val="008C51C1"/>
    <w:rsid w:val="008C58FA"/>
    <w:rsid w:val="008C7326"/>
    <w:rsid w:val="008D0883"/>
    <w:rsid w:val="008D0A1B"/>
    <w:rsid w:val="008D0DA9"/>
    <w:rsid w:val="008D0F88"/>
    <w:rsid w:val="008D104C"/>
    <w:rsid w:val="008D1AC1"/>
    <w:rsid w:val="008D2F7B"/>
    <w:rsid w:val="008D3FA4"/>
    <w:rsid w:val="008D4776"/>
    <w:rsid w:val="008D53E0"/>
    <w:rsid w:val="008D620C"/>
    <w:rsid w:val="008D6F49"/>
    <w:rsid w:val="008E12C8"/>
    <w:rsid w:val="008E1EFD"/>
    <w:rsid w:val="008E225D"/>
    <w:rsid w:val="008E30F6"/>
    <w:rsid w:val="008E3340"/>
    <w:rsid w:val="008E380E"/>
    <w:rsid w:val="008E3CDC"/>
    <w:rsid w:val="008E4631"/>
    <w:rsid w:val="008E4AA3"/>
    <w:rsid w:val="008E64AC"/>
    <w:rsid w:val="008E681F"/>
    <w:rsid w:val="008F0B8A"/>
    <w:rsid w:val="008F10E6"/>
    <w:rsid w:val="008F1290"/>
    <w:rsid w:val="008F1C1D"/>
    <w:rsid w:val="008F1E23"/>
    <w:rsid w:val="008F29D1"/>
    <w:rsid w:val="008F34E8"/>
    <w:rsid w:val="008F388F"/>
    <w:rsid w:val="008F3D22"/>
    <w:rsid w:val="008F4819"/>
    <w:rsid w:val="008F54B9"/>
    <w:rsid w:val="008F55A7"/>
    <w:rsid w:val="008F61DE"/>
    <w:rsid w:val="008F68A9"/>
    <w:rsid w:val="009003BE"/>
    <w:rsid w:val="009006BE"/>
    <w:rsid w:val="009008AD"/>
    <w:rsid w:val="00901BC3"/>
    <w:rsid w:val="00903A9B"/>
    <w:rsid w:val="00904676"/>
    <w:rsid w:val="009064FE"/>
    <w:rsid w:val="00907773"/>
    <w:rsid w:val="00910351"/>
    <w:rsid w:val="00910B84"/>
    <w:rsid w:val="0091130E"/>
    <w:rsid w:val="00912804"/>
    <w:rsid w:val="00913C08"/>
    <w:rsid w:val="00913D96"/>
    <w:rsid w:val="0091470F"/>
    <w:rsid w:val="00914D3F"/>
    <w:rsid w:val="00914DC8"/>
    <w:rsid w:val="00914FFA"/>
    <w:rsid w:val="00916D25"/>
    <w:rsid w:val="00916EB0"/>
    <w:rsid w:val="00916F8F"/>
    <w:rsid w:val="009235CA"/>
    <w:rsid w:val="00923D21"/>
    <w:rsid w:val="00923F68"/>
    <w:rsid w:val="00924D37"/>
    <w:rsid w:val="00925338"/>
    <w:rsid w:val="0092552D"/>
    <w:rsid w:val="00926225"/>
    <w:rsid w:val="0092785E"/>
    <w:rsid w:val="00927D20"/>
    <w:rsid w:val="00930941"/>
    <w:rsid w:val="009311C7"/>
    <w:rsid w:val="0093162A"/>
    <w:rsid w:val="009316D7"/>
    <w:rsid w:val="00931FCC"/>
    <w:rsid w:val="00932294"/>
    <w:rsid w:val="0093264A"/>
    <w:rsid w:val="009330F3"/>
    <w:rsid w:val="00934298"/>
    <w:rsid w:val="00934383"/>
    <w:rsid w:val="0093453B"/>
    <w:rsid w:val="00935197"/>
    <w:rsid w:val="00935E95"/>
    <w:rsid w:val="009362BA"/>
    <w:rsid w:val="00936542"/>
    <w:rsid w:val="00936D55"/>
    <w:rsid w:val="00936F84"/>
    <w:rsid w:val="00937998"/>
    <w:rsid w:val="00937FF0"/>
    <w:rsid w:val="009423B4"/>
    <w:rsid w:val="009424D3"/>
    <w:rsid w:val="00942E91"/>
    <w:rsid w:val="00944C9E"/>
    <w:rsid w:val="00944CB9"/>
    <w:rsid w:val="00946186"/>
    <w:rsid w:val="0094655A"/>
    <w:rsid w:val="00946A46"/>
    <w:rsid w:val="00947F0D"/>
    <w:rsid w:val="009503FC"/>
    <w:rsid w:val="009509DD"/>
    <w:rsid w:val="00950A49"/>
    <w:rsid w:val="00951688"/>
    <w:rsid w:val="0095235B"/>
    <w:rsid w:val="0095257F"/>
    <w:rsid w:val="00952BCC"/>
    <w:rsid w:val="0095326E"/>
    <w:rsid w:val="009554FA"/>
    <w:rsid w:val="00955910"/>
    <w:rsid w:val="00957C32"/>
    <w:rsid w:val="00960C0E"/>
    <w:rsid w:val="00960ED3"/>
    <w:rsid w:val="009613A9"/>
    <w:rsid w:val="0096278F"/>
    <w:rsid w:val="00962ECC"/>
    <w:rsid w:val="00963036"/>
    <w:rsid w:val="00963055"/>
    <w:rsid w:val="00963830"/>
    <w:rsid w:val="00963F74"/>
    <w:rsid w:val="009662DB"/>
    <w:rsid w:val="0096657B"/>
    <w:rsid w:val="009667A6"/>
    <w:rsid w:val="009668BF"/>
    <w:rsid w:val="00966A15"/>
    <w:rsid w:val="0096751C"/>
    <w:rsid w:val="00967583"/>
    <w:rsid w:val="0097002C"/>
    <w:rsid w:val="00970BB9"/>
    <w:rsid w:val="009713AD"/>
    <w:rsid w:val="00971A2F"/>
    <w:rsid w:val="0097245C"/>
    <w:rsid w:val="00973000"/>
    <w:rsid w:val="009738FD"/>
    <w:rsid w:val="00975A7A"/>
    <w:rsid w:val="00976CE6"/>
    <w:rsid w:val="0097791B"/>
    <w:rsid w:val="00977E16"/>
    <w:rsid w:val="009806D7"/>
    <w:rsid w:val="0098087F"/>
    <w:rsid w:val="009809D9"/>
    <w:rsid w:val="00980B38"/>
    <w:rsid w:val="00981E49"/>
    <w:rsid w:val="009835D7"/>
    <w:rsid w:val="009839DE"/>
    <w:rsid w:val="009841DE"/>
    <w:rsid w:val="009841E4"/>
    <w:rsid w:val="00985570"/>
    <w:rsid w:val="0098613F"/>
    <w:rsid w:val="00986416"/>
    <w:rsid w:val="009874B7"/>
    <w:rsid w:val="00987DA2"/>
    <w:rsid w:val="00987E7C"/>
    <w:rsid w:val="009900E1"/>
    <w:rsid w:val="009917AA"/>
    <w:rsid w:val="009918C6"/>
    <w:rsid w:val="00991D8C"/>
    <w:rsid w:val="00992D22"/>
    <w:rsid w:val="00993C8B"/>
    <w:rsid w:val="0099545D"/>
    <w:rsid w:val="009955E4"/>
    <w:rsid w:val="00995EB7"/>
    <w:rsid w:val="009A19E8"/>
    <w:rsid w:val="009A1C43"/>
    <w:rsid w:val="009A1E50"/>
    <w:rsid w:val="009A248F"/>
    <w:rsid w:val="009A26D4"/>
    <w:rsid w:val="009A39A4"/>
    <w:rsid w:val="009A3EF6"/>
    <w:rsid w:val="009A4368"/>
    <w:rsid w:val="009A5412"/>
    <w:rsid w:val="009A7AD9"/>
    <w:rsid w:val="009B0336"/>
    <w:rsid w:val="009B0C67"/>
    <w:rsid w:val="009B0CFF"/>
    <w:rsid w:val="009B1727"/>
    <w:rsid w:val="009B1CDC"/>
    <w:rsid w:val="009B1CFA"/>
    <w:rsid w:val="009B227D"/>
    <w:rsid w:val="009B2465"/>
    <w:rsid w:val="009B287C"/>
    <w:rsid w:val="009B3151"/>
    <w:rsid w:val="009B3BFE"/>
    <w:rsid w:val="009B44FE"/>
    <w:rsid w:val="009B4DA2"/>
    <w:rsid w:val="009B5975"/>
    <w:rsid w:val="009B6893"/>
    <w:rsid w:val="009B7E1A"/>
    <w:rsid w:val="009C037E"/>
    <w:rsid w:val="009C097E"/>
    <w:rsid w:val="009C0D60"/>
    <w:rsid w:val="009C1053"/>
    <w:rsid w:val="009C15AA"/>
    <w:rsid w:val="009C181E"/>
    <w:rsid w:val="009C183B"/>
    <w:rsid w:val="009C196F"/>
    <w:rsid w:val="009C1A00"/>
    <w:rsid w:val="009C1FBF"/>
    <w:rsid w:val="009C28E9"/>
    <w:rsid w:val="009C3617"/>
    <w:rsid w:val="009C3831"/>
    <w:rsid w:val="009C3A98"/>
    <w:rsid w:val="009C4AB5"/>
    <w:rsid w:val="009C5840"/>
    <w:rsid w:val="009C5871"/>
    <w:rsid w:val="009C5A5A"/>
    <w:rsid w:val="009C7563"/>
    <w:rsid w:val="009D02DF"/>
    <w:rsid w:val="009D03CE"/>
    <w:rsid w:val="009D04E3"/>
    <w:rsid w:val="009D089C"/>
    <w:rsid w:val="009D1801"/>
    <w:rsid w:val="009D1C69"/>
    <w:rsid w:val="009D1CFB"/>
    <w:rsid w:val="009D2415"/>
    <w:rsid w:val="009D293F"/>
    <w:rsid w:val="009D2EEB"/>
    <w:rsid w:val="009D312D"/>
    <w:rsid w:val="009D42D9"/>
    <w:rsid w:val="009D50DD"/>
    <w:rsid w:val="009D71FA"/>
    <w:rsid w:val="009E1B9B"/>
    <w:rsid w:val="009E39C0"/>
    <w:rsid w:val="009E6CC7"/>
    <w:rsid w:val="009E7423"/>
    <w:rsid w:val="009E7A14"/>
    <w:rsid w:val="009E7AE0"/>
    <w:rsid w:val="009F0848"/>
    <w:rsid w:val="009F1D15"/>
    <w:rsid w:val="009F2853"/>
    <w:rsid w:val="009F3208"/>
    <w:rsid w:val="009F3357"/>
    <w:rsid w:val="009F3FDB"/>
    <w:rsid w:val="009F510F"/>
    <w:rsid w:val="009F535A"/>
    <w:rsid w:val="009F620A"/>
    <w:rsid w:val="009F6AE3"/>
    <w:rsid w:val="009F6E8E"/>
    <w:rsid w:val="00A00225"/>
    <w:rsid w:val="00A00300"/>
    <w:rsid w:val="00A01F0C"/>
    <w:rsid w:val="00A021B3"/>
    <w:rsid w:val="00A021CE"/>
    <w:rsid w:val="00A0253F"/>
    <w:rsid w:val="00A026B1"/>
    <w:rsid w:val="00A02CFD"/>
    <w:rsid w:val="00A0373D"/>
    <w:rsid w:val="00A04C3F"/>
    <w:rsid w:val="00A05A23"/>
    <w:rsid w:val="00A104F4"/>
    <w:rsid w:val="00A124C2"/>
    <w:rsid w:val="00A13ACD"/>
    <w:rsid w:val="00A14042"/>
    <w:rsid w:val="00A205DD"/>
    <w:rsid w:val="00A20E5D"/>
    <w:rsid w:val="00A218DC"/>
    <w:rsid w:val="00A21D7F"/>
    <w:rsid w:val="00A23B40"/>
    <w:rsid w:val="00A24112"/>
    <w:rsid w:val="00A25134"/>
    <w:rsid w:val="00A2518A"/>
    <w:rsid w:val="00A25A20"/>
    <w:rsid w:val="00A26E67"/>
    <w:rsid w:val="00A2741F"/>
    <w:rsid w:val="00A278A6"/>
    <w:rsid w:val="00A3007A"/>
    <w:rsid w:val="00A30879"/>
    <w:rsid w:val="00A32275"/>
    <w:rsid w:val="00A350AE"/>
    <w:rsid w:val="00A356E8"/>
    <w:rsid w:val="00A372D2"/>
    <w:rsid w:val="00A42DDA"/>
    <w:rsid w:val="00A42EC8"/>
    <w:rsid w:val="00A43146"/>
    <w:rsid w:val="00A43181"/>
    <w:rsid w:val="00A432C1"/>
    <w:rsid w:val="00A44475"/>
    <w:rsid w:val="00A45126"/>
    <w:rsid w:val="00A457AE"/>
    <w:rsid w:val="00A4710B"/>
    <w:rsid w:val="00A4719C"/>
    <w:rsid w:val="00A476CE"/>
    <w:rsid w:val="00A5046B"/>
    <w:rsid w:val="00A517D4"/>
    <w:rsid w:val="00A51C97"/>
    <w:rsid w:val="00A56765"/>
    <w:rsid w:val="00A56CAA"/>
    <w:rsid w:val="00A57B8A"/>
    <w:rsid w:val="00A6076B"/>
    <w:rsid w:val="00A60DC2"/>
    <w:rsid w:val="00A61CB7"/>
    <w:rsid w:val="00A62172"/>
    <w:rsid w:val="00A63857"/>
    <w:rsid w:val="00A6416D"/>
    <w:rsid w:val="00A658B9"/>
    <w:rsid w:val="00A65E3A"/>
    <w:rsid w:val="00A66D57"/>
    <w:rsid w:val="00A67053"/>
    <w:rsid w:val="00A705AE"/>
    <w:rsid w:val="00A7254B"/>
    <w:rsid w:val="00A737F7"/>
    <w:rsid w:val="00A738B8"/>
    <w:rsid w:val="00A739D9"/>
    <w:rsid w:val="00A73B30"/>
    <w:rsid w:val="00A73C22"/>
    <w:rsid w:val="00A74F56"/>
    <w:rsid w:val="00A75E58"/>
    <w:rsid w:val="00A760AE"/>
    <w:rsid w:val="00A760B2"/>
    <w:rsid w:val="00A77203"/>
    <w:rsid w:val="00A80A7E"/>
    <w:rsid w:val="00A81D6F"/>
    <w:rsid w:val="00A8232B"/>
    <w:rsid w:val="00A826BF"/>
    <w:rsid w:val="00A83007"/>
    <w:rsid w:val="00A84770"/>
    <w:rsid w:val="00A84ED8"/>
    <w:rsid w:val="00A852D3"/>
    <w:rsid w:val="00A857D8"/>
    <w:rsid w:val="00A869F1"/>
    <w:rsid w:val="00A86AB5"/>
    <w:rsid w:val="00A90754"/>
    <w:rsid w:val="00A90D16"/>
    <w:rsid w:val="00A95410"/>
    <w:rsid w:val="00A95C4C"/>
    <w:rsid w:val="00A95C4D"/>
    <w:rsid w:val="00A96F62"/>
    <w:rsid w:val="00A97F5B"/>
    <w:rsid w:val="00AA0CE0"/>
    <w:rsid w:val="00AA127B"/>
    <w:rsid w:val="00AA2016"/>
    <w:rsid w:val="00AA20AE"/>
    <w:rsid w:val="00AA2B4A"/>
    <w:rsid w:val="00AA2C83"/>
    <w:rsid w:val="00AA39FE"/>
    <w:rsid w:val="00AA4667"/>
    <w:rsid w:val="00AA49A0"/>
    <w:rsid w:val="00AA72C8"/>
    <w:rsid w:val="00AB17CA"/>
    <w:rsid w:val="00AB3D14"/>
    <w:rsid w:val="00AB48EC"/>
    <w:rsid w:val="00AB5A5B"/>
    <w:rsid w:val="00AB753F"/>
    <w:rsid w:val="00AB76A7"/>
    <w:rsid w:val="00AC0395"/>
    <w:rsid w:val="00AC0B3A"/>
    <w:rsid w:val="00AC1084"/>
    <w:rsid w:val="00AC1419"/>
    <w:rsid w:val="00AC1F4A"/>
    <w:rsid w:val="00AC372A"/>
    <w:rsid w:val="00AC489D"/>
    <w:rsid w:val="00AC558F"/>
    <w:rsid w:val="00AC7621"/>
    <w:rsid w:val="00AC7672"/>
    <w:rsid w:val="00AD0A3D"/>
    <w:rsid w:val="00AD0ACF"/>
    <w:rsid w:val="00AD0AD7"/>
    <w:rsid w:val="00AD0BFC"/>
    <w:rsid w:val="00AD0D64"/>
    <w:rsid w:val="00AD1729"/>
    <w:rsid w:val="00AD2174"/>
    <w:rsid w:val="00AD247D"/>
    <w:rsid w:val="00AD24E5"/>
    <w:rsid w:val="00AD2F78"/>
    <w:rsid w:val="00AD38EF"/>
    <w:rsid w:val="00AD3AD1"/>
    <w:rsid w:val="00AD69A4"/>
    <w:rsid w:val="00AD776F"/>
    <w:rsid w:val="00AD7D79"/>
    <w:rsid w:val="00AE0EF4"/>
    <w:rsid w:val="00AE1C15"/>
    <w:rsid w:val="00AE2DDF"/>
    <w:rsid w:val="00AE37F2"/>
    <w:rsid w:val="00AE4E1A"/>
    <w:rsid w:val="00AE6351"/>
    <w:rsid w:val="00AE7A2E"/>
    <w:rsid w:val="00AE7E38"/>
    <w:rsid w:val="00AF07AC"/>
    <w:rsid w:val="00AF086B"/>
    <w:rsid w:val="00AF0AA7"/>
    <w:rsid w:val="00AF1B3C"/>
    <w:rsid w:val="00AF1BC6"/>
    <w:rsid w:val="00AF2D2E"/>
    <w:rsid w:val="00AF2E7D"/>
    <w:rsid w:val="00AF2F78"/>
    <w:rsid w:val="00AF33CB"/>
    <w:rsid w:val="00AF3E9E"/>
    <w:rsid w:val="00AF56F8"/>
    <w:rsid w:val="00AF764C"/>
    <w:rsid w:val="00B004EF"/>
    <w:rsid w:val="00B016EC"/>
    <w:rsid w:val="00B01E12"/>
    <w:rsid w:val="00B01EFA"/>
    <w:rsid w:val="00B01F5F"/>
    <w:rsid w:val="00B02F27"/>
    <w:rsid w:val="00B03195"/>
    <w:rsid w:val="00B04A34"/>
    <w:rsid w:val="00B05784"/>
    <w:rsid w:val="00B0615A"/>
    <w:rsid w:val="00B06631"/>
    <w:rsid w:val="00B07E73"/>
    <w:rsid w:val="00B10096"/>
    <w:rsid w:val="00B1061C"/>
    <w:rsid w:val="00B10A7A"/>
    <w:rsid w:val="00B10C24"/>
    <w:rsid w:val="00B126CD"/>
    <w:rsid w:val="00B1299A"/>
    <w:rsid w:val="00B171AD"/>
    <w:rsid w:val="00B17418"/>
    <w:rsid w:val="00B17527"/>
    <w:rsid w:val="00B21952"/>
    <w:rsid w:val="00B220C3"/>
    <w:rsid w:val="00B226D1"/>
    <w:rsid w:val="00B23077"/>
    <w:rsid w:val="00B230CC"/>
    <w:rsid w:val="00B24207"/>
    <w:rsid w:val="00B255E1"/>
    <w:rsid w:val="00B25A3E"/>
    <w:rsid w:val="00B25CEC"/>
    <w:rsid w:val="00B27BA1"/>
    <w:rsid w:val="00B316AD"/>
    <w:rsid w:val="00B323E8"/>
    <w:rsid w:val="00B32716"/>
    <w:rsid w:val="00B33511"/>
    <w:rsid w:val="00B33D59"/>
    <w:rsid w:val="00B33FAD"/>
    <w:rsid w:val="00B340F0"/>
    <w:rsid w:val="00B350A7"/>
    <w:rsid w:val="00B3672B"/>
    <w:rsid w:val="00B369C6"/>
    <w:rsid w:val="00B3798F"/>
    <w:rsid w:val="00B37B79"/>
    <w:rsid w:val="00B41510"/>
    <w:rsid w:val="00B41B61"/>
    <w:rsid w:val="00B43248"/>
    <w:rsid w:val="00B4327B"/>
    <w:rsid w:val="00B44390"/>
    <w:rsid w:val="00B457F2"/>
    <w:rsid w:val="00B45C0F"/>
    <w:rsid w:val="00B467D8"/>
    <w:rsid w:val="00B475B4"/>
    <w:rsid w:val="00B52051"/>
    <w:rsid w:val="00B53A98"/>
    <w:rsid w:val="00B5427E"/>
    <w:rsid w:val="00B54EF7"/>
    <w:rsid w:val="00B55458"/>
    <w:rsid w:val="00B556D6"/>
    <w:rsid w:val="00B561C8"/>
    <w:rsid w:val="00B5700E"/>
    <w:rsid w:val="00B57065"/>
    <w:rsid w:val="00B57A63"/>
    <w:rsid w:val="00B62073"/>
    <w:rsid w:val="00B62C0B"/>
    <w:rsid w:val="00B64524"/>
    <w:rsid w:val="00B65869"/>
    <w:rsid w:val="00B659A1"/>
    <w:rsid w:val="00B65DA5"/>
    <w:rsid w:val="00B65FE5"/>
    <w:rsid w:val="00B6675A"/>
    <w:rsid w:val="00B66A2C"/>
    <w:rsid w:val="00B66AD5"/>
    <w:rsid w:val="00B717B3"/>
    <w:rsid w:val="00B71F1E"/>
    <w:rsid w:val="00B73951"/>
    <w:rsid w:val="00B741A4"/>
    <w:rsid w:val="00B7453E"/>
    <w:rsid w:val="00B7481A"/>
    <w:rsid w:val="00B75590"/>
    <w:rsid w:val="00B7584B"/>
    <w:rsid w:val="00B75C67"/>
    <w:rsid w:val="00B7622B"/>
    <w:rsid w:val="00B76EAE"/>
    <w:rsid w:val="00B77080"/>
    <w:rsid w:val="00B77AE3"/>
    <w:rsid w:val="00B80496"/>
    <w:rsid w:val="00B807AC"/>
    <w:rsid w:val="00B82904"/>
    <w:rsid w:val="00B82996"/>
    <w:rsid w:val="00B841C5"/>
    <w:rsid w:val="00B8481D"/>
    <w:rsid w:val="00B84D6B"/>
    <w:rsid w:val="00B854D0"/>
    <w:rsid w:val="00B855E3"/>
    <w:rsid w:val="00B90B56"/>
    <w:rsid w:val="00B91772"/>
    <w:rsid w:val="00B94A85"/>
    <w:rsid w:val="00B95AAD"/>
    <w:rsid w:val="00B961C0"/>
    <w:rsid w:val="00B9675E"/>
    <w:rsid w:val="00B96A72"/>
    <w:rsid w:val="00B97391"/>
    <w:rsid w:val="00BA0D7E"/>
    <w:rsid w:val="00BA1680"/>
    <w:rsid w:val="00BA2060"/>
    <w:rsid w:val="00BA206F"/>
    <w:rsid w:val="00BA21E4"/>
    <w:rsid w:val="00BA2AE6"/>
    <w:rsid w:val="00BA2C9C"/>
    <w:rsid w:val="00BA3136"/>
    <w:rsid w:val="00BA34F8"/>
    <w:rsid w:val="00BA57E9"/>
    <w:rsid w:val="00BA6888"/>
    <w:rsid w:val="00BA69AD"/>
    <w:rsid w:val="00BA709B"/>
    <w:rsid w:val="00BA798E"/>
    <w:rsid w:val="00BB0579"/>
    <w:rsid w:val="00BB0E58"/>
    <w:rsid w:val="00BB12E2"/>
    <w:rsid w:val="00BB1D8C"/>
    <w:rsid w:val="00BB2C5E"/>
    <w:rsid w:val="00BB3989"/>
    <w:rsid w:val="00BB3EB3"/>
    <w:rsid w:val="00BB4068"/>
    <w:rsid w:val="00BB5737"/>
    <w:rsid w:val="00BB5869"/>
    <w:rsid w:val="00BB5B69"/>
    <w:rsid w:val="00BB6072"/>
    <w:rsid w:val="00BB6550"/>
    <w:rsid w:val="00BB6817"/>
    <w:rsid w:val="00BB6893"/>
    <w:rsid w:val="00BC0AC9"/>
    <w:rsid w:val="00BC0C16"/>
    <w:rsid w:val="00BC0EE6"/>
    <w:rsid w:val="00BC11CC"/>
    <w:rsid w:val="00BC23AA"/>
    <w:rsid w:val="00BC2647"/>
    <w:rsid w:val="00BC2DA2"/>
    <w:rsid w:val="00BC341B"/>
    <w:rsid w:val="00BC3820"/>
    <w:rsid w:val="00BC4409"/>
    <w:rsid w:val="00BC4B7D"/>
    <w:rsid w:val="00BC7C9F"/>
    <w:rsid w:val="00BD0DA7"/>
    <w:rsid w:val="00BD0FEF"/>
    <w:rsid w:val="00BD1329"/>
    <w:rsid w:val="00BD1FC2"/>
    <w:rsid w:val="00BD2667"/>
    <w:rsid w:val="00BD346E"/>
    <w:rsid w:val="00BD3FFD"/>
    <w:rsid w:val="00BD4A25"/>
    <w:rsid w:val="00BD4D19"/>
    <w:rsid w:val="00BD6751"/>
    <w:rsid w:val="00BD6D71"/>
    <w:rsid w:val="00BD6F6C"/>
    <w:rsid w:val="00BD70BD"/>
    <w:rsid w:val="00BE111C"/>
    <w:rsid w:val="00BE1936"/>
    <w:rsid w:val="00BE1D58"/>
    <w:rsid w:val="00BE1EB8"/>
    <w:rsid w:val="00BE215C"/>
    <w:rsid w:val="00BE365E"/>
    <w:rsid w:val="00BE3C2F"/>
    <w:rsid w:val="00BE3E6C"/>
    <w:rsid w:val="00BE4762"/>
    <w:rsid w:val="00BE5D99"/>
    <w:rsid w:val="00BE6DB8"/>
    <w:rsid w:val="00BF0517"/>
    <w:rsid w:val="00BF0EEF"/>
    <w:rsid w:val="00BF0FD6"/>
    <w:rsid w:val="00BF1E29"/>
    <w:rsid w:val="00BF3103"/>
    <w:rsid w:val="00BF3563"/>
    <w:rsid w:val="00BF359F"/>
    <w:rsid w:val="00BF3B8A"/>
    <w:rsid w:val="00BF4D22"/>
    <w:rsid w:val="00BF5A7D"/>
    <w:rsid w:val="00BF5D19"/>
    <w:rsid w:val="00BF6E6B"/>
    <w:rsid w:val="00BF74A9"/>
    <w:rsid w:val="00C010D2"/>
    <w:rsid w:val="00C011C7"/>
    <w:rsid w:val="00C043B2"/>
    <w:rsid w:val="00C04984"/>
    <w:rsid w:val="00C07121"/>
    <w:rsid w:val="00C07FDB"/>
    <w:rsid w:val="00C11397"/>
    <w:rsid w:val="00C11E76"/>
    <w:rsid w:val="00C124AC"/>
    <w:rsid w:val="00C136EC"/>
    <w:rsid w:val="00C1597E"/>
    <w:rsid w:val="00C16A99"/>
    <w:rsid w:val="00C17087"/>
    <w:rsid w:val="00C17105"/>
    <w:rsid w:val="00C1779F"/>
    <w:rsid w:val="00C17B3D"/>
    <w:rsid w:val="00C20777"/>
    <w:rsid w:val="00C22B6C"/>
    <w:rsid w:val="00C251B4"/>
    <w:rsid w:val="00C25983"/>
    <w:rsid w:val="00C25C87"/>
    <w:rsid w:val="00C26DA1"/>
    <w:rsid w:val="00C30BF1"/>
    <w:rsid w:val="00C30D53"/>
    <w:rsid w:val="00C31625"/>
    <w:rsid w:val="00C316A4"/>
    <w:rsid w:val="00C32E74"/>
    <w:rsid w:val="00C333E6"/>
    <w:rsid w:val="00C338E5"/>
    <w:rsid w:val="00C339E8"/>
    <w:rsid w:val="00C3544D"/>
    <w:rsid w:val="00C37B4D"/>
    <w:rsid w:val="00C409F2"/>
    <w:rsid w:val="00C40E15"/>
    <w:rsid w:val="00C40FDC"/>
    <w:rsid w:val="00C411EA"/>
    <w:rsid w:val="00C41243"/>
    <w:rsid w:val="00C42745"/>
    <w:rsid w:val="00C437A9"/>
    <w:rsid w:val="00C43F3B"/>
    <w:rsid w:val="00C45368"/>
    <w:rsid w:val="00C45C81"/>
    <w:rsid w:val="00C515BB"/>
    <w:rsid w:val="00C525BA"/>
    <w:rsid w:val="00C5387D"/>
    <w:rsid w:val="00C5518A"/>
    <w:rsid w:val="00C56057"/>
    <w:rsid w:val="00C560BD"/>
    <w:rsid w:val="00C56537"/>
    <w:rsid w:val="00C572EE"/>
    <w:rsid w:val="00C57CE9"/>
    <w:rsid w:val="00C60629"/>
    <w:rsid w:val="00C60835"/>
    <w:rsid w:val="00C61E62"/>
    <w:rsid w:val="00C62611"/>
    <w:rsid w:val="00C6269D"/>
    <w:rsid w:val="00C62AAE"/>
    <w:rsid w:val="00C62D9B"/>
    <w:rsid w:val="00C63B9F"/>
    <w:rsid w:val="00C65228"/>
    <w:rsid w:val="00C67404"/>
    <w:rsid w:val="00C677BD"/>
    <w:rsid w:val="00C677C4"/>
    <w:rsid w:val="00C67965"/>
    <w:rsid w:val="00C67CB7"/>
    <w:rsid w:val="00C71F15"/>
    <w:rsid w:val="00C724CD"/>
    <w:rsid w:val="00C72A4F"/>
    <w:rsid w:val="00C73075"/>
    <w:rsid w:val="00C742F2"/>
    <w:rsid w:val="00C747C7"/>
    <w:rsid w:val="00C75707"/>
    <w:rsid w:val="00C764D5"/>
    <w:rsid w:val="00C76B80"/>
    <w:rsid w:val="00C77F68"/>
    <w:rsid w:val="00C80552"/>
    <w:rsid w:val="00C81B09"/>
    <w:rsid w:val="00C820DE"/>
    <w:rsid w:val="00C82140"/>
    <w:rsid w:val="00C83E78"/>
    <w:rsid w:val="00C853C1"/>
    <w:rsid w:val="00C855B8"/>
    <w:rsid w:val="00C85734"/>
    <w:rsid w:val="00C86D1F"/>
    <w:rsid w:val="00C86E38"/>
    <w:rsid w:val="00C87A3C"/>
    <w:rsid w:val="00C901DA"/>
    <w:rsid w:val="00C9084B"/>
    <w:rsid w:val="00C909AF"/>
    <w:rsid w:val="00C915D5"/>
    <w:rsid w:val="00C91CEA"/>
    <w:rsid w:val="00C92AC4"/>
    <w:rsid w:val="00C930D4"/>
    <w:rsid w:val="00C9384E"/>
    <w:rsid w:val="00C94613"/>
    <w:rsid w:val="00C94833"/>
    <w:rsid w:val="00C95B7F"/>
    <w:rsid w:val="00C965C4"/>
    <w:rsid w:val="00CA1269"/>
    <w:rsid w:val="00CA1356"/>
    <w:rsid w:val="00CA1A0B"/>
    <w:rsid w:val="00CA1FFA"/>
    <w:rsid w:val="00CA2E5B"/>
    <w:rsid w:val="00CA46A1"/>
    <w:rsid w:val="00CA53BE"/>
    <w:rsid w:val="00CA5734"/>
    <w:rsid w:val="00CA5CEB"/>
    <w:rsid w:val="00CA6E47"/>
    <w:rsid w:val="00CB02D5"/>
    <w:rsid w:val="00CB0B2E"/>
    <w:rsid w:val="00CB124B"/>
    <w:rsid w:val="00CB1333"/>
    <w:rsid w:val="00CB4069"/>
    <w:rsid w:val="00CB53C8"/>
    <w:rsid w:val="00CB585E"/>
    <w:rsid w:val="00CB667C"/>
    <w:rsid w:val="00CB7635"/>
    <w:rsid w:val="00CC0572"/>
    <w:rsid w:val="00CC07D0"/>
    <w:rsid w:val="00CC0978"/>
    <w:rsid w:val="00CC09CA"/>
    <w:rsid w:val="00CC0E9E"/>
    <w:rsid w:val="00CC0F48"/>
    <w:rsid w:val="00CC2CB7"/>
    <w:rsid w:val="00CC2E23"/>
    <w:rsid w:val="00CC3CE1"/>
    <w:rsid w:val="00CC3DD0"/>
    <w:rsid w:val="00CC49EE"/>
    <w:rsid w:val="00CC5149"/>
    <w:rsid w:val="00CC5E4D"/>
    <w:rsid w:val="00CC6288"/>
    <w:rsid w:val="00CC7576"/>
    <w:rsid w:val="00CD04F1"/>
    <w:rsid w:val="00CD1865"/>
    <w:rsid w:val="00CD1C69"/>
    <w:rsid w:val="00CD3442"/>
    <w:rsid w:val="00CD3679"/>
    <w:rsid w:val="00CD37EE"/>
    <w:rsid w:val="00CD3F10"/>
    <w:rsid w:val="00CD48A2"/>
    <w:rsid w:val="00CD4B47"/>
    <w:rsid w:val="00CD6601"/>
    <w:rsid w:val="00CD758A"/>
    <w:rsid w:val="00CE040B"/>
    <w:rsid w:val="00CE0DA9"/>
    <w:rsid w:val="00CE14FC"/>
    <w:rsid w:val="00CE17D8"/>
    <w:rsid w:val="00CE18BF"/>
    <w:rsid w:val="00CE1C39"/>
    <w:rsid w:val="00CE24CB"/>
    <w:rsid w:val="00CE29B2"/>
    <w:rsid w:val="00CE3EFC"/>
    <w:rsid w:val="00CE5404"/>
    <w:rsid w:val="00CE5717"/>
    <w:rsid w:val="00CE716D"/>
    <w:rsid w:val="00CE745C"/>
    <w:rsid w:val="00CE759E"/>
    <w:rsid w:val="00CE78FC"/>
    <w:rsid w:val="00CF0056"/>
    <w:rsid w:val="00CF1726"/>
    <w:rsid w:val="00CF21E6"/>
    <w:rsid w:val="00CF21F7"/>
    <w:rsid w:val="00CF2C48"/>
    <w:rsid w:val="00CF2C4B"/>
    <w:rsid w:val="00CF40B7"/>
    <w:rsid w:val="00CF44ED"/>
    <w:rsid w:val="00CF7DAE"/>
    <w:rsid w:val="00D00667"/>
    <w:rsid w:val="00D035E4"/>
    <w:rsid w:val="00D03999"/>
    <w:rsid w:val="00D03E3A"/>
    <w:rsid w:val="00D03EC2"/>
    <w:rsid w:val="00D04198"/>
    <w:rsid w:val="00D047D9"/>
    <w:rsid w:val="00D0615D"/>
    <w:rsid w:val="00D07531"/>
    <w:rsid w:val="00D07BB6"/>
    <w:rsid w:val="00D101E5"/>
    <w:rsid w:val="00D1202F"/>
    <w:rsid w:val="00D12360"/>
    <w:rsid w:val="00D12F2E"/>
    <w:rsid w:val="00D13902"/>
    <w:rsid w:val="00D13FD4"/>
    <w:rsid w:val="00D13FE8"/>
    <w:rsid w:val="00D141A3"/>
    <w:rsid w:val="00D141E9"/>
    <w:rsid w:val="00D15285"/>
    <w:rsid w:val="00D15321"/>
    <w:rsid w:val="00D157A1"/>
    <w:rsid w:val="00D16EE6"/>
    <w:rsid w:val="00D201D1"/>
    <w:rsid w:val="00D20853"/>
    <w:rsid w:val="00D20DA3"/>
    <w:rsid w:val="00D21B3B"/>
    <w:rsid w:val="00D21FAA"/>
    <w:rsid w:val="00D23176"/>
    <w:rsid w:val="00D23547"/>
    <w:rsid w:val="00D24BA4"/>
    <w:rsid w:val="00D2531B"/>
    <w:rsid w:val="00D25B94"/>
    <w:rsid w:val="00D26B21"/>
    <w:rsid w:val="00D27489"/>
    <w:rsid w:val="00D27A5F"/>
    <w:rsid w:val="00D27D94"/>
    <w:rsid w:val="00D3013B"/>
    <w:rsid w:val="00D30162"/>
    <w:rsid w:val="00D301B6"/>
    <w:rsid w:val="00D31996"/>
    <w:rsid w:val="00D31BF8"/>
    <w:rsid w:val="00D330C9"/>
    <w:rsid w:val="00D3333A"/>
    <w:rsid w:val="00D3384F"/>
    <w:rsid w:val="00D34129"/>
    <w:rsid w:val="00D3449B"/>
    <w:rsid w:val="00D413C7"/>
    <w:rsid w:val="00D41D80"/>
    <w:rsid w:val="00D42D94"/>
    <w:rsid w:val="00D44445"/>
    <w:rsid w:val="00D4607B"/>
    <w:rsid w:val="00D463E1"/>
    <w:rsid w:val="00D46C05"/>
    <w:rsid w:val="00D4703D"/>
    <w:rsid w:val="00D47D3F"/>
    <w:rsid w:val="00D50B14"/>
    <w:rsid w:val="00D52359"/>
    <w:rsid w:val="00D52BE9"/>
    <w:rsid w:val="00D532AC"/>
    <w:rsid w:val="00D53415"/>
    <w:rsid w:val="00D54CF0"/>
    <w:rsid w:val="00D550F5"/>
    <w:rsid w:val="00D5692D"/>
    <w:rsid w:val="00D56ACC"/>
    <w:rsid w:val="00D56D67"/>
    <w:rsid w:val="00D56DD8"/>
    <w:rsid w:val="00D5735F"/>
    <w:rsid w:val="00D604AA"/>
    <w:rsid w:val="00D61598"/>
    <w:rsid w:val="00D621FF"/>
    <w:rsid w:val="00D63397"/>
    <w:rsid w:val="00D641EB"/>
    <w:rsid w:val="00D661CD"/>
    <w:rsid w:val="00D66A8A"/>
    <w:rsid w:val="00D66B54"/>
    <w:rsid w:val="00D67092"/>
    <w:rsid w:val="00D67728"/>
    <w:rsid w:val="00D705D4"/>
    <w:rsid w:val="00D70B29"/>
    <w:rsid w:val="00D71B7F"/>
    <w:rsid w:val="00D72395"/>
    <w:rsid w:val="00D74EE0"/>
    <w:rsid w:val="00D751EB"/>
    <w:rsid w:val="00D76137"/>
    <w:rsid w:val="00D76174"/>
    <w:rsid w:val="00D76AB4"/>
    <w:rsid w:val="00D77A78"/>
    <w:rsid w:val="00D77DAE"/>
    <w:rsid w:val="00D80713"/>
    <w:rsid w:val="00D812BF"/>
    <w:rsid w:val="00D8246C"/>
    <w:rsid w:val="00D82858"/>
    <w:rsid w:val="00D82F0E"/>
    <w:rsid w:val="00D83A77"/>
    <w:rsid w:val="00D85AF8"/>
    <w:rsid w:val="00D85CF3"/>
    <w:rsid w:val="00D87672"/>
    <w:rsid w:val="00D92745"/>
    <w:rsid w:val="00D928A7"/>
    <w:rsid w:val="00D92A8F"/>
    <w:rsid w:val="00D92CB0"/>
    <w:rsid w:val="00D936ED"/>
    <w:rsid w:val="00D9449F"/>
    <w:rsid w:val="00D94ACD"/>
    <w:rsid w:val="00D94C01"/>
    <w:rsid w:val="00D953AA"/>
    <w:rsid w:val="00D953DA"/>
    <w:rsid w:val="00D97728"/>
    <w:rsid w:val="00D97A2C"/>
    <w:rsid w:val="00DA0FBB"/>
    <w:rsid w:val="00DA119E"/>
    <w:rsid w:val="00DA17AF"/>
    <w:rsid w:val="00DA36DF"/>
    <w:rsid w:val="00DA3C4A"/>
    <w:rsid w:val="00DA4302"/>
    <w:rsid w:val="00DA5836"/>
    <w:rsid w:val="00DA599B"/>
    <w:rsid w:val="00DA613E"/>
    <w:rsid w:val="00DA66F5"/>
    <w:rsid w:val="00DA6B90"/>
    <w:rsid w:val="00DA6F65"/>
    <w:rsid w:val="00DB04EF"/>
    <w:rsid w:val="00DB100B"/>
    <w:rsid w:val="00DB178F"/>
    <w:rsid w:val="00DB180A"/>
    <w:rsid w:val="00DB3807"/>
    <w:rsid w:val="00DB409B"/>
    <w:rsid w:val="00DB50FC"/>
    <w:rsid w:val="00DB5160"/>
    <w:rsid w:val="00DB5F5C"/>
    <w:rsid w:val="00DB61AF"/>
    <w:rsid w:val="00DB668C"/>
    <w:rsid w:val="00DB6DBF"/>
    <w:rsid w:val="00DB70D2"/>
    <w:rsid w:val="00DB71AA"/>
    <w:rsid w:val="00DB7852"/>
    <w:rsid w:val="00DC0879"/>
    <w:rsid w:val="00DC2250"/>
    <w:rsid w:val="00DC2A34"/>
    <w:rsid w:val="00DC4758"/>
    <w:rsid w:val="00DC51E9"/>
    <w:rsid w:val="00DC5574"/>
    <w:rsid w:val="00DD1EC3"/>
    <w:rsid w:val="00DD202B"/>
    <w:rsid w:val="00DD2993"/>
    <w:rsid w:val="00DD40B6"/>
    <w:rsid w:val="00DD4CEB"/>
    <w:rsid w:val="00DD4DCD"/>
    <w:rsid w:val="00DD50FB"/>
    <w:rsid w:val="00DD5505"/>
    <w:rsid w:val="00DD6E76"/>
    <w:rsid w:val="00DD6FC3"/>
    <w:rsid w:val="00DD747A"/>
    <w:rsid w:val="00DD77FE"/>
    <w:rsid w:val="00DE049D"/>
    <w:rsid w:val="00DE1E2C"/>
    <w:rsid w:val="00DE2236"/>
    <w:rsid w:val="00DE3EEB"/>
    <w:rsid w:val="00DE4F9E"/>
    <w:rsid w:val="00DE507E"/>
    <w:rsid w:val="00DE547C"/>
    <w:rsid w:val="00DE6664"/>
    <w:rsid w:val="00DE7E35"/>
    <w:rsid w:val="00DF0C19"/>
    <w:rsid w:val="00DF12BF"/>
    <w:rsid w:val="00DF2A88"/>
    <w:rsid w:val="00DF2B47"/>
    <w:rsid w:val="00DF2BB1"/>
    <w:rsid w:val="00DF38E6"/>
    <w:rsid w:val="00DF3F37"/>
    <w:rsid w:val="00DF46D1"/>
    <w:rsid w:val="00DF5DC5"/>
    <w:rsid w:val="00E00B38"/>
    <w:rsid w:val="00E00D40"/>
    <w:rsid w:val="00E01783"/>
    <w:rsid w:val="00E022A7"/>
    <w:rsid w:val="00E026C0"/>
    <w:rsid w:val="00E028CF"/>
    <w:rsid w:val="00E04FAC"/>
    <w:rsid w:val="00E071CC"/>
    <w:rsid w:val="00E07470"/>
    <w:rsid w:val="00E0748A"/>
    <w:rsid w:val="00E077C6"/>
    <w:rsid w:val="00E106BB"/>
    <w:rsid w:val="00E117DA"/>
    <w:rsid w:val="00E1214B"/>
    <w:rsid w:val="00E150D0"/>
    <w:rsid w:val="00E15EFE"/>
    <w:rsid w:val="00E16AAC"/>
    <w:rsid w:val="00E16B8C"/>
    <w:rsid w:val="00E201A5"/>
    <w:rsid w:val="00E24E6A"/>
    <w:rsid w:val="00E24F82"/>
    <w:rsid w:val="00E2594A"/>
    <w:rsid w:val="00E25FAE"/>
    <w:rsid w:val="00E26665"/>
    <w:rsid w:val="00E277CF"/>
    <w:rsid w:val="00E27EAD"/>
    <w:rsid w:val="00E31090"/>
    <w:rsid w:val="00E314D7"/>
    <w:rsid w:val="00E315E4"/>
    <w:rsid w:val="00E318B1"/>
    <w:rsid w:val="00E31A5E"/>
    <w:rsid w:val="00E32A5D"/>
    <w:rsid w:val="00E32F08"/>
    <w:rsid w:val="00E3371B"/>
    <w:rsid w:val="00E33ED9"/>
    <w:rsid w:val="00E342F5"/>
    <w:rsid w:val="00E34F8C"/>
    <w:rsid w:val="00E353FD"/>
    <w:rsid w:val="00E355E4"/>
    <w:rsid w:val="00E3574B"/>
    <w:rsid w:val="00E3613C"/>
    <w:rsid w:val="00E36802"/>
    <w:rsid w:val="00E414B7"/>
    <w:rsid w:val="00E4166E"/>
    <w:rsid w:val="00E41DDA"/>
    <w:rsid w:val="00E42289"/>
    <w:rsid w:val="00E426A7"/>
    <w:rsid w:val="00E43E45"/>
    <w:rsid w:val="00E462F7"/>
    <w:rsid w:val="00E5194A"/>
    <w:rsid w:val="00E51C61"/>
    <w:rsid w:val="00E51CBA"/>
    <w:rsid w:val="00E51E18"/>
    <w:rsid w:val="00E5349A"/>
    <w:rsid w:val="00E53658"/>
    <w:rsid w:val="00E53D88"/>
    <w:rsid w:val="00E542E1"/>
    <w:rsid w:val="00E544C2"/>
    <w:rsid w:val="00E54A61"/>
    <w:rsid w:val="00E54E73"/>
    <w:rsid w:val="00E564C5"/>
    <w:rsid w:val="00E56718"/>
    <w:rsid w:val="00E569FA"/>
    <w:rsid w:val="00E56F2C"/>
    <w:rsid w:val="00E610D8"/>
    <w:rsid w:val="00E62D46"/>
    <w:rsid w:val="00E6303A"/>
    <w:rsid w:val="00E63338"/>
    <w:rsid w:val="00E64842"/>
    <w:rsid w:val="00E65798"/>
    <w:rsid w:val="00E67658"/>
    <w:rsid w:val="00E67C21"/>
    <w:rsid w:val="00E7092D"/>
    <w:rsid w:val="00E718AC"/>
    <w:rsid w:val="00E71991"/>
    <w:rsid w:val="00E734EB"/>
    <w:rsid w:val="00E74AD7"/>
    <w:rsid w:val="00E75439"/>
    <w:rsid w:val="00E75D6B"/>
    <w:rsid w:val="00E816D0"/>
    <w:rsid w:val="00E81744"/>
    <w:rsid w:val="00E8187F"/>
    <w:rsid w:val="00E81917"/>
    <w:rsid w:val="00E81D13"/>
    <w:rsid w:val="00E82B99"/>
    <w:rsid w:val="00E83989"/>
    <w:rsid w:val="00E83DBB"/>
    <w:rsid w:val="00E83ED6"/>
    <w:rsid w:val="00E86233"/>
    <w:rsid w:val="00E8635F"/>
    <w:rsid w:val="00E866FE"/>
    <w:rsid w:val="00E8703C"/>
    <w:rsid w:val="00E87C51"/>
    <w:rsid w:val="00E902A0"/>
    <w:rsid w:val="00E92F50"/>
    <w:rsid w:val="00E9305B"/>
    <w:rsid w:val="00E93977"/>
    <w:rsid w:val="00E94415"/>
    <w:rsid w:val="00E960E7"/>
    <w:rsid w:val="00E96D05"/>
    <w:rsid w:val="00E9783E"/>
    <w:rsid w:val="00EA02D8"/>
    <w:rsid w:val="00EA0938"/>
    <w:rsid w:val="00EA1380"/>
    <w:rsid w:val="00EA2575"/>
    <w:rsid w:val="00EA27E7"/>
    <w:rsid w:val="00EA3399"/>
    <w:rsid w:val="00EA7C2C"/>
    <w:rsid w:val="00EA7D4D"/>
    <w:rsid w:val="00EB07AB"/>
    <w:rsid w:val="00EB1885"/>
    <w:rsid w:val="00EB1CFD"/>
    <w:rsid w:val="00EB21E8"/>
    <w:rsid w:val="00EB2381"/>
    <w:rsid w:val="00EB3800"/>
    <w:rsid w:val="00EB598C"/>
    <w:rsid w:val="00EB6F72"/>
    <w:rsid w:val="00EB7130"/>
    <w:rsid w:val="00EC2199"/>
    <w:rsid w:val="00EC2ECB"/>
    <w:rsid w:val="00EC33C2"/>
    <w:rsid w:val="00EC4B79"/>
    <w:rsid w:val="00EC59E0"/>
    <w:rsid w:val="00EC644C"/>
    <w:rsid w:val="00ED07B0"/>
    <w:rsid w:val="00ED0B82"/>
    <w:rsid w:val="00ED0D57"/>
    <w:rsid w:val="00ED0DC6"/>
    <w:rsid w:val="00ED13F4"/>
    <w:rsid w:val="00ED23CD"/>
    <w:rsid w:val="00ED3703"/>
    <w:rsid w:val="00ED4550"/>
    <w:rsid w:val="00ED459C"/>
    <w:rsid w:val="00ED4D43"/>
    <w:rsid w:val="00ED674E"/>
    <w:rsid w:val="00ED716D"/>
    <w:rsid w:val="00ED7B9F"/>
    <w:rsid w:val="00EE0B5A"/>
    <w:rsid w:val="00EE1FC2"/>
    <w:rsid w:val="00EE42DB"/>
    <w:rsid w:val="00EE4ABE"/>
    <w:rsid w:val="00EE5D44"/>
    <w:rsid w:val="00EE64FF"/>
    <w:rsid w:val="00EE6E46"/>
    <w:rsid w:val="00EE7F85"/>
    <w:rsid w:val="00EE7FAC"/>
    <w:rsid w:val="00EF01A3"/>
    <w:rsid w:val="00EF01B0"/>
    <w:rsid w:val="00EF0366"/>
    <w:rsid w:val="00EF0A87"/>
    <w:rsid w:val="00EF152A"/>
    <w:rsid w:val="00EF1C7B"/>
    <w:rsid w:val="00EF2282"/>
    <w:rsid w:val="00EF2795"/>
    <w:rsid w:val="00EF2E0E"/>
    <w:rsid w:val="00EF2E5F"/>
    <w:rsid w:val="00EF3429"/>
    <w:rsid w:val="00EF37B9"/>
    <w:rsid w:val="00EF503B"/>
    <w:rsid w:val="00EF5C35"/>
    <w:rsid w:val="00EF6475"/>
    <w:rsid w:val="00EF6DEB"/>
    <w:rsid w:val="00EF724D"/>
    <w:rsid w:val="00EF73C8"/>
    <w:rsid w:val="00EF7D64"/>
    <w:rsid w:val="00F014D5"/>
    <w:rsid w:val="00F01544"/>
    <w:rsid w:val="00F01BCD"/>
    <w:rsid w:val="00F028AB"/>
    <w:rsid w:val="00F03BDD"/>
    <w:rsid w:val="00F03C5C"/>
    <w:rsid w:val="00F0414D"/>
    <w:rsid w:val="00F04C4D"/>
    <w:rsid w:val="00F05670"/>
    <w:rsid w:val="00F05E61"/>
    <w:rsid w:val="00F061E0"/>
    <w:rsid w:val="00F06B37"/>
    <w:rsid w:val="00F07A41"/>
    <w:rsid w:val="00F07BBB"/>
    <w:rsid w:val="00F10238"/>
    <w:rsid w:val="00F114D6"/>
    <w:rsid w:val="00F1286A"/>
    <w:rsid w:val="00F12929"/>
    <w:rsid w:val="00F12BBB"/>
    <w:rsid w:val="00F144E7"/>
    <w:rsid w:val="00F148DF"/>
    <w:rsid w:val="00F16EE0"/>
    <w:rsid w:val="00F17113"/>
    <w:rsid w:val="00F177EE"/>
    <w:rsid w:val="00F17B3C"/>
    <w:rsid w:val="00F17BDD"/>
    <w:rsid w:val="00F20093"/>
    <w:rsid w:val="00F207E8"/>
    <w:rsid w:val="00F25309"/>
    <w:rsid w:val="00F262FA"/>
    <w:rsid w:val="00F263DA"/>
    <w:rsid w:val="00F27D87"/>
    <w:rsid w:val="00F27F79"/>
    <w:rsid w:val="00F30223"/>
    <w:rsid w:val="00F31C30"/>
    <w:rsid w:val="00F32246"/>
    <w:rsid w:val="00F32AF4"/>
    <w:rsid w:val="00F32B6F"/>
    <w:rsid w:val="00F32D5D"/>
    <w:rsid w:val="00F33A77"/>
    <w:rsid w:val="00F33EAA"/>
    <w:rsid w:val="00F34C83"/>
    <w:rsid w:val="00F35A07"/>
    <w:rsid w:val="00F35D9B"/>
    <w:rsid w:val="00F36301"/>
    <w:rsid w:val="00F36867"/>
    <w:rsid w:val="00F36E04"/>
    <w:rsid w:val="00F376B9"/>
    <w:rsid w:val="00F37B79"/>
    <w:rsid w:val="00F37C92"/>
    <w:rsid w:val="00F400CA"/>
    <w:rsid w:val="00F41A3F"/>
    <w:rsid w:val="00F41C04"/>
    <w:rsid w:val="00F41F0E"/>
    <w:rsid w:val="00F42745"/>
    <w:rsid w:val="00F42EAC"/>
    <w:rsid w:val="00F44BCA"/>
    <w:rsid w:val="00F4619B"/>
    <w:rsid w:val="00F47068"/>
    <w:rsid w:val="00F473C8"/>
    <w:rsid w:val="00F505C9"/>
    <w:rsid w:val="00F5199E"/>
    <w:rsid w:val="00F51C50"/>
    <w:rsid w:val="00F51CA7"/>
    <w:rsid w:val="00F525E6"/>
    <w:rsid w:val="00F531D1"/>
    <w:rsid w:val="00F53E41"/>
    <w:rsid w:val="00F54AAE"/>
    <w:rsid w:val="00F54B22"/>
    <w:rsid w:val="00F54DAD"/>
    <w:rsid w:val="00F5584B"/>
    <w:rsid w:val="00F572F1"/>
    <w:rsid w:val="00F624E1"/>
    <w:rsid w:val="00F62E8B"/>
    <w:rsid w:val="00F6359A"/>
    <w:rsid w:val="00F63C5A"/>
    <w:rsid w:val="00F63F78"/>
    <w:rsid w:val="00F64686"/>
    <w:rsid w:val="00F646CE"/>
    <w:rsid w:val="00F65391"/>
    <w:rsid w:val="00F662ED"/>
    <w:rsid w:val="00F669C1"/>
    <w:rsid w:val="00F67D7F"/>
    <w:rsid w:val="00F67F86"/>
    <w:rsid w:val="00F70052"/>
    <w:rsid w:val="00F718DE"/>
    <w:rsid w:val="00F72222"/>
    <w:rsid w:val="00F72891"/>
    <w:rsid w:val="00F73F18"/>
    <w:rsid w:val="00F74A75"/>
    <w:rsid w:val="00F754DB"/>
    <w:rsid w:val="00F75FEA"/>
    <w:rsid w:val="00F77733"/>
    <w:rsid w:val="00F77952"/>
    <w:rsid w:val="00F77F6D"/>
    <w:rsid w:val="00F8099A"/>
    <w:rsid w:val="00F8205C"/>
    <w:rsid w:val="00F830E3"/>
    <w:rsid w:val="00F8334E"/>
    <w:rsid w:val="00F83674"/>
    <w:rsid w:val="00F83ACE"/>
    <w:rsid w:val="00F8414B"/>
    <w:rsid w:val="00F843A5"/>
    <w:rsid w:val="00F84418"/>
    <w:rsid w:val="00F84D9C"/>
    <w:rsid w:val="00F85BCA"/>
    <w:rsid w:val="00F86B00"/>
    <w:rsid w:val="00F86B5D"/>
    <w:rsid w:val="00F90D6E"/>
    <w:rsid w:val="00F90DAE"/>
    <w:rsid w:val="00F9132C"/>
    <w:rsid w:val="00F91876"/>
    <w:rsid w:val="00F91BA5"/>
    <w:rsid w:val="00F926DF"/>
    <w:rsid w:val="00F9578B"/>
    <w:rsid w:val="00F95F86"/>
    <w:rsid w:val="00F96B19"/>
    <w:rsid w:val="00F97072"/>
    <w:rsid w:val="00F97C32"/>
    <w:rsid w:val="00F97DEA"/>
    <w:rsid w:val="00FA0184"/>
    <w:rsid w:val="00FA0EA6"/>
    <w:rsid w:val="00FA407D"/>
    <w:rsid w:val="00FA4CF4"/>
    <w:rsid w:val="00FA4FE3"/>
    <w:rsid w:val="00FA6545"/>
    <w:rsid w:val="00FB033E"/>
    <w:rsid w:val="00FB0A92"/>
    <w:rsid w:val="00FB196D"/>
    <w:rsid w:val="00FB2F4A"/>
    <w:rsid w:val="00FB3B75"/>
    <w:rsid w:val="00FB5B60"/>
    <w:rsid w:val="00FC016F"/>
    <w:rsid w:val="00FC0571"/>
    <w:rsid w:val="00FC20C2"/>
    <w:rsid w:val="00FC57CF"/>
    <w:rsid w:val="00FC6D16"/>
    <w:rsid w:val="00FD00CC"/>
    <w:rsid w:val="00FD0416"/>
    <w:rsid w:val="00FD05E8"/>
    <w:rsid w:val="00FD0C5B"/>
    <w:rsid w:val="00FD0F0D"/>
    <w:rsid w:val="00FD15EE"/>
    <w:rsid w:val="00FD18AD"/>
    <w:rsid w:val="00FD2530"/>
    <w:rsid w:val="00FD285E"/>
    <w:rsid w:val="00FD34FF"/>
    <w:rsid w:val="00FD466B"/>
    <w:rsid w:val="00FD46B2"/>
    <w:rsid w:val="00FD4FEB"/>
    <w:rsid w:val="00FD52A7"/>
    <w:rsid w:val="00FD5814"/>
    <w:rsid w:val="00FD5D86"/>
    <w:rsid w:val="00FD64E5"/>
    <w:rsid w:val="00FD66DE"/>
    <w:rsid w:val="00FD6A57"/>
    <w:rsid w:val="00FD73D1"/>
    <w:rsid w:val="00FD797E"/>
    <w:rsid w:val="00FE034E"/>
    <w:rsid w:val="00FE0733"/>
    <w:rsid w:val="00FE2050"/>
    <w:rsid w:val="00FE365C"/>
    <w:rsid w:val="00FE3D3D"/>
    <w:rsid w:val="00FE43B6"/>
    <w:rsid w:val="00FE5F34"/>
    <w:rsid w:val="00FE7C2B"/>
    <w:rsid w:val="00FF02B2"/>
    <w:rsid w:val="00FF3300"/>
    <w:rsid w:val="00FF3A95"/>
    <w:rsid w:val="00FF41DA"/>
    <w:rsid w:val="00FF5193"/>
    <w:rsid w:val="00FF53CE"/>
    <w:rsid w:val="00FF6630"/>
    <w:rsid w:val="00FF6D79"/>
    <w:rsid w:val="00FF75B5"/>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35984"/>
  <w15:chartTrackingRefBased/>
  <w15:docId w15:val="{8990DE80-E0CA-44D1-81CA-833699DC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4FA"/>
    <w:pPr>
      <w:overflowPunct w:val="0"/>
      <w:autoSpaceDE w:val="0"/>
      <w:autoSpaceDN w:val="0"/>
      <w:adjustRightInd w:val="0"/>
    </w:pPr>
    <w:rPr>
      <w:rFonts w:ascii="Souvenir" w:hAnsi="Souveni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4CEB"/>
    <w:pPr>
      <w:tabs>
        <w:tab w:val="center" w:pos="4320"/>
        <w:tab w:val="right" w:pos="8640"/>
      </w:tabs>
    </w:pPr>
  </w:style>
  <w:style w:type="paragraph" w:styleId="Footer">
    <w:name w:val="footer"/>
    <w:basedOn w:val="Normal"/>
    <w:rsid w:val="00DD4CEB"/>
    <w:pPr>
      <w:tabs>
        <w:tab w:val="center" w:pos="4320"/>
        <w:tab w:val="right" w:pos="8640"/>
      </w:tabs>
    </w:pPr>
  </w:style>
  <w:style w:type="character" w:styleId="PageNumber">
    <w:name w:val="page number"/>
    <w:basedOn w:val="DefaultParagraphFont"/>
    <w:rsid w:val="0058100B"/>
  </w:style>
  <w:style w:type="paragraph" w:styleId="BalloonText">
    <w:name w:val="Balloon Text"/>
    <w:basedOn w:val="Normal"/>
    <w:link w:val="BalloonTextChar"/>
    <w:rsid w:val="003D53AE"/>
    <w:rPr>
      <w:rFonts w:ascii="Segoe UI" w:hAnsi="Segoe UI" w:cs="Segoe UI"/>
      <w:sz w:val="18"/>
      <w:szCs w:val="18"/>
    </w:rPr>
  </w:style>
  <w:style w:type="character" w:customStyle="1" w:styleId="BalloonTextChar">
    <w:name w:val="Balloon Text Char"/>
    <w:link w:val="BalloonText"/>
    <w:rsid w:val="003D53AE"/>
    <w:rPr>
      <w:rFonts w:ascii="Segoe UI" w:hAnsi="Segoe UI" w:cs="Segoe UI"/>
      <w:sz w:val="18"/>
      <w:szCs w:val="18"/>
    </w:rPr>
  </w:style>
  <w:style w:type="paragraph" w:styleId="ListParagraph">
    <w:name w:val="List Paragraph"/>
    <w:basedOn w:val="Normal"/>
    <w:uiPriority w:val="34"/>
    <w:qFormat/>
    <w:rsid w:val="009554FA"/>
    <w:pPr>
      <w:overflowPunct/>
      <w:autoSpaceDE/>
      <w:autoSpaceDN/>
      <w:adjustRightInd/>
      <w:ind w:left="720"/>
      <w:contextualSpacing/>
    </w:pPr>
    <w:rPr>
      <w:rFonts w:ascii="Calibri" w:eastAsia="Calibri" w:hAnsi="Calibri" w:cs="Calibri"/>
      <w:sz w:val="22"/>
      <w:szCs w:val="22"/>
    </w:rPr>
  </w:style>
  <w:style w:type="paragraph" w:customStyle="1" w:styleId="paragraph">
    <w:name w:val="paragraph"/>
    <w:basedOn w:val="Normal"/>
    <w:rsid w:val="00600B03"/>
    <w:pPr>
      <w:overflowPunct/>
      <w:autoSpaceDE/>
      <w:autoSpaceDN/>
      <w:adjustRightInd/>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23630B"/>
  </w:style>
  <w:style w:type="character" w:customStyle="1" w:styleId="tabchar">
    <w:name w:val="tabchar"/>
    <w:basedOn w:val="DefaultParagraphFont"/>
    <w:rsid w:val="0023630B"/>
  </w:style>
  <w:style w:type="character" w:customStyle="1" w:styleId="eop">
    <w:name w:val="eop"/>
    <w:basedOn w:val="DefaultParagraphFont"/>
    <w:rsid w:val="0023630B"/>
  </w:style>
  <w:style w:type="character" w:styleId="Strong">
    <w:name w:val="Strong"/>
    <w:uiPriority w:val="22"/>
    <w:qFormat/>
    <w:rsid w:val="00DC0879"/>
    <w:rPr>
      <w:b/>
      <w:bCs/>
    </w:rPr>
  </w:style>
  <w:style w:type="character" w:styleId="Hyperlink">
    <w:name w:val="Hyperlink"/>
    <w:rsid w:val="005C1634"/>
    <w:rPr>
      <w:color w:val="0563C1"/>
      <w:u w:val="single"/>
    </w:rPr>
  </w:style>
  <w:style w:type="character" w:styleId="UnresolvedMention">
    <w:name w:val="Unresolved Mention"/>
    <w:uiPriority w:val="99"/>
    <w:semiHidden/>
    <w:unhideWhenUsed/>
    <w:rsid w:val="005C1634"/>
    <w:rPr>
      <w:color w:val="605E5C"/>
      <w:shd w:val="clear" w:color="auto" w:fill="E1DFDD"/>
    </w:rPr>
  </w:style>
  <w:style w:type="character" w:styleId="FollowedHyperlink">
    <w:name w:val="FollowedHyperlink"/>
    <w:basedOn w:val="DefaultParagraphFont"/>
    <w:rsid w:val="001D47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6222">
      <w:bodyDiv w:val="1"/>
      <w:marLeft w:val="0"/>
      <w:marRight w:val="0"/>
      <w:marTop w:val="0"/>
      <w:marBottom w:val="0"/>
      <w:divBdr>
        <w:top w:val="none" w:sz="0" w:space="0" w:color="auto"/>
        <w:left w:val="none" w:sz="0" w:space="0" w:color="auto"/>
        <w:bottom w:val="none" w:sz="0" w:space="0" w:color="auto"/>
        <w:right w:val="none" w:sz="0" w:space="0" w:color="auto"/>
      </w:divBdr>
    </w:div>
    <w:div w:id="51656572">
      <w:bodyDiv w:val="1"/>
      <w:marLeft w:val="0"/>
      <w:marRight w:val="0"/>
      <w:marTop w:val="0"/>
      <w:marBottom w:val="0"/>
      <w:divBdr>
        <w:top w:val="none" w:sz="0" w:space="0" w:color="auto"/>
        <w:left w:val="none" w:sz="0" w:space="0" w:color="auto"/>
        <w:bottom w:val="none" w:sz="0" w:space="0" w:color="auto"/>
        <w:right w:val="none" w:sz="0" w:space="0" w:color="auto"/>
      </w:divBdr>
    </w:div>
    <w:div w:id="61753078">
      <w:bodyDiv w:val="1"/>
      <w:marLeft w:val="0"/>
      <w:marRight w:val="0"/>
      <w:marTop w:val="0"/>
      <w:marBottom w:val="0"/>
      <w:divBdr>
        <w:top w:val="none" w:sz="0" w:space="0" w:color="auto"/>
        <w:left w:val="none" w:sz="0" w:space="0" w:color="auto"/>
        <w:bottom w:val="none" w:sz="0" w:space="0" w:color="auto"/>
        <w:right w:val="none" w:sz="0" w:space="0" w:color="auto"/>
      </w:divBdr>
    </w:div>
    <w:div w:id="94400935">
      <w:bodyDiv w:val="1"/>
      <w:marLeft w:val="0"/>
      <w:marRight w:val="0"/>
      <w:marTop w:val="0"/>
      <w:marBottom w:val="0"/>
      <w:divBdr>
        <w:top w:val="none" w:sz="0" w:space="0" w:color="auto"/>
        <w:left w:val="none" w:sz="0" w:space="0" w:color="auto"/>
        <w:bottom w:val="none" w:sz="0" w:space="0" w:color="auto"/>
        <w:right w:val="none" w:sz="0" w:space="0" w:color="auto"/>
      </w:divBdr>
    </w:div>
    <w:div w:id="96289114">
      <w:bodyDiv w:val="1"/>
      <w:marLeft w:val="0"/>
      <w:marRight w:val="0"/>
      <w:marTop w:val="0"/>
      <w:marBottom w:val="0"/>
      <w:divBdr>
        <w:top w:val="none" w:sz="0" w:space="0" w:color="auto"/>
        <w:left w:val="none" w:sz="0" w:space="0" w:color="auto"/>
        <w:bottom w:val="none" w:sz="0" w:space="0" w:color="auto"/>
        <w:right w:val="none" w:sz="0" w:space="0" w:color="auto"/>
      </w:divBdr>
    </w:div>
    <w:div w:id="96604439">
      <w:bodyDiv w:val="1"/>
      <w:marLeft w:val="0"/>
      <w:marRight w:val="0"/>
      <w:marTop w:val="0"/>
      <w:marBottom w:val="0"/>
      <w:divBdr>
        <w:top w:val="none" w:sz="0" w:space="0" w:color="auto"/>
        <w:left w:val="none" w:sz="0" w:space="0" w:color="auto"/>
        <w:bottom w:val="none" w:sz="0" w:space="0" w:color="auto"/>
        <w:right w:val="none" w:sz="0" w:space="0" w:color="auto"/>
      </w:divBdr>
    </w:div>
    <w:div w:id="163934386">
      <w:bodyDiv w:val="1"/>
      <w:marLeft w:val="0"/>
      <w:marRight w:val="0"/>
      <w:marTop w:val="0"/>
      <w:marBottom w:val="0"/>
      <w:divBdr>
        <w:top w:val="none" w:sz="0" w:space="0" w:color="auto"/>
        <w:left w:val="none" w:sz="0" w:space="0" w:color="auto"/>
        <w:bottom w:val="none" w:sz="0" w:space="0" w:color="auto"/>
        <w:right w:val="none" w:sz="0" w:space="0" w:color="auto"/>
      </w:divBdr>
    </w:div>
    <w:div w:id="171994295">
      <w:bodyDiv w:val="1"/>
      <w:marLeft w:val="0"/>
      <w:marRight w:val="0"/>
      <w:marTop w:val="0"/>
      <w:marBottom w:val="0"/>
      <w:divBdr>
        <w:top w:val="none" w:sz="0" w:space="0" w:color="auto"/>
        <w:left w:val="none" w:sz="0" w:space="0" w:color="auto"/>
        <w:bottom w:val="none" w:sz="0" w:space="0" w:color="auto"/>
        <w:right w:val="none" w:sz="0" w:space="0" w:color="auto"/>
      </w:divBdr>
    </w:div>
    <w:div w:id="172694859">
      <w:bodyDiv w:val="1"/>
      <w:marLeft w:val="0"/>
      <w:marRight w:val="0"/>
      <w:marTop w:val="0"/>
      <w:marBottom w:val="0"/>
      <w:divBdr>
        <w:top w:val="none" w:sz="0" w:space="0" w:color="auto"/>
        <w:left w:val="none" w:sz="0" w:space="0" w:color="auto"/>
        <w:bottom w:val="none" w:sz="0" w:space="0" w:color="auto"/>
        <w:right w:val="none" w:sz="0" w:space="0" w:color="auto"/>
      </w:divBdr>
    </w:div>
    <w:div w:id="212278862">
      <w:bodyDiv w:val="1"/>
      <w:marLeft w:val="0"/>
      <w:marRight w:val="0"/>
      <w:marTop w:val="0"/>
      <w:marBottom w:val="0"/>
      <w:divBdr>
        <w:top w:val="none" w:sz="0" w:space="0" w:color="auto"/>
        <w:left w:val="none" w:sz="0" w:space="0" w:color="auto"/>
        <w:bottom w:val="none" w:sz="0" w:space="0" w:color="auto"/>
        <w:right w:val="none" w:sz="0" w:space="0" w:color="auto"/>
      </w:divBdr>
    </w:div>
    <w:div w:id="337581273">
      <w:bodyDiv w:val="1"/>
      <w:marLeft w:val="0"/>
      <w:marRight w:val="0"/>
      <w:marTop w:val="0"/>
      <w:marBottom w:val="0"/>
      <w:divBdr>
        <w:top w:val="none" w:sz="0" w:space="0" w:color="auto"/>
        <w:left w:val="none" w:sz="0" w:space="0" w:color="auto"/>
        <w:bottom w:val="none" w:sz="0" w:space="0" w:color="auto"/>
        <w:right w:val="none" w:sz="0" w:space="0" w:color="auto"/>
      </w:divBdr>
    </w:div>
    <w:div w:id="338898887">
      <w:bodyDiv w:val="1"/>
      <w:marLeft w:val="0"/>
      <w:marRight w:val="0"/>
      <w:marTop w:val="0"/>
      <w:marBottom w:val="0"/>
      <w:divBdr>
        <w:top w:val="none" w:sz="0" w:space="0" w:color="auto"/>
        <w:left w:val="none" w:sz="0" w:space="0" w:color="auto"/>
        <w:bottom w:val="none" w:sz="0" w:space="0" w:color="auto"/>
        <w:right w:val="none" w:sz="0" w:space="0" w:color="auto"/>
      </w:divBdr>
    </w:div>
    <w:div w:id="358429892">
      <w:bodyDiv w:val="1"/>
      <w:marLeft w:val="0"/>
      <w:marRight w:val="0"/>
      <w:marTop w:val="0"/>
      <w:marBottom w:val="0"/>
      <w:divBdr>
        <w:top w:val="none" w:sz="0" w:space="0" w:color="auto"/>
        <w:left w:val="none" w:sz="0" w:space="0" w:color="auto"/>
        <w:bottom w:val="none" w:sz="0" w:space="0" w:color="auto"/>
        <w:right w:val="none" w:sz="0" w:space="0" w:color="auto"/>
      </w:divBdr>
    </w:div>
    <w:div w:id="404837644">
      <w:bodyDiv w:val="1"/>
      <w:marLeft w:val="0"/>
      <w:marRight w:val="0"/>
      <w:marTop w:val="0"/>
      <w:marBottom w:val="0"/>
      <w:divBdr>
        <w:top w:val="none" w:sz="0" w:space="0" w:color="auto"/>
        <w:left w:val="none" w:sz="0" w:space="0" w:color="auto"/>
        <w:bottom w:val="none" w:sz="0" w:space="0" w:color="auto"/>
        <w:right w:val="none" w:sz="0" w:space="0" w:color="auto"/>
      </w:divBdr>
    </w:div>
    <w:div w:id="409157569">
      <w:bodyDiv w:val="1"/>
      <w:marLeft w:val="0"/>
      <w:marRight w:val="0"/>
      <w:marTop w:val="0"/>
      <w:marBottom w:val="0"/>
      <w:divBdr>
        <w:top w:val="none" w:sz="0" w:space="0" w:color="auto"/>
        <w:left w:val="none" w:sz="0" w:space="0" w:color="auto"/>
        <w:bottom w:val="none" w:sz="0" w:space="0" w:color="auto"/>
        <w:right w:val="none" w:sz="0" w:space="0" w:color="auto"/>
      </w:divBdr>
    </w:div>
    <w:div w:id="417482718">
      <w:bodyDiv w:val="1"/>
      <w:marLeft w:val="0"/>
      <w:marRight w:val="0"/>
      <w:marTop w:val="0"/>
      <w:marBottom w:val="0"/>
      <w:divBdr>
        <w:top w:val="none" w:sz="0" w:space="0" w:color="auto"/>
        <w:left w:val="none" w:sz="0" w:space="0" w:color="auto"/>
        <w:bottom w:val="none" w:sz="0" w:space="0" w:color="auto"/>
        <w:right w:val="none" w:sz="0" w:space="0" w:color="auto"/>
      </w:divBdr>
    </w:div>
    <w:div w:id="429011216">
      <w:bodyDiv w:val="1"/>
      <w:marLeft w:val="0"/>
      <w:marRight w:val="0"/>
      <w:marTop w:val="0"/>
      <w:marBottom w:val="0"/>
      <w:divBdr>
        <w:top w:val="none" w:sz="0" w:space="0" w:color="auto"/>
        <w:left w:val="none" w:sz="0" w:space="0" w:color="auto"/>
        <w:bottom w:val="none" w:sz="0" w:space="0" w:color="auto"/>
        <w:right w:val="none" w:sz="0" w:space="0" w:color="auto"/>
      </w:divBdr>
    </w:div>
    <w:div w:id="451752288">
      <w:bodyDiv w:val="1"/>
      <w:marLeft w:val="0"/>
      <w:marRight w:val="0"/>
      <w:marTop w:val="0"/>
      <w:marBottom w:val="0"/>
      <w:divBdr>
        <w:top w:val="none" w:sz="0" w:space="0" w:color="auto"/>
        <w:left w:val="none" w:sz="0" w:space="0" w:color="auto"/>
        <w:bottom w:val="none" w:sz="0" w:space="0" w:color="auto"/>
        <w:right w:val="none" w:sz="0" w:space="0" w:color="auto"/>
      </w:divBdr>
    </w:div>
    <w:div w:id="463542707">
      <w:bodyDiv w:val="1"/>
      <w:marLeft w:val="0"/>
      <w:marRight w:val="0"/>
      <w:marTop w:val="0"/>
      <w:marBottom w:val="0"/>
      <w:divBdr>
        <w:top w:val="none" w:sz="0" w:space="0" w:color="auto"/>
        <w:left w:val="none" w:sz="0" w:space="0" w:color="auto"/>
        <w:bottom w:val="none" w:sz="0" w:space="0" w:color="auto"/>
        <w:right w:val="none" w:sz="0" w:space="0" w:color="auto"/>
      </w:divBdr>
    </w:div>
    <w:div w:id="477571536">
      <w:bodyDiv w:val="1"/>
      <w:marLeft w:val="0"/>
      <w:marRight w:val="0"/>
      <w:marTop w:val="0"/>
      <w:marBottom w:val="0"/>
      <w:divBdr>
        <w:top w:val="none" w:sz="0" w:space="0" w:color="auto"/>
        <w:left w:val="none" w:sz="0" w:space="0" w:color="auto"/>
        <w:bottom w:val="none" w:sz="0" w:space="0" w:color="auto"/>
        <w:right w:val="none" w:sz="0" w:space="0" w:color="auto"/>
      </w:divBdr>
    </w:div>
    <w:div w:id="529614708">
      <w:bodyDiv w:val="1"/>
      <w:marLeft w:val="0"/>
      <w:marRight w:val="0"/>
      <w:marTop w:val="0"/>
      <w:marBottom w:val="0"/>
      <w:divBdr>
        <w:top w:val="none" w:sz="0" w:space="0" w:color="auto"/>
        <w:left w:val="none" w:sz="0" w:space="0" w:color="auto"/>
        <w:bottom w:val="none" w:sz="0" w:space="0" w:color="auto"/>
        <w:right w:val="none" w:sz="0" w:space="0" w:color="auto"/>
      </w:divBdr>
    </w:div>
    <w:div w:id="564143733">
      <w:bodyDiv w:val="1"/>
      <w:marLeft w:val="0"/>
      <w:marRight w:val="0"/>
      <w:marTop w:val="0"/>
      <w:marBottom w:val="0"/>
      <w:divBdr>
        <w:top w:val="none" w:sz="0" w:space="0" w:color="auto"/>
        <w:left w:val="none" w:sz="0" w:space="0" w:color="auto"/>
        <w:bottom w:val="none" w:sz="0" w:space="0" w:color="auto"/>
        <w:right w:val="none" w:sz="0" w:space="0" w:color="auto"/>
      </w:divBdr>
    </w:div>
    <w:div w:id="595332524">
      <w:bodyDiv w:val="1"/>
      <w:marLeft w:val="0"/>
      <w:marRight w:val="0"/>
      <w:marTop w:val="0"/>
      <w:marBottom w:val="0"/>
      <w:divBdr>
        <w:top w:val="none" w:sz="0" w:space="0" w:color="auto"/>
        <w:left w:val="none" w:sz="0" w:space="0" w:color="auto"/>
        <w:bottom w:val="none" w:sz="0" w:space="0" w:color="auto"/>
        <w:right w:val="none" w:sz="0" w:space="0" w:color="auto"/>
      </w:divBdr>
    </w:div>
    <w:div w:id="610547969">
      <w:bodyDiv w:val="1"/>
      <w:marLeft w:val="0"/>
      <w:marRight w:val="0"/>
      <w:marTop w:val="0"/>
      <w:marBottom w:val="0"/>
      <w:divBdr>
        <w:top w:val="none" w:sz="0" w:space="0" w:color="auto"/>
        <w:left w:val="none" w:sz="0" w:space="0" w:color="auto"/>
        <w:bottom w:val="none" w:sz="0" w:space="0" w:color="auto"/>
        <w:right w:val="none" w:sz="0" w:space="0" w:color="auto"/>
      </w:divBdr>
    </w:div>
    <w:div w:id="611936245">
      <w:bodyDiv w:val="1"/>
      <w:marLeft w:val="0"/>
      <w:marRight w:val="0"/>
      <w:marTop w:val="0"/>
      <w:marBottom w:val="0"/>
      <w:divBdr>
        <w:top w:val="none" w:sz="0" w:space="0" w:color="auto"/>
        <w:left w:val="none" w:sz="0" w:space="0" w:color="auto"/>
        <w:bottom w:val="none" w:sz="0" w:space="0" w:color="auto"/>
        <w:right w:val="none" w:sz="0" w:space="0" w:color="auto"/>
      </w:divBdr>
    </w:div>
    <w:div w:id="652371827">
      <w:bodyDiv w:val="1"/>
      <w:marLeft w:val="0"/>
      <w:marRight w:val="0"/>
      <w:marTop w:val="0"/>
      <w:marBottom w:val="0"/>
      <w:divBdr>
        <w:top w:val="none" w:sz="0" w:space="0" w:color="auto"/>
        <w:left w:val="none" w:sz="0" w:space="0" w:color="auto"/>
        <w:bottom w:val="none" w:sz="0" w:space="0" w:color="auto"/>
        <w:right w:val="none" w:sz="0" w:space="0" w:color="auto"/>
      </w:divBdr>
    </w:div>
    <w:div w:id="665936562">
      <w:bodyDiv w:val="1"/>
      <w:marLeft w:val="0"/>
      <w:marRight w:val="0"/>
      <w:marTop w:val="0"/>
      <w:marBottom w:val="0"/>
      <w:divBdr>
        <w:top w:val="none" w:sz="0" w:space="0" w:color="auto"/>
        <w:left w:val="none" w:sz="0" w:space="0" w:color="auto"/>
        <w:bottom w:val="none" w:sz="0" w:space="0" w:color="auto"/>
        <w:right w:val="none" w:sz="0" w:space="0" w:color="auto"/>
      </w:divBdr>
    </w:div>
    <w:div w:id="668682226">
      <w:bodyDiv w:val="1"/>
      <w:marLeft w:val="0"/>
      <w:marRight w:val="0"/>
      <w:marTop w:val="0"/>
      <w:marBottom w:val="0"/>
      <w:divBdr>
        <w:top w:val="none" w:sz="0" w:space="0" w:color="auto"/>
        <w:left w:val="none" w:sz="0" w:space="0" w:color="auto"/>
        <w:bottom w:val="none" w:sz="0" w:space="0" w:color="auto"/>
        <w:right w:val="none" w:sz="0" w:space="0" w:color="auto"/>
      </w:divBdr>
    </w:div>
    <w:div w:id="695618503">
      <w:bodyDiv w:val="1"/>
      <w:marLeft w:val="0"/>
      <w:marRight w:val="0"/>
      <w:marTop w:val="0"/>
      <w:marBottom w:val="0"/>
      <w:divBdr>
        <w:top w:val="none" w:sz="0" w:space="0" w:color="auto"/>
        <w:left w:val="none" w:sz="0" w:space="0" w:color="auto"/>
        <w:bottom w:val="none" w:sz="0" w:space="0" w:color="auto"/>
        <w:right w:val="none" w:sz="0" w:space="0" w:color="auto"/>
      </w:divBdr>
    </w:div>
    <w:div w:id="730081457">
      <w:bodyDiv w:val="1"/>
      <w:marLeft w:val="0"/>
      <w:marRight w:val="0"/>
      <w:marTop w:val="0"/>
      <w:marBottom w:val="0"/>
      <w:divBdr>
        <w:top w:val="none" w:sz="0" w:space="0" w:color="auto"/>
        <w:left w:val="none" w:sz="0" w:space="0" w:color="auto"/>
        <w:bottom w:val="none" w:sz="0" w:space="0" w:color="auto"/>
        <w:right w:val="none" w:sz="0" w:space="0" w:color="auto"/>
      </w:divBdr>
    </w:div>
    <w:div w:id="731663895">
      <w:bodyDiv w:val="1"/>
      <w:marLeft w:val="0"/>
      <w:marRight w:val="0"/>
      <w:marTop w:val="0"/>
      <w:marBottom w:val="0"/>
      <w:divBdr>
        <w:top w:val="none" w:sz="0" w:space="0" w:color="auto"/>
        <w:left w:val="none" w:sz="0" w:space="0" w:color="auto"/>
        <w:bottom w:val="none" w:sz="0" w:space="0" w:color="auto"/>
        <w:right w:val="none" w:sz="0" w:space="0" w:color="auto"/>
      </w:divBdr>
    </w:div>
    <w:div w:id="736125633">
      <w:bodyDiv w:val="1"/>
      <w:marLeft w:val="0"/>
      <w:marRight w:val="0"/>
      <w:marTop w:val="0"/>
      <w:marBottom w:val="0"/>
      <w:divBdr>
        <w:top w:val="none" w:sz="0" w:space="0" w:color="auto"/>
        <w:left w:val="none" w:sz="0" w:space="0" w:color="auto"/>
        <w:bottom w:val="none" w:sz="0" w:space="0" w:color="auto"/>
        <w:right w:val="none" w:sz="0" w:space="0" w:color="auto"/>
      </w:divBdr>
    </w:div>
    <w:div w:id="775252525">
      <w:bodyDiv w:val="1"/>
      <w:marLeft w:val="0"/>
      <w:marRight w:val="0"/>
      <w:marTop w:val="0"/>
      <w:marBottom w:val="0"/>
      <w:divBdr>
        <w:top w:val="none" w:sz="0" w:space="0" w:color="auto"/>
        <w:left w:val="none" w:sz="0" w:space="0" w:color="auto"/>
        <w:bottom w:val="none" w:sz="0" w:space="0" w:color="auto"/>
        <w:right w:val="none" w:sz="0" w:space="0" w:color="auto"/>
      </w:divBdr>
    </w:div>
    <w:div w:id="777140837">
      <w:bodyDiv w:val="1"/>
      <w:marLeft w:val="0"/>
      <w:marRight w:val="0"/>
      <w:marTop w:val="0"/>
      <w:marBottom w:val="0"/>
      <w:divBdr>
        <w:top w:val="none" w:sz="0" w:space="0" w:color="auto"/>
        <w:left w:val="none" w:sz="0" w:space="0" w:color="auto"/>
        <w:bottom w:val="none" w:sz="0" w:space="0" w:color="auto"/>
        <w:right w:val="none" w:sz="0" w:space="0" w:color="auto"/>
      </w:divBdr>
    </w:div>
    <w:div w:id="779883408">
      <w:bodyDiv w:val="1"/>
      <w:marLeft w:val="0"/>
      <w:marRight w:val="0"/>
      <w:marTop w:val="0"/>
      <w:marBottom w:val="0"/>
      <w:divBdr>
        <w:top w:val="none" w:sz="0" w:space="0" w:color="auto"/>
        <w:left w:val="none" w:sz="0" w:space="0" w:color="auto"/>
        <w:bottom w:val="none" w:sz="0" w:space="0" w:color="auto"/>
        <w:right w:val="none" w:sz="0" w:space="0" w:color="auto"/>
      </w:divBdr>
    </w:div>
    <w:div w:id="829490177">
      <w:bodyDiv w:val="1"/>
      <w:marLeft w:val="0"/>
      <w:marRight w:val="0"/>
      <w:marTop w:val="0"/>
      <w:marBottom w:val="0"/>
      <w:divBdr>
        <w:top w:val="none" w:sz="0" w:space="0" w:color="auto"/>
        <w:left w:val="none" w:sz="0" w:space="0" w:color="auto"/>
        <w:bottom w:val="none" w:sz="0" w:space="0" w:color="auto"/>
        <w:right w:val="none" w:sz="0" w:space="0" w:color="auto"/>
      </w:divBdr>
    </w:div>
    <w:div w:id="876426119">
      <w:bodyDiv w:val="1"/>
      <w:marLeft w:val="0"/>
      <w:marRight w:val="0"/>
      <w:marTop w:val="0"/>
      <w:marBottom w:val="0"/>
      <w:divBdr>
        <w:top w:val="none" w:sz="0" w:space="0" w:color="auto"/>
        <w:left w:val="none" w:sz="0" w:space="0" w:color="auto"/>
        <w:bottom w:val="none" w:sz="0" w:space="0" w:color="auto"/>
        <w:right w:val="none" w:sz="0" w:space="0" w:color="auto"/>
      </w:divBdr>
    </w:div>
    <w:div w:id="882253042">
      <w:bodyDiv w:val="1"/>
      <w:marLeft w:val="0"/>
      <w:marRight w:val="0"/>
      <w:marTop w:val="0"/>
      <w:marBottom w:val="0"/>
      <w:divBdr>
        <w:top w:val="none" w:sz="0" w:space="0" w:color="auto"/>
        <w:left w:val="none" w:sz="0" w:space="0" w:color="auto"/>
        <w:bottom w:val="none" w:sz="0" w:space="0" w:color="auto"/>
        <w:right w:val="none" w:sz="0" w:space="0" w:color="auto"/>
      </w:divBdr>
    </w:div>
    <w:div w:id="897589092">
      <w:bodyDiv w:val="1"/>
      <w:marLeft w:val="0"/>
      <w:marRight w:val="0"/>
      <w:marTop w:val="0"/>
      <w:marBottom w:val="0"/>
      <w:divBdr>
        <w:top w:val="none" w:sz="0" w:space="0" w:color="auto"/>
        <w:left w:val="none" w:sz="0" w:space="0" w:color="auto"/>
        <w:bottom w:val="none" w:sz="0" w:space="0" w:color="auto"/>
        <w:right w:val="none" w:sz="0" w:space="0" w:color="auto"/>
      </w:divBdr>
    </w:div>
    <w:div w:id="903487843">
      <w:bodyDiv w:val="1"/>
      <w:marLeft w:val="0"/>
      <w:marRight w:val="0"/>
      <w:marTop w:val="0"/>
      <w:marBottom w:val="0"/>
      <w:divBdr>
        <w:top w:val="none" w:sz="0" w:space="0" w:color="auto"/>
        <w:left w:val="none" w:sz="0" w:space="0" w:color="auto"/>
        <w:bottom w:val="none" w:sz="0" w:space="0" w:color="auto"/>
        <w:right w:val="none" w:sz="0" w:space="0" w:color="auto"/>
      </w:divBdr>
    </w:div>
    <w:div w:id="928467410">
      <w:bodyDiv w:val="1"/>
      <w:marLeft w:val="0"/>
      <w:marRight w:val="0"/>
      <w:marTop w:val="0"/>
      <w:marBottom w:val="0"/>
      <w:divBdr>
        <w:top w:val="none" w:sz="0" w:space="0" w:color="auto"/>
        <w:left w:val="none" w:sz="0" w:space="0" w:color="auto"/>
        <w:bottom w:val="none" w:sz="0" w:space="0" w:color="auto"/>
        <w:right w:val="none" w:sz="0" w:space="0" w:color="auto"/>
      </w:divBdr>
    </w:div>
    <w:div w:id="935596436">
      <w:bodyDiv w:val="1"/>
      <w:marLeft w:val="0"/>
      <w:marRight w:val="0"/>
      <w:marTop w:val="0"/>
      <w:marBottom w:val="0"/>
      <w:divBdr>
        <w:top w:val="none" w:sz="0" w:space="0" w:color="auto"/>
        <w:left w:val="none" w:sz="0" w:space="0" w:color="auto"/>
        <w:bottom w:val="none" w:sz="0" w:space="0" w:color="auto"/>
        <w:right w:val="none" w:sz="0" w:space="0" w:color="auto"/>
      </w:divBdr>
    </w:div>
    <w:div w:id="1002509573">
      <w:bodyDiv w:val="1"/>
      <w:marLeft w:val="0"/>
      <w:marRight w:val="0"/>
      <w:marTop w:val="0"/>
      <w:marBottom w:val="0"/>
      <w:divBdr>
        <w:top w:val="none" w:sz="0" w:space="0" w:color="auto"/>
        <w:left w:val="none" w:sz="0" w:space="0" w:color="auto"/>
        <w:bottom w:val="none" w:sz="0" w:space="0" w:color="auto"/>
        <w:right w:val="none" w:sz="0" w:space="0" w:color="auto"/>
      </w:divBdr>
    </w:div>
    <w:div w:id="1016228385">
      <w:bodyDiv w:val="1"/>
      <w:marLeft w:val="0"/>
      <w:marRight w:val="0"/>
      <w:marTop w:val="0"/>
      <w:marBottom w:val="0"/>
      <w:divBdr>
        <w:top w:val="none" w:sz="0" w:space="0" w:color="auto"/>
        <w:left w:val="none" w:sz="0" w:space="0" w:color="auto"/>
        <w:bottom w:val="none" w:sz="0" w:space="0" w:color="auto"/>
        <w:right w:val="none" w:sz="0" w:space="0" w:color="auto"/>
      </w:divBdr>
    </w:div>
    <w:div w:id="1045326963">
      <w:bodyDiv w:val="1"/>
      <w:marLeft w:val="0"/>
      <w:marRight w:val="0"/>
      <w:marTop w:val="0"/>
      <w:marBottom w:val="0"/>
      <w:divBdr>
        <w:top w:val="none" w:sz="0" w:space="0" w:color="auto"/>
        <w:left w:val="none" w:sz="0" w:space="0" w:color="auto"/>
        <w:bottom w:val="none" w:sz="0" w:space="0" w:color="auto"/>
        <w:right w:val="none" w:sz="0" w:space="0" w:color="auto"/>
      </w:divBdr>
    </w:div>
    <w:div w:id="1128007929">
      <w:bodyDiv w:val="1"/>
      <w:marLeft w:val="0"/>
      <w:marRight w:val="0"/>
      <w:marTop w:val="0"/>
      <w:marBottom w:val="0"/>
      <w:divBdr>
        <w:top w:val="none" w:sz="0" w:space="0" w:color="auto"/>
        <w:left w:val="none" w:sz="0" w:space="0" w:color="auto"/>
        <w:bottom w:val="none" w:sz="0" w:space="0" w:color="auto"/>
        <w:right w:val="none" w:sz="0" w:space="0" w:color="auto"/>
      </w:divBdr>
    </w:div>
    <w:div w:id="1211114764">
      <w:bodyDiv w:val="1"/>
      <w:marLeft w:val="0"/>
      <w:marRight w:val="0"/>
      <w:marTop w:val="0"/>
      <w:marBottom w:val="0"/>
      <w:divBdr>
        <w:top w:val="none" w:sz="0" w:space="0" w:color="auto"/>
        <w:left w:val="none" w:sz="0" w:space="0" w:color="auto"/>
        <w:bottom w:val="none" w:sz="0" w:space="0" w:color="auto"/>
        <w:right w:val="none" w:sz="0" w:space="0" w:color="auto"/>
      </w:divBdr>
    </w:div>
    <w:div w:id="1226142367">
      <w:bodyDiv w:val="1"/>
      <w:marLeft w:val="0"/>
      <w:marRight w:val="0"/>
      <w:marTop w:val="0"/>
      <w:marBottom w:val="0"/>
      <w:divBdr>
        <w:top w:val="none" w:sz="0" w:space="0" w:color="auto"/>
        <w:left w:val="none" w:sz="0" w:space="0" w:color="auto"/>
        <w:bottom w:val="none" w:sz="0" w:space="0" w:color="auto"/>
        <w:right w:val="none" w:sz="0" w:space="0" w:color="auto"/>
      </w:divBdr>
    </w:div>
    <w:div w:id="1244145734">
      <w:bodyDiv w:val="1"/>
      <w:marLeft w:val="0"/>
      <w:marRight w:val="0"/>
      <w:marTop w:val="0"/>
      <w:marBottom w:val="0"/>
      <w:divBdr>
        <w:top w:val="none" w:sz="0" w:space="0" w:color="auto"/>
        <w:left w:val="none" w:sz="0" w:space="0" w:color="auto"/>
        <w:bottom w:val="none" w:sz="0" w:space="0" w:color="auto"/>
        <w:right w:val="none" w:sz="0" w:space="0" w:color="auto"/>
      </w:divBdr>
    </w:div>
    <w:div w:id="1252200732">
      <w:bodyDiv w:val="1"/>
      <w:marLeft w:val="0"/>
      <w:marRight w:val="0"/>
      <w:marTop w:val="0"/>
      <w:marBottom w:val="0"/>
      <w:divBdr>
        <w:top w:val="none" w:sz="0" w:space="0" w:color="auto"/>
        <w:left w:val="none" w:sz="0" w:space="0" w:color="auto"/>
        <w:bottom w:val="none" w:sz="0" w:space="0" w:color="auto"/>
        <w:right w:val="none" w:sz="0" w:space="0" w:color="auto"/>
      </w:divBdr>
    </w:div>
    <w:div w:id="1282540495">
      <w:bodyDiv w:val="1"/>
      <w:marLeft w:val="0"/>
      <w:marRight w:val="0"/>
      <w:marTop w:val="0"/>
      <w:marBottom w:val="0"/>
      <w:divBdr>
        <w:top w:val="none" w:sz="0" w:space="0" w:color="auto"/>
        <w:left w:val="none" w:sz="0" w:space="0" w:color="auto"/>
        <w:bottom w:val="none" w:sz="0" w:space="0" w:color="auto"/>
        <w:right w:val="none" w:sz="0" w:space="0" w:color="auto"/>
      </w:divBdr>
    </w:div>
    <w:div w:id="1298994908">
      <w:bodyDiv w:val="1"/>
      <w:marLeft w:val="0"/>
      <w:marRight w:val="0"/>
      <w:marTop w:val="0"/>
      <w:marBottom w:val="0"/>
      <w:divBdr>
        <w:top w:val="none" w:sz="0" w:space="0" w:color="auto"/>
        <w:left w:val="none" w:sz="0" w:space="0" w:color="auto"/>
        <w:bottom w:val="none" w:sz="0" w:space="0" w:color="auto"/>
        <w:right w:val="none" w:sz="0" w:space="0" w:color="auto"/>
      </w:divBdr>
    </w:div>
    <w:div w:id="1307541380">
      <w:bodyDiv w:val="1"/>
      <w:marLeft w:val="0"/>
      <w:marRight w:val="0"/>
      <w:marTop w:val="0"/>
      <w:marBottom w:val="0"/>
      <w:divBdr>
        <w:top w:val="none" w:sz="0" w:space="0" w:color="auto"/>
        <w:left w:val="none" w:sz="0" w:space="0" w:color="auto"/>
        <w:bottom w:val="none" w:sz="0" w:space="0" w:color="auto"/>
        <w:right w:val="none" w:sz="0" w:space="0" w:color="auto"/>
      </w:divBdr>
    </w:div>
    <w:div w:id="1342122901">
      <w:bodyDiv w:val="1"/>
      <w:marLeft w:val="0"/>
      <w:marRight w:val="0"/>
      <w:marTop w:val="0"/>
      <w:marBottom w:val="0"/>
      <w:divBdr>
        <w:top w:val="none" w:sz="0" w:space="0" w:color="auto"/>
        <w:left w:val="none" w:sz="0" w:space="0" w:color="auto"/>
        <w:bottom w:val="none" w:sz="0" w:space="0" w:color="auto"/>
        <w:right w:val="none" w:sz="0" w:space="0" w:color="auto"/>
      </w:divBdr>
    </w:div>
    <w:div w:id="1372342855">
      <w:bodyDiv w:val="1"/>
      <w:marLeft w:val="0"/>
      <w:marRight w:val="0"/>
      <w:marTop w:val="0"/>
      <w:marBottom w:val="0"/>
      <w:divBdr>
        <w:top w:val="none" w:sz="0" w:space="0" w:color="auto"/>
        <w:left w:val="none" w:sz="0" w:space="0" w:color="auto"/>
        <w:bottom w:val="none" w:sz="0" w:space="0" w:color="auto"/>
        <w:right w:val="none" w:sz="0" w:space="0" w:color="auto"/>
      </w:divBdr>
    </w:div>
    <w:div w:id="1383750089">
      <w:bodyDiv w:val="1"/>
      <w:marLeft w:val="0"/>
      <w:marRight w:val="0"/>
      <w:marTop w:val="0"/>
      <w:marBottom w:val="0"/>
      <w:divBdr>
        <w:top w:val="none" w:sz="0" w:space="0" w:color="auto"/>
        <w:left w:val="none" w:sz="0" w:space="0" w:color="auto"/>
        <w:bottom w:val="none" w:sz="0" w:space="0" w:color="auto"/>
        <w:right w:val="none" w:sz="0" w:space="0" w:color="auto"/>
      </w:divBdr>
    </w:div>
    <w:div w:id="1410348976">
      <w:bodyDiv w:val="1"/>
      <w:marLeft w:val="0"/>
      <w:marRight w:val="0"/>
      <w:marTop w:val="0"/>
      <w:marBottom w:val="0"/>
      <w:divBdr>
        <w:top w:val="none" w:sz="0" w:space="0" w:color="auto"/>
        <w:left w:val="none" w:sz="0" w:space="0" w:color="auto"/>
        <w:bottom w:val="none" w:sz="0" w:space="0" w:color="auto"/>
        <w:right w:val="none" w:sz="0" w:space="0" w:color="auto"/>
      </w:divBdr>
    </w:div>
    <w:div w:id="1422411643">
      <w:bodyDiv w:val="1"/>
      <w:marLeft w:val="0"/>
      <w:marRight w:val="0"/>
      <w:marTop w:val="0"/>
      <w:marBottom w:val="0"/>
      <w:divBdr>
        <w:top w:val="none" w:sz="0" w:space="0" w:color="auto"/>
        <w:left w:val="none" w:sz="0" w:space="0" w:color="auto"/>
        <w:bottom w:val="none" w:sz="0" w:space="0" w:color="auto"/>
        <w:right w:val="none" w:sz="0" w:space="0" w:color="auto"/>
      </w:divBdr>
    </w:div>
    <w:div w:id="1437362571">
      <w:bodyDiv w:val="1"/>
      <w:marLeft w:val="0"/>
      <w:marRight w:val="0"/>
      <w:marTop w:val="0"/>
      <w:marBottom w:val="0"/>
      <w:divBdr>
        <w:top w:val="none" w:sz="0" w:space="0" w:color="auto"/>
        <w:left w:val="none" w:sz="0" w:space="0" w:color="auto"/>
        <w:bottom w:val="none" w:sz="0" w:space="0" w:color="auto"/>
        <w:right w:val="none" w:sz="0" w:space="0" w:color="auto"/>
      </w:divBdr>
    </w:div>
    <w:div w:id="1447197343">
      <w:bodyDiv w:val="1"/>
      <w:marLeft w:val="0"/>
      <w:marRight w:val="0"/>
      <w:marTop w:val="0"/>
      <w:marBottom w:val="0"/>
      <w:divBdr>
        <w:top w:val="none" w:sz="0" w:space="0" w:color="auto"/>
        <w:left w:val="none" w:sz="0" w:space="0" w:color="auto"/>
        <w:bottom w:val="none" w:sz="0" w:space="0" w:color="auto"/>
        <w:right w:val="none" w:sz="0" w:space="0" w:color="auto"/>
      </w:divBdr>
    </w:div>
    <w:div w:id="1556771701">
      <w:bodyDiv w:val="1"/>
      <w:marLeft w:val="0"/>
      <w:marRight w:val="0"/>
      <w:marTop w:val="0"/>
      <w:marBottom w:val="0"/>
      <w:divBdr>
        <w:top w:val="none" w:sz="0" w:space="0" w:color="auto"/>
        <w:left w:val="none" w:sz="0" w:space="0" w:color="auto"/>
        <w:bottom w:val="none" w:sz="0" w:space="0" w:color="auto"/>
        <w:right w:val="none" w:sz="0" w:space="0" w:color="auto"/>
      </w:divBdr>
    </w:div>
    <w:div w:id="1562867371">
      <w:bodyDiv w:val="1"/>
      <w:marLeft w:val="0"/>
      <w:marRight w:val="0"/>
      <w:marTop w:val="0"/>
      <w:marBottom w:val="0"/>
      <w:divBdr>
        <w:top w:val="none" w:sz="0" w:space="0" w:color="auto"/>
        <w:left w:val="none" w:sz="0" w:space="0" w:color="auto"/>
        <w:bottom w:val="none" w:sz="0" w:space="0" w:color="auto"/>
        <w:right w:val="none" w:sz="0" w:space="0" w:color="auto"/>
      </w:divBdr>
    </w:div>
    <w:div w:id="1575160929">
      <w:bodyDiv w:val="1"/>
      <w:marLeft w:val="0"/>
      <w:marRight w:val="0"/>
      <w:marTop w:val="0"/>
      <w:marBottom w:val="0"/>
      <w:divBdr>
        <w:top w:val="none" w:sz="0" w:space="0" w:color="auto"/>
        <w:left w:val="none" w:sz="0" w:space="0" w:color="auto"/>
        <w:bottom w:val="none" w:sz="0" w:space="0" w:color="auto"/>
        <w:right w:val="none" w:sz="0" w:space="0" w:color="auto"/>
      </w:divBdr>
    </w:div>
    <w:div w:id="1578707258">
      <w:bodyDiv w:val="1"/>
      <w:marLeft w:val="0"/>
      <w:marRight w:val="0"/>
      <w:marTop w:val="0"/>
      <w:marBottom w:val="0"/>
      <w:divBdr>
        <w:top w:val="none" w:sz="0" w:space="0" w:color="auto"/>
        <w:left w:val="none" w:sz="0" w:space="0" w:color="auto"/>
        <w:bottom w:val="none" w:sz="0" w:space="0" w:color="auto"/>
        <w:right w:val="none" w:sz="0" w:space="0" w:color="auto"/>
      </w:divBdr>
    </w:div>
    <w:div w:id="1591160391">
      <w:bodyDiv w:val="1"/>
      <w:marLeft w:val="0"/>
      <w:marRight w:val="0"/>
      <w:marTop w:val="0"/>
      <w:marBottom w:val="0"/>
      <w:divBdr>
        <w:top w:val="none" w:sz="0" w:space="0" w:color="auto"/>
        <w:left w:val="none" w:sz="0" w:space="0" w:color="auto"/>
        <w:bottom w:val="none" w:sz="0" w:space="0" w:color="auto"/>
        <w:right w:val="none" w:sz="0" w:space="0" w:color="auto"/>
      </w:divBdr>
    </w:div>
    <w:div w:id="1602178355">
      <w:bodyDiv w:val="1"/>
      <w:marLeft w:val="0"/>
      <w:marRight w:val="0"/>
      <w:marTop w:val="0"/>
      <w:marBottom w:val="0"/>
      <w:divBdr>
        <w:top w:val="none" w:sz="0" w:space="0" w:color="auto"/>
        <w:left w:val="none" w:sz="0" w:space="0" w:color="auto"/>
        <w:bottom w:val="none" w:sz="0" w:space="0" w:color="auto"/>
        <w:right w:val="none" w:sz="0" w:space="0" w:color="auto"/>
      </w:divBdr>
    </w:div>
    <w:div w:id="1615134868">
      <w:bodyDiv w:val="1"/>
      <w:marLeft w:val="0"/>
      <w:marRight w:val="0"/>
      <w:marTop w:val="0"/>
      <w:marBottom w:val="0"/>
      <w:divBdr>
        <w:top w:val="none" w:sz="0" w:space="0" w:color="auto"/>
        <w:left w:val="none" w:sz="0" w:space="0" w:color="auto"/>
        <w:bottom w:val="none" w:sz="0" w:space="0" w:color="auto"/>
        <w:right w:val="none" w:sz="0" w:space="0" w:color="auto"/>
      </w:divBdr>
    </w:div>
    <w:div w:id="1636333660">
      <w:bodyDiv w:val="1"/>
      <w:marLeft w:val="0"/>
      <w:marRight w:val="0"/>
      <w:marTop w:val="0"/>
      <w:marBottom w:val="0"/>
      <w:divBdr>
        <w:top w:val="none" w:sz="0" w:space="0" w:color="auto"/>
        <w:left w:val="none" w:sz="0" w:space="0" w:color="auto"/>
        <w:bottom w:val="none" w:sz="0" w:space="0" w:color="auto"/>
        <w:right w:val="none" w:sz="0" w:space="0" w:color="auto"/>
      </w:divBdr>
    </w:div>
    <w:div w:id="1642689985">
      <w:bodyDiv w:val="1"/>
      <w:marLeft w:val="0"/>
      <w:marRight w:val="0"/>
      <w:marTop w:val="0"/>
      <w:marBottom w:val="0"/>
      <w:divBdr>
        <w:top w:val="none" w:sz="0" w:space="0" w:color="auto"/>
        <w:left w:val="none" w:sz="0" w:space="0" w:color="auto"/>
        <w:bottom w:val="none" w:sz="0" w:space="0" w:color="auto"/>
        <w:right w:val="none" w:sz="0" w:space="0" w:color="auto"/>
      </w:divBdr>
    </w:div>
    <w:div w:id="1646819094">
      <w:bodyDiv w:val="1"/>
      <w:marLeft w:val="0"/>
      <w:marRight w:val="0"/>
      <w:marTop w:val="0"/>
      <w:marBottom w:val="0"/>
      <w:divBdr>
        <w:top w:val="none" w:sz="0" w:space="0" w:color="auto"/>
        <w:left w:val="none" w:sz="0" w:space="0" w:color="auto"/>
        <w:bottom w:val="none" w:sz="0" w:space="0" w:color="auto"/>
        <w:right w:val="none" w:sz="0" w:space="0" w:color="auto"/>
      </w:divBdr>
    </w:div>
    <w:div w:id="1665740354">
      <w:bodyDiv w:val="1"/>
      <w:marLeft w:val="0"/>
      <w:marRight w:val="0"/>
      <w:marTop w:val="0"/>
      <w:marBottom w:val="0"/>
      <w:divBdr>
        <w:top w:val="none" w:sz="0" w:space="0" w:color="auto"/>
        <w:left w:val="none" w:sz="0" w:space="0" w:color="auto"/>
        <w:bottom w:val="none" w:sz="0" w:space="0" w:color="auto"/>
        <w:right w:val="none" w:sz="0" w:space="0" w:color="auto"/>
      </w:divBdr>
    </w:div>
    <w:div w:id="1687095703">
      <w:bodyDiv w:val="1"/>
      <w:marLeft w:val="0"/>
      <w:marRight w:val="0"/>
      <w:marTop w:val="0"/>
      <w:marBottom w:val="0"/>
      <w:divBdr>
        <w:top w:val="none" w:sz="0" w:space="0" w:color="auto"/>
        <w:left w:val="none" w:sz="0" w:space="0" w:color="auto"/>
        <w:bottom w:val="none" w:sz="0" w:space="0" w:color="auto"/>
        <w:right w:val="none" w:sz="0" w:space="0" w:color="auto"/>
      </w:divBdr>
    </w:div>
    <w:div w:id="1691032335">
      <w:bodyDiv w:val="1"/>
      <w:marLeft w:val="0"/>
      <w:marRight w:val="0"/>
      <w:marTop w:val="0"/>
      <w:marBottom w:val="0"/>
      <w:divBdr>
        <w:top w:val="none" w:sz="0" w:space="0" w:color="auto"/>
        <w:left w:val="none" w:sz="0" w:space="0" w:color="auto"/>
        <w:bottom w:val="none" w:sz="0" w:space="0" w:color="auto"/>
        <w:right w:val="none" w:sz="0" w:space="0" w:color="auto"/>
      </w:divBdr>
    </w:div>
    <w:div w:id="1714303456">
      <w:bodyDiv w:val="1"/>
      <w:marLeft w:val="0"/>
      <w:marRight w:val="0"/>
      <w:marTop w:val="0"/>
      <w:marBottom w:val="0"/>
      <w:divBdr>
        <w:top w:val="none" w:sz="0" w:space="0" w:color="auto"/>
        <w:left w:val="none" w:sz="0" w:space="0" w:color="auto"/>
        <w:bottom w:val="none" w:sz="0" w:space="0" w:color="auto"/>
        <w:right w:val="none" w:sz="0" w:space="0" w:color="auto"/>
      </w:divBdr>
    </w:div>
    <w:div w:id="1732847839">
      <w:bodyDiv w:val="1"/>
      <w:marLeft w:val="0"/>
      <w:marRight w:val="0"/>
      <w:marTop w:val="0"/>
      <w:marBottom w:val="0"/>
      <w:divBdr>
        <w:top w:val="none" w:sz="0" w:space="0" w:color="auto"/>
        <w:left w:val="none" w:sz="0" w:space="0" w:color="auto"/>
        <w:bottom w:val="none" w:sz="0" w:space="0" w:color="auto"/>
        <w:right w:val="none" w:sz="0" w:space="0" w:color="auto"/>
      </w:divBdr>
    </w:div>
    <w:div w:id="1758595251">
      <w:bodyDiv w:val="1"/>
      <w:marLeft w:val="0"/>
      <w:marRight w:val="0"/>
      <w:marTop w:val="0"/>
      <w:marBottom w:val="0"/>
      <w:divBdr>
        <w:top w:val="none" w:sz="0" w:space="0" w:color="auto"/>
        <w:left w:val="none" w:sz="0" w:space="0" w:color="auto"/>
        <w:bottom w:val="none" w:sz="0" w:space="0" w:color="auto"/>
        <w:right w:val="none" w:sz="0" w:space="0" w:color="auto"/>
      </w:divBdr>
    </w:div>
    <w:div w:id="1778403536">
      <w:bodyDiv w:val="1"/>
      <w:marLeft w:val="0"/>
      <w:marRight w:val="0"/>
      <w:marTop w:val="0"/>
      <w:marBottom w:val="0"/>
      <w:divBdr>
        <w:top w:val="none" w:sz="0" w:space="0" w:color="auto"/>
        <w:left w:val="none" w:sz="0" w:space="0" w:color="auto"/>
        <w:bottom w:val="none" w:sz="0" w:space="0" w:color="auto"/>
        <w:right w:val="none" w:sz="0" w:space="0" w:color="auto"/>
      </w:divBdr>
    </w:div>
    <w:div w:id="1783065302">
      <w:bodyDiv w:val="1"/>
      <w:marLeft w:val="0"/>
      <w:marRight w:val="0"/>
      <w:marTop w:val="0"/>
      <w:marBottom w:val="0"/>
      <w:divBdr>
        <w:top w:val="none" w:sz="0" w:space="0" w:color="auto"/>
        <w:left w:val="none" w:sz="0" w:space="0" w:color="auto"/>
        <w:bottom w:val="none" w:sz="0" w:space="0" w:color="auto"/>
        <w:right w:val="none" w:sz="0" w:space="0" w:color="auto"/>
      </w:divBdr>
    </w:div>
    <w:div w:id="1796488839">
      <w:bodyDiv w:val="1"/>
      <w:marLeft w:val="0"/>
      <w:marRight w:val="0"/>
      <w:marTop w:val="0"/>
      <w:marBottom w:val="0"/>
      <w:divBdr>
        <w:top w:val="none" w:sz="0" w:space="0" w:color="auto"/>
        <w:left w:val="none" w:sz="0" w:space="0" w:color="auto"/>
        <w:bottom w:val="none" w:sz="0" w:space="0" w:color="auto"/>
        <w:right w:val="none" w:sz="0" w:space="0" w:color="auto"/>
      </w:divBdr>
    </w:div>
    <w:div w:id="1800371509">
      <w:bodyDiv w:val="1"/>
      <w:marLeft w:val="0"/>
      <w:marRight w:val="0"/>
      <w:marTop w:val="0"/>
      <w:marBottom w:val="0"/>
      <w:divBdr>
        <w:top w:val="none" w:sz="0" w:space="0" w:color="auto"/>
        <w:left w:val="none" w:sz="0" w:space="0" w:color="auto"/>
        <w:bottom w:val="none" w:sz="0" w:space="0" w:color="auto"/>
        <w:right w:val="none" w:sz="0" w:space="0" w:color="auto"/>
      </w:divBdr>
    </w:div>
    <w:div w:id="1804733977">
      <w:bodyDiv w:val="1"/>
      <w:marLeft w:val="0"/>
      <w:marRight w:val="0"/>
      <w:marTop w:val="0"/>
      <w:marBottom w:val="0"/>
      <w:divBdr>
        <w:top w:val="none" w:sz="0" w:space="0" w:color="auto"/>
        <w:left w:val="none" w:sz="0" w:space="0" w:color="auto"/>
        <w:bottom w:val="none" w:sz="0" w:space="0" w:color="auto"/>
        <w:right w:val="none" w:sz="0" w:space="0" w:color="auto"/>
      </w:divBdr>
    </w:div>
    <w:div w:id="1812938696">
      <w:bodyDiv w:val="1"/>
      <w:marLeft w:val="0"/>
      <w:marRight w:val="0"/>
      <w:marTop w:val="0"/>
      <w:marBottom w:val="0"/>
      <w:divBdr>
        <w:top w:val="none" w:sz="0" w:space="0" w:color="auto"/>
        <w:left w:val="none" w:sz="0" w:space="0" w:color="auto"/>
        <w:bottom w:val="none" w:sz="0" w:space="0" w:color="auto"/>
        <w:right w:val="none" w:sz="0" w:space="0" w:color="auto"/>
      </w:divBdr>
    </w:div>
    <w:div w:id="1818915653">
      <w:bodyDiv w:val="1"/>
      <w:marLeft w:val="0"/>
      <w:marRight w:val="0"/>
      <w:marTop w:val="0"/>
      <w:marBottom w:val="0"/>
      <w:divBdr>
        <w:top w:val="none" w:sz="0" w:space="0" w:color="auto"/>
        <w:left w:val="none" w:sz="0" w:space="0" w:color="auto"/>
        <w:bottom w:val="none" w:sz="0" w:space="0" w:color="auto"/>
        <w:right w:val="none" w:sz="0" w:space="0" w:color="auto"/>
      </w:divBdr>
    </w:div>
    <w:div w:id="1821967942">
      <w:bodyDiv w:val="1"/>
      <w:marLeft w:val="0"/>
      <w:marRight w:val="0"/>
      <w:marTop w:val="0"/>
      <w:marBottom w:val="0"/>
      <w:divBdr>
        <w:top w:val="none" w:sz="0" w:space="0" w:color="auto"/>
        <w:left w:val="none" w:sz="0" w:space="0" w:color="auto"/>
        <w:bottom w:val="none" w:sz="0" w:space="0" w:color="auto"/>
        <w:right w:val="none" w:sz="0" w:space="0" w:color="auto"/>
      </w:divBdr>
    </w:div>
    <w:div w:id="1826628915">
      <w:bodyDiv w:val="1"/>
      <w:marLeft w:val="0"/>
      <w:marRight w:val="0"/>
      <w:marTop w:val="0"/>
      <w:marBottom w:val="0"/>
      <w:divBdr>
        <w:top w:val="none" w:sz="0" w:space="0" w:color="auto"/>
        <w:left w:val="none" w:sz="0" w:space="0" w:color="auto"/>
        <w:bottom w:val="none" w:sz="0" w:space="0" w:color="auto"/>
        <w:right w:val="none" w:sz="0" w:space="0" w:color="auto"/>
      </w:divBdr>
    </w:div>
    <w:div w:id="1831746403">
      <w:bodyDiv w:val="1"/>
      <w:marLeft w:val="0"/>
      <w:marRight w:val="0"/>
      <w:marTop w:val="0"/>
      <w:marBottom w:val="0"/>
      <w:divBdr>
        <w:top w:val="none" w:sz="0" w:space="0" w:color="auto"/>
        <w:left w:val="none" w:sz="0" w:space="0" w:color="auto"/>
        <w:bottom w:val="none" w:sz="0" w:space="0" w:color="auto"/>
        <w:right w:val="none" w:sz="0" w:space="0" w:color="auto"/>
      </w:divBdr>
    </w:div>
    <w:div w:id="1847210170">
      <w:bodyDiv w:val="1"/>
      <w:marLeft w:val="0"/>
      <w:marRight w:val="0"/>
      <w:marTop w:val="0"/>
      <w:marBottom w:val="0"/>
      <w:divBdr>
        <w:top w:val="none" w:sz="0" w:space="0" w:color="auto"/>
        <w:left w:val="none" w:sz="0" w:space="0" w:color="auto"/>
        <w:bottom w:val="none" w:sz="0" w:space="0" w:color="auto"/>
        <w:right w:val="none" w:sz="0" w:space="0" w:color="auto"/>
      </w:divBdr>
    </w:div>
    <w:div w:id="1861123631">
      <w:bodyDiv w:val="1"/>
      <w:marLeft w:val="0"/>
      <w:marRight w:val="0"/>
      <w:marTop w:val="0"/>
      <w:marBottom w:val="0"/>
      <w:divBdr>
        <w:top w:val="none" w:sz="0" w:space="0" w:color="auto"/>
        <w:left w:val="none" w:sz="0" w:space="0" w:color="auto"/>
        <w:bottom w:val="none" w:sz="0" w:space="0" w:color="auto"/>
        <w:right w:val="none" w:sz="0" w:space="0" w:color="auto"/>
      </w:divBdr>
    </w:div>
    <w:div w:id="1892955934">
      <w:bodyDiv w:val="1"/>
      <w:marLeft w:val="0"/>
      <w:marRight w:val="0"/>
      <w:marTop w:val="0"/>
      <w:marBottom w:val="0"/>
      <w:divBdr>
        <w:top w:val="none" w:sz="0" w:space="0" w:color="auto"/>
        <w:left w:val="none" w:sz="0" w:space="0" w:color="auto"/>
        <w:bottom w:val="none" w:sz="0" w:space="0" w:color="auto"/>
        <w:right w:val="none" w:sz="0" w:space="0" w:color="auto"/>
      </w:divBdr>
    </w:div>
    <w:div w:id="1910728969">
      <w:bodyDiv w:val="1"/>
      <w:marLeft w:val="0"/>
      <w:marRight w:val="0"/>
      <w:marTop w:val="0"/>
      <w:marBottom w:val="0"/>
      <w:divBdr>
        <w:top w:val="none" w:sz="0" w:space="0" w:color="auto"/>
        <w:left w:val="none" w:sz="0" w:space="0" w:color="auto"/>
        <w:bottom w:val="none" w:sz="0" w:space="0" w:color="auto"/>
        <w:right w:val="none" w:sz="0" w:space="0" w:color="auto"/>
      </w:divBdr>
    </w:div>
    <w:div w:id="1914578823">
      <w:bodyDiv w:val="1"/>
      <w:marLeft w:val="0"/>
      <w:marRight w:val="0"/>
      <w:marTop w:val="0"/>
      <w:marBottom w:val="0"/>
      <w:divBdr>
        <w:top w:val="none" w:sz="0" w:space="0" w:color="auto"/>
        <w:left w:val="none" w:sz="0" w:space="0" w:color="auto"/>
        <w:bottom w:val="none" w:sz="0" w:space="0" w:color="auto"/>
        <w:right w:val="none" w:sz="0" w:space="0" w:color="auto"/>
      </w:divBdr>
    </w:div>
    <w:div w:id="1927299177">
      <w:bodyDiv w:val="1"/>
      <w:marLeft w:val="0"/>
      <w:marRight w:val="0"/>
      <w:marTop w:val="0"/>
      <w:marBottom w:val="0"/>
      <w:divBdr>
        <w:top w:val="none" w:sz="0" w:space="0" w:color="auto"/>
        <w:left w:val="none" w:sz="0" w:space="0" w:color="auto"/>
        <w:bottom w:val="none" w:sz="0" w:space="0" w:color="auto"/>
        <w:right w:val="none" w:sz="0" w:space="0" w:color="auto"/>
      </w:divBdr>
    </w:div>
    <w:div w:id="1956987246">
      <w:bodyDiv w:val="1"/>
      <w:marLeft w:val="0"/>
      <w:marRight w:val="0"/>
      <w:marTop w:val="0"/>
      <w:marBottom w:val="0"/>
      <w:divBdr>
        <w:top w:val="none" w:sz="0" w:space="0" w:color="auto"/>
        <w:left w:val="none" w:sz="0" w:space="0" w:color="auto"/>
        <w:bottom w:val="none" w:sz="0" w:space="0" w:color="auto"/>
        <w:right w:val="none" w:sz="0" w:space="0" w:color="auto"/>
      </w:divBdr>
    </w:div>
    <w:div w:id="1957324141">
      <w:bodyDiv w:val="1"/>
      <w:marLeft w:val="0"/>
      <w:marRight w:val="0"/>
      <w:marTop w:val="0"/>
      <w:marBottom w:val="0"/>
      <w:divBdr>
        <w:top w:val="none" w:sz="0" w:space="0" w:color="auto"/>
        <w:left w:val="none" w:sz="0" w:space="0" w:color="auto"/>
        <w:bottom w:val="none" w:sz="0" w:space="0" w:color="auto"/>
        <w:right w:val="none" w:sz="0" w:space="0" w:color="auto"/>
      </w:divBdr>
    </w:div>
    <w:div w:id="2021463917">
      <w:bodyDiv w:val="1"/>
      <w:marLeft w:val="0"/>
      <w:marRight w:val="0"/>
      <w:marTop w:val="0"/>
      <w:marBottom w:val="0"/>
      <w:divBdr>
        <w:top w:val="none" w:sz="0" w:space="0" w:color="auto"/>
        <w:left w:val="none" w:sz="0" w:space="0" w:color="auto"/>
        <w:bottom w:val="none" w:sz="0" w:space="0" w:color="auto"/>
        <w:right w:val="none" w:sz="0" w:space="0" w:color="auto"/>
      </w:divBdr>
    </w:div>
    <w:div w:id="2022580008">
      <w:bodyDiv w:val="1"/>
      <w:marLeft w:val="0"/>
      <w:marRight w:val="0"/>
      <w:marTop w:val="0"/>
      <w:marBottom w:val="0"/>
      <w:divBdr>
        <w:top w:val="none" w:sz="0" w:space="0" w:color="auto"/>
        <w:left w:val="none" w:sz="0" w:space="0" w:color="auto"/>
        <w:bottom w:val="none" w:sz="0" w:space="0" w:color="auto"/>
        <w:right w:val="none" w:sz="0" w:space="0" w:color="auto"/>
      </w:divBdr>
    </w:div>
    <w:div w:id="2026443841">
      <w:bodyDiv w:val="1"/>
      <w:marLeft w:val="0"/>
      <w:marRight w:val="0"/>
      <w:marTop w:val="0"/>
      <w:marBottom w:val="0"/>
      <w:divBdr>
        <w:top w:val="none" w:sz="0" w:space="0" w:color="auto"/>
        <w:left w:val="none" w:sz="0" w:space="0" w:color="auto"/>
        <w:bottom w:val="none" w:sz="0" w:space="0" w:color="auto"/>
        <w:right w:val="none" w:sz="0" w:space="0" w:color="auto"/>
      </w:divBdr>
    </w:div>
    <w:div w:id="2038265579">
      <w:bodyDiv w:val="1"/>
      <w:marLeft w:val="0"/>
      <w:marRight w:val="0"/>
      <w:marTop w:val="0"/>
      <w:marBottom w:val="0"/>
      <w:divBdr>
        <w:top w:val="none" w:sz="0" w:space="0" w:color="auto"/>
        <w:left w:val="none" w:sz="0" w:space="0" w:color="auto"/>
        <w:bottom w:val="none" w:sz="0" w:space="0" w:color="auto"/>
        <w:right w:val="none" w:sz="0" w:space="0" w:color="auto"/>
      </w:divBdr>
    </w:div>
    <w:div w:id="2078433068">
      <w:bodyDiv w:val="1"/>
      <w:marLeft w:val="0"/>
      <w:marRight w:val="0"/>
      <w:marTop w:val="0"/>
      <w:marBottom w:val="0"/>
      <w:divBdr>
        <w:top w:val="none" w:sz="0" w:space="0" w:color="auto"/>
        <w:left w:val="none" w:sz="0" w:space="0" w:color="auto"/>
        <w:bottom w:val="none" w:sz="0" w:space="0" w:color="auto"/>
        <w:right w:val="none" w:sz="0" w:space="0" w:color="auto"/>
      </w:divBdr>
    </w:div>
    <w:div w:id="2085376034">
      <w:bodyDiv w:val="1"/>
      <w:marLeft w:val="0"/>
      <w:marRight w:val="0"/>
      <w:marTop w:val="0"/>
      <w:marBottom w:val="0"/>
      <w:divBdr>
        <w:top w:val="none" w:sz="0" w:space="0" w:color="auto"/>
        <w:left w:val="none" w:sz="0" w:space="0" w:color="auto"/>
        <w:bottom w:val="none" w:sz="0" w:space="0" w:color="auto"/>
        <w:right w:val="none" w:sz="0" w:space="0" w:color="auto"/>
      </w:divBdr>
    </w:div>
    <w:div w:id="2117093005">
      <w:bodyDiv w:val="1"/>
      <w:marLeft w:val="0"/>
      <w:marRight w:val="0"/>
      <w:marTop w:val="0"/>
      <w:marBottom w:val="0"/>
      <w:divBdr>
        <w:top w:val="none" w:sz="0" w:space="0" w:color="auto"/>
        <w:left w:val="none" w:sz="0" w:space="0" w:color="auto"/>
        <w:bottom w:val="none" w:sz="0" w:space="0" w:color="auto"/>
        <w:right w:val="none" w:sz="0" w:space="0" w:color="auto"/>
      </w:divBdr>
    </w:div>
    <w:div w:id="2120879774">
      <w:bodyDiv w:val="1"/>
      <w:marLeft w:val="0"/>
      <w:marRight w:val="0"/>
      <w:marTop w:val="0"/>
      <w:marBottom w:val="0"/>
      <w:divBdr>
        <w:top w:val="none" w:sz="0" w:space="0" w:color="auto"/>
        <w:left w:val="none" w:sz="0" w:space="0" w:color="auto"/>
        <w:bottom w:val="none" w:sz="0" w:space="0" w:color="auto"/>
        <w:right w:val="none" w:sz="0" w:space="0" w:color="auto"/>
      </w:divBdr>
    </w:div>
    <w:div w:id="2122531566">
      <w:bodyDiv w:val="1"/>
      <w:marLeft w:val="0"/>
      <w:marRight w:val="0"/>
      <w:marTop w:val="0"/>
      <w:marBottom w:val="0"/>
      <w:divBdr>
        <w:top w:val="none" w:sz="0" w:space="0" w:color="auto"/>
        <w:left w:val="none" w:sz="0" w:space="0" w:color="auto"/>
        <w:bottom w:val="none" w:sz="0" w:space="0" w:color="auto"/>
        <w:right w:val="none" w:sz="0" w:space="0" w:color="auto"/>
      </w:divBdr>
    </w:div>
    <w:div w:id="212391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Opra+request-72413-038ed7ab@requests.opramachin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epartment%20Shared%20Folder\Letterhead%20Templates%20-%20Suarez\codes-OLCE-South_.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E4D01D9395CE418ACB97FBF39B93F1" ma:contentTypeVersion="15" ma:contentTypeDescription="Create a new document." ma:contentTypeScope="" ma:versionID="b8e3da0656559e7a6738369512c1934d">
  <xsd:schema xmlns:xsd="http://www.w3.org/2001/XMLSchema" xmlns:xs="http://www.w3.org/2001/XMLSchema" xmlns:p="http://schemas.microsoft.com/office/2006/metadata/properties" xmlns:ns2="770c9142-c820-48be-9092-92bdf702daab" xmlns:ns3="5319c99a-5e02-49d7-9888-dde778b4bdb2" targetNamespace="http://schemas.microsoft.com/office/2006/metadata/properties" ma:root="true" ma:fieldsID="0d51a447c4ce735aa89578c51e8e940f" ns2:_="" ns3:_="">
    <xsd:import namespace="770c9142-c820-48be-9092-92bdf702daab"/>
    <xsd:import namespace="5319c99a-5e02-49d7-9888-dde778b4bd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c9142-c820-48be-9092-92bdf702d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19c99a-5e02-49d7-9888-dde778b4bd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e2b852-bced-495e-b48e-83db8f7c5420}" ma:internalName="TaxCatchAll" ma:showField="CatchAllData" ma:web="5319c99a-5e02-49d7-9888-dde778b4b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30522-488D-4109-9B1E-F8C4B9C29AFE}">
  <ds:schemaRefs>
    <ds:schemaRef ds:uri="http://schemas.openxmlformats.org/officeDocument/2006/bibliography"/>
  </ds:schemaRefs>
</ds:datastoreItem>
</file>

<file path=customXml/itemProps2.xml><?xml version="1.0" encoding="utf-8"?>
<ds:datastoreItem xmlns:ds="http://schemas.openxmlformats.org/officeDocument/2006/customXml" ds:itemID="{FD811E62-8F63-43E3-A834-4FAD51CD63DC}">
  <ds:schemaRefs>
    <ds:schemaRef ds:uri="http://schemas.microsoft.com/sharepoint/v3/contenttype/forms"/>
  </ds:schemaRefs>
</ds:datastoreItem>
</file>

<file path=customXml/itemProps3.xml><?xml version="1.0" encoding="utf-8"?>
<ds:datastoreItem xmlns:ds="http://schemas.openxmlformats.org/officeDocument/2006/customXml" ds:itemID="{4A4627A1-B3B0-47B0-901E-FA3B249FB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c9142-c820-48be-9092-92bdf702daab"/>
    <ds:schemaRef ds:uri="5319c99a-5e02-49d7-9888-dde778b4b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codes-OLCE-South_</Template>
  <TotalTime>10</TotalTime>
  <Pages>1</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n/a</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Scott, Josie</dc:creator>
  <cp:keywords/>
  <cp:lastModifiedBy>Carroll, Susan [DCA]</cp:lastModifiedBy>
  <cp:revision>2</cp:revision>
  <cp:lastPrinted>2025-01-30T16:19:00Z</cp:lastPrinted>
  <dcterms:created xsi:type="dcterms:W3CDTF">2025-02-21T19:55:00Z</dcterms:created>
  <dcterms:modified xsi:type="dcterms:W3CDTF">2025-02-21T19:55:00Z</dcterms:modified>
</cp:coreProperties>
</file>