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718" w:rsidRDefault="00B12AFE">
      <w:r>
        <w:rPr>
          <w:noProof/>
        </w:rPr>
        <w:object w:dxaOrig="1440" w:dyaOrig="1440">
          <v:group id="_x0000_s1034" style="position:absolute;margin-left:-54pt;margin-top:-39.15pt;width:8in;height:139.75pt;z-index:251657728" coordorigin="360,657" coordsize="11520,27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960;top:739;width:1022;height:1120" wrapcoords="-514 0 -514 21130 21600 21130 21600 0 -514 0" o:allowincell="f" filled="t" fillcolor="maroon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040;top:657;width:9360;height:1080" o:allowincell="f" stroked="f" strokeweight="0">
              <v:textbox style="mso-next-textbox:#_x0000_s1027">
                <w:txbxContent>
                  <w:p w:rsidR="009333EB" w:rsidRDefault="009333EB" w:rsidP="009333EB">
                    <w:pPr>
                      <w:pStyle w:val="Heading1"/>
                      <w:rPr>
                        <w:rFonts w:ascii="Old English Text MT" w:hAnsi="Old English Text MT"/>
                      </w:rPr>
                    </w:pPr>
                    <w:smartTag w:uri="urn:schemas-microsoft-com:office:smarttags" w:element="place">
                      <w:smartTag w:uri="urn:schemas-microsoft-com:office:smarttags" w:element="PlaceName">
                        <w:r>
                          <w:rPr>
                            <w:rFonts w:ascii="Old English Text MT" w:hAnsi="Old English Text MT"/>
                          </w:rPr>
                          <w:t>Rochelle</w:t>
                        </w:r>
                      </w:smartTag>
                      <w:r>
                        <w:rPr>
                          <w:rFonts w:ascii="Old English Text MT" w:hAnsi="Old English Text MT"/>
                        </w:rPr>
                        <w:t xml:space="preserve"> </w:t>
                      </w:r>
                      <w:smartTag w:uri="urn:schemas-microsoft-com:office:smarttags" w:element="PlaceName">
                        <w:r>
                          <w:rPr>
                            <w:rFonts w:ascii="Old English Text MT" w:hAnsi="Old English Text MT"/>
                          </w:rPr>
                          <w:t>Park</w:t>
                        </w:r>
                      </w:smartTag>
                      <w:r>
                        <w:rPr>
                          <w:rFonts w:ascii="Old English Text MT" w:hAnsi="Old English Text MT"/>
                        </w:rPr>
                        <w:t xml:space="preserve"> </w:t>
                      </w:r>
                      <w:smartTag w:uri="urn:schemas-microsoft-com:office:smarttags" w:element="PlaceType">
                        <w:r>
                          <w:rPr>
                            <w:rFonts w:ascii="Old English Text MT" w:hAnsi="Old English Text MT"/>
                          </w:rPr>
                          <w:t>School District</w:t>
                        </w:r>
                      </w:smartTag>
                    </w:smartTag>
                  </w:p>
                  <w:p w:rsidR="009333EB" w:rsidRDefault="009333EB" w:rsidP="009333EB">
                    <w:pPr>
                      <w:jc w:val="center"/>
                      <w:rPr>
                        <w:rFonts w:ascii="Tahoma" w:hAnsi="Tahoma"/>
                      </w:rPr>
                    </w:pPr>
                  </w:p>
                </w:txbxContent>
              </v:textbox>
            </v:shape>
            <v:shape id="_x0000_s1028" type="#_x0000_t202" style="position:absolute;left:4200;top:1557;width:4320;height:1820" o:allowincell="f" stroked="f" strokeweight="0">
              <v:textbox style="mso-next-textbox:#_x0000_s1028">
                <w:txbxContent>
                  <w:p w:rsidR="009333EB" w:rsidRPr="009333EB" w:rsidRDefault="009333EB" w:rsidP="009333EB">
                    <w:pPr>
                      <w:pStyle w:val="NoSpacing"/>
                      <w:jc w:val="center"/>
                      <w:rPr>
                        <w:rFonts w:ascii="Old English Text MT" w:hAnsi="Old English Text MT"/>
                        <w:sz w:val="36"/>
                        <w:szCs w:val="36"/>
                      </w:rPr>
                    </w:pPr>
                    <w:r w:rsidRPr="009333EB">
                      <w:rPr>
                        <w:rFonts w:ascii="Old English Text MT" w:hAnsi="Old English Text MT"/>
                        <w:sz w:val="36"/>
                        <w:szCs w:val="36"/>
                      </w:rPr>
                      <w:t>Board of Education</w:t>
                    </w:r>
                  </w:p>
                  <w:p w:rsidR="009333EB" w:rsidRDefault="009333EB" w:rsidP="009333EB">
                    <w:pPr>
                      <w:pStyle w:val="NoSpacing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300 Rochelle Avenue</w:t>
                    </w:r>
                  </w:p>
                  <w:p w:rsidR="009333EB" w:rsidRDefault="009333EB" w:rsidP="009333EB">
                    <w:pPr>
                      <w:pStyle w:val="NoSpacing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Rochelle Park, NJ 07662</w:t>
                    </w:r>
                  </w:p>
                  <w:p w:rsidR="009333EB" w:rsidRDefault="009333EB" w:rsidP="009333EB">
                    <w:pPr>
                      <w:pStyle w:val="NoSpacing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Phone:  201-843-3120</w:t>
                    </w:r>
                  </w:p>
                  <w:p w:rsidR="009333EB" w:rsidRDefault="009333EB" w:rsidP="009333EB">
                    <w:pPr>
                      <w:pStyle w:val="NoSpacing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Fax: 201-843-5358</w:t>
                    </w:r>
                  </w:p>
                  <w:p w:rsidR="009333EB" w:rsidRDefault="009333EB" w:rsidP="009333EB">
                    <w:pPr>
                      <w:pStyle w:val="NoSpacing"/>
                      <w:jc w:val="center"/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http://r</w:t>
                    </w:r>
                    <w:r w:rsidR="004F0B06">
                      <w:rPr>
                        <w:rFonts w:ascii="Arial" w:hAnsi="Arial"/>
                        <w:b/>
                        <w:sz w:val="20"/>
                      </w:rPr>
                      <w:t>p.bergen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.org</w:t>
                    </w:r>
                  </w:p>
                </w:txbxContent>
              </v:textbox>
            </v:shape>
            <v:line id="_x0000_s1029" style="position:absolute" from="360,3452" to="11880,3452" strokeweight="0"/>
            <v:shape id="_x0000_s1030" type="#_x0000_t202" style="position:absolute;left:600;top:2019;width:3180;height:880" filled="f" stroked="f">
              <v:textbox style="mso-next-textbox:#_x0000_s1030">
                <w:txbxContent>
                  <w:p w:rsidR="00A253D8" w:rsidRPr="00BC7BD1" w:rsidRDefault="00FB32CD" w:rsidP="00A253D8">
                    <w:pPr>
                      <w:pStyle w:val="Heading3"/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 xml:space="preserve">Dr. Richard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>Brockel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 xml:space="preserve"> </w:t>
                    </w:r>
                    <w:r w:rsidR="00A253D8" w:rsidRPr="00BC7BD1"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 xml:space="preserve"> </w:t>
                    </w:r>
                  </w:p>
                  <w:p w:rsidR="00917752" w:rsidRPr="009333EB" w:rsidRDefault="009333EB" w:rsidP="00917752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333E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4E72FD">
                      <w:rPr>
                        <w:rFonts w:ascii="Arial" w:hAnsi="Arial" w:cs="Arial"/>
                        <w:sz w:val="16"/>
                        <w:szCs w:val="16"/>
                      </w:rPr>
                      <w:t>INTERIM</w:t>
                    </w:r>
                    <w:r w:rsidR="00FB32C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9333EB">
                      <w:rPr>
                        <w:rFonts w:ascii="Arial" w:hAnsi="Arial" w:cs="Arial"/>
                        <w:sz w:val="16"/>
                        <w:szCs w:val="16"/>
                      </w:rPr>
                      <w:t>SUPERINTENDENT</w:t>
                    </w:r>
                    <w:r w:rsidR="00504834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</w:p>
                  <w:p w:rsidR="009333EB" w:rsidRPr="009333EB" w:rsidRDefault="009333EB" w:rsidP="009333EB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:rsidR="009333EB" w:rsidRDefault="009333EB" w:rsidP="009333EB">
                    <w:pPr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shape>
            <v:rect id="_x0000_s1031" style="position:absolute;left:8644;top:1812;width:3060;height:1347" filled="f" stroked="f" strokeweight="0">
              <v:textbox style="mso-next-textbox:#_x0000_s1031" inset="0,0,0,0">
                <w:txbxContent>
                  <w:p w:rsidR="00F44012" w:rsidRDefault="00FB32CD" w:rsidP="00917752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Style w:val="Emphasis"/>
                        <w:b/>
                      </w:rPr>
                      <w:t xml:space="preserve">Cheryl </w:t>
                    </w:r>
                    <w:proofErr w:type="spellStart"/>
                    <w:r>
                      <w:rPr>
                        <w:rStyle w:val="Emphasis"/>
                        <w:b/>
                      </w:rPr>
                      <w:t>Jiosi</w:t>
                    </w:r>
                    <w:proofErr w:type="spellEnd"/>
                    <w:r w:rsidR="008D1204">
                      <w:rPr>
                        <w:rStyle w:val="Emphasis"/>
                      </w:rPr>
                      <w:br/>
                    </w:r>
                    <w:r w:rsidR="009333EB" w:rsidRPr="009333EB">
                      <w:rPr>
                        <w:rFonts w:ascii="Arial" w:hAnsi="Arial" w:cs="Arial"/>
                        <w:sz w:val="16"/>
                        <w:szCs w:val="16"/>
                      </w:rPr>
                      <w:t>BUSINESS ADMINISTRATOR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/BOARD SECRETARY</w:t>
                    </w:r>
                  </w:p>
                  <w:p w:rsidR="009333EB" w:rsidRPr="00917752" w:rsidRDefault="009333EB" w:rsidP="009333EB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</w:rPr>
                    </w:pPr>
                  </w:p>
                  <w:p w:rsidR="009333EB" w:rsidRPr="00BC7BD1" w:rsidRDefault="009333EB" w:rsidP="009333EB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</w:pPr>
                    <w:r w:rsidRPr="00BC7BD1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 xml:space="preserve">Ellen </w:t>
                    </w:r>
                    <w:proofErr w:type="spellStart"/>
                    <w:r w:rsidRPr="00BC7BD1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>Kobylarz</w:t>
                    </w:r>
                    <w:proofErr w:type="spellEnd"/>
                  </w:p>
                  <w:p w:rsidR="009333EB" w:rsidRPr="009333EB" w:rsidRDefault="00FB32CD" w:rsidP="009333EB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BOARD RECORDING </w:t>
                    </w:r>
                    <w:r w:rsidR="00F44012">
                      <w:rPr>
                        <w:rFonts w:ascii="Arial" w:hAnsi="Arial" w:cs="Arial"/>
                        <w:sz w:val="16"/>
                        <w:szCs w:val="16"/>
                      </w:rPr>
                      <w:t>SECRETARY</w:t>
                    </w:r>
                  </w:p>
                </w:txbxContent>
              </v:textbox>
            </v:rect>
          </v:group>
          <o:OLEObject Type="Embed" ProgID="Photohse.Document" ShapeID="_x0000_s1026" DrawAspect="Content" ObjectID="_1650471184" r:id="rId5"/>
        </w:object>
      </w:r>
    </w:p>
    <w:p w:rsidR="00E32718" w:rsidRDefault="00E32718"/>
    <w:p w:rsidR="00E32718" w:rsidRDefault="00E32718"/>
    <w:p w:rsidR="009F2057" w:rsidRDefault="009F2057"/>
    <w:p w:rsidR="002B7C28" w:rsidRDefault="002B7C28" w:rsidP="003605FA"/>
    <w:p w:rsidR="00B12AFE" w:rsidRDefault="00B12AFE" w:rsidP="00B12AFE">
      <w:pPr>
        <w:ind w:right="810"/>
        <w:jc w:val="both"/>
        <w:rPr>
          <w:rFonts w:ascii="Times New Roman" w:hAnsi="Times New Roman"/>
          <w:b/>
          <w:i/>
          <w:sz w:val="24"/>
          <w:szCs w:val="24"/>
          <w:u w:val="single"/>
          <w:lang w:bidi="en-US"/>
        </w:rPr>
      </w:pPr>
      <w:r w:rsidRPr="003A0B34">
        <w:rPr>
          <w:rFonts w:ascii="Times New Roman" w:hAnsi="Times New Roman"/>
          <w:b/>
          <w:i/>
          <w:sz w:val="24"/>
          <w:szCs w:val="24"/>
          <w:u w:val="single"/>
          <w:lang w:bidi="en-US"/>
        </w:rPr>
        <w:t>VIA E-MAIL [</w:t>
      </w:r>
      <w:hyperlink r:id="rId6" w:history="1"/>
      <w:hyperlink r:id="rId7" w:history="1">
        <w:r w:rsidRPr="005320C3">
          <w:rPr>
            <w:rStyle w:val="Hyperlink"/>
            <w:rFonts w:ascii="Times New Roman" w:hAnsi="Times New Roman"/>
            <w:b/>
            <w:i/>
            <w:sz w:val="24"/>
            <w:szCs w:val="24"/>
            <w:lang w:bidi="en-US"/>
          </w:rPr>
          <w:t>opra+request-10984-9f71f5af@requests.opramachine.com</w:t>
        </w:r>
      </w:hyperlink>
      <w:r w:rsidRPr="003A0B34">
        <w:rPr>
          <w:rFonts w:ascii="Times New Roman" w:hAnsi="Times New Roman"/>
          <w:b/>
          <w:i/>
          <w:sz w:val="24"/>
          <w:szCs w:val="24"/>
          <w:u w:val="single"/>
          <w:lang w:bidi="en-US"/>
        </w:rPr>
        <w:t>]</w:t>
      </w:r>
    </w:p>
    <w:p w:rsidR="00B12AFE" w:rsidRDefault="00B12AFE" w:rsidP="00B12AFE">
      <w:pPr>
        <w:ind w:right="810"/>
        <w:jc w:val="both"/>
        <w:rPr>
          <w:rFonts w:ascii="Times New Roman" w:hAnsi="Times New Roman"/>
          <w:i/>
          <w:sz w:val="24"/>
          <w:szCs w:val="24"/>
          <w:lang w:bidi="en-US"/>
        </w:rPr>
      </w:pPr>
      <w:r>
        <w:rPr>
          <w:rFonts w:ascii="Times New Roman" w:hAnsi="Times New Roman"/>
          <w:i/>
          <w:sz w:val="24"/>
          <w:szCs w:val="24"/>
          <w:lang w:bidi="en-US"/>
        </w:rPr>
        <w:t xml:space="preserve">Mark </w:t>
      </w:r>
      <w:proofErr w:type="spellStart"/>
      <w:r>
        <w:rPr>
          <w:rFonts w:ascii="Times New Roman" w:hAnsi="Times New Roman"/>
          <w:i/>
          <w:sz w:val="24"/>
          <w:szCs w:val="24"/>
          <w:lang w:bidi="en-US"/>
        </w:rPr>
        <w:t>Reale</w:t>
      </w:r>
      <w:proofErr w:type="spellEnd"/>
    </w:p>
    <w:p w:rsidR="00B12AFE" w:rsidRPr="003A0B34" w:rsidRDefault="00B12AFE" w:rsidP="00B12AFE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  <w:r w:rsidRPr="003A0B34">
        <w:rPr>
          <w:rFonts w:ascii="Times New Roman" w:hAnsi="Times New Roman"/>
          <w:i/>
          <w:iCs/>
          <w:sz w:val="24"/>
          <w:szCs w:val="24"/>
          <w:lang w:bidi="en-US"/>
        </w:rPr>
        <w:t xml:space="preserve">Re:  </w:t>
      </w:r>
      <w:r w:rsidRPr="003A0B34">
        <w:rPr>
          <w:rFonts w:ascii="Times New Roman" w:hAnsi="Times New Roman"/>
          <w:i/>
          <w:iCs/>
          <w:sz w:val="24"/>
          <w:szCs w:val="24"/>
          <w:u w:val="single"/>
          <w:lang w:bidi="en-US"/>
        </w:rPr>
        <w:t>Open Public Records Act Request</w:t>
      </w:r>
      <w:r>
        <w:rPr>
          <w:rFonts w:ascii="Times New Roman" w:hAnsi="Times New Roman"/>
          <w:i/>
          <w:iCs/>
          <w:sz w:val="24"/>
          <w:szCs w:val="24"/>
          <w:u w:val="single"/>
          <w:lang w:bidi="en-US"/>
        </w:rPr>
        <w:t xml:space="preserve"> dated April 29, 2020</w:t>
      </w:r>
      <w:r>
        <w:rPr>
          <w:rFonts w:ascii="Times New Roman" w:hAnsi="Times New Roman"/>
          <w:i/>
          <w:iCs/>
          <w:sz w:val="24"/>
          <w:szCs w:val="24"/>
          <w:u w:val="single"/>
          <w:lang w:bidi="en-US"/>
        </w:rPr>
        <w:tab/>
      </w:r>
      <w:r>
        <w:rPr>
          <w:rFonts w:ascii="Times New Roman" w:hAnsi="Times New Roman"/>
          <w:i/>
          <w:iCs/>
          <w:sz w:val="24"/>
          <w:szCs w:val="24"/>
          <w:u w:val="single"/>
          <w:lang w:bidi="en-US"/>
        </w:rPr>
        <w:tab/>
      </w:r>
      <w:r>
        <w:rPr>
          <w:rFonts w:ascii="Times New Roman" w:hAnsi="Times New Roman"/>
          <w:i/>
          <w:iCs/>
          <w:sz w:val="24"/>
          <w:szCs w:val="24"/>
          <w:u w:val="single"/>
          <w:lang w:bidi="en-US"/>
        </w:rPr>
        <w:tab/>
      </w:r>
    </w:p>
    <w:p w:rsidR="00B12AFE" w:rsidRPr="003A0B34" w:rsidRDefault="00B12AFE" w:rsidP="00B12AFE">
      <w:pPr>
        <w:ind w:right="810"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3A0B34">
        <w:rPr>
          <w:rFonts w:ascii="Times New Roman" w:hAnsi="Times New Roman"/>
          <w:i/>
          <w:sz w:val="24"/>
          <w:szCs w:val="24"/>
          <w:lang w:bidi="en-US"/>
        </w:rPr>
        <w:t xml:space="preserve">Dear </w:t>
      </w:r>
      <w:r>
        <w:rPr>
          <w:rFonts w:ascii="Times New Roman" w:hAnsi="Times New Roman"/>
          <w:i/>
          <w:sz w:val="24"/>
          <w:szCs w:val="24"/>
          <w:lang w:bidi="en-US"/>
        </w:rPr>
        <w:t xml:space="preserve">Mr. </w:t>
      </w:r>
      <w:proofErr w:type="spellStart"/>
      <w:r>
        <w:rPr>
          <w:rFonts w:ascii="Times New Roman" w:hAnsi="Times New Roman"/>
          <w:i/>
          <w:sz w:val="24"/>
          <w:szCs w:val="24"/>
          <w:lang w:bidi="en-US"/>
        </w:rPr>
        <w:t>Reale</w:t>
      </w:r>
      <w:proofErr w:type="spellEnd"/>
      <w:r w:rsidRPr="003A0B34">
        <w:rPr>
          <w:rFonts w:ascii="Times New Roman" w:hAnsi="Times New Roman"/>
          <w:i/>
          <w:sz w:val="24"/>
          <w:szCs w:val="24"/>
          <w:lang w:bidi="en-US"/>
        </w:rPr>
        <w:t>:</w:t>
      </w:r>
    </w:p>
    <w:p w:rsidR="00B12AFE" w:rsidRPr="003A0B34" w:rsidRDefault="00B12AFE" w:rsidP="00B12AFE">
      <w:pPr>
        <w:ind w:firstLine="720"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3A0B34">
        <w:rPr>
          <w:rFonts w:ascii="Times New Roman" w:hAnsi="Times New Roman"/>
          <w:i/>
          <w:sz w:val="24"/>
          <w:szCs w:val="24"/>
          <w:lang w:bidi="en-US"/>
        </w:rPr>
        <w:t xml:space="preserve">The </w:t>
      </w:r>
      <w:r>
        <w:rPr>
          <w:rFonts w:ascii="Times New Roman" w:hAnsi="Times New Roman"/>
          <w:i/>
          <w:iCs/>
          <w:sz w:val="24"/>
          <w:szCs w:val="24"/>
          <w:lang w:bidi="en-US"/>
        </w:rPr>
        <w:t>Rochelle Park School District</w:t>
      </w:r>
      <w:r w:rsidRPr="003A0B34">
        <w:rPr>
          <w:rFonts w:ascii="Times New Roman" w:hAnsi="Times New Roman"/>
          <w:i/>
          <w:iCs/>
          <w:sz w:val="24"/>
          <w:szCs w:val="24"/>
          <w:lang w:bidi="en-US"/>
        </w:rPr>
        <w:t xml:space="preserve"> (“</w:t>
      </w:r>
      <w:r>
        <w:rPr>
          <w:rFonts w:ascii="Times New Roman" w:hAnsi="Times New Roman"/>
          <w:i/>
          <w:iCs/>
          <w:sz w:val="24"/>
          <w:szCs w:val="24"/>
          <w:lang w:bidi="en-US"/>
        </w:rPr>
        <w:t>District</w:t>
      </w:r>
      <w:r w:rsidRPr="003A0B34">
        <w:rPr>
          <w:rFonts w:ascii="Times New Roman" w:hAnsi="Times New Roman"/>
          <w:i/>
          <w:iCs/>
          <w:sz w:val="24"/>
          <w:szCs w:val="24"/>
          <w:lang w:bidi="en-US"/>
        </w:rPr>
        <w:t xml:space="preserve">”) </w:t>
      </w:r>
      <w:r>
        <w:rPr>
          <w:rFonts w:ascii="Times New Roman" w:hAnsi="Times New Roman"/>
          <w:i/>
          <w:iCs/>
          <w:sz w:val="24"/>
          <w:szCs w:val="24"/>
          <w:lang w:bidi="en-US"/>
        </w:rPr>
        <w:t>r</w:t>
      </w:r>
      <w:r w:rsidRPr="003A0B34">
        <w:rPr>
          <w:rFonts w:ascii="Times New Roman" w:hAnsi="Times New Roman"/>
          <w:i/>
          <w:iCs/>
          <w:sz w:val="24"/>
          <w:szCs w:val="24"/>
          <w:lang w:bidi="en-US"/>
        </w:rPr>
        <w:t xml:space="preserve">ecords </w:t>
      </w:r>
      <w:r>
        <w:rPr>
          <w:rFonts w:ascii="Times New Roman" w:hAnsi="Times New Roman"/>
          <w:i/>
          <w:iCs/>
          <w:sz w:val="24"/>
          <w:szCs w:val="24"/>
          <w:lang w:bidi="en-US"/>
        </w:rPr>
        <w:t>c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>ustodian received your Open Public Records Act (“OPRA”) request</w:t>
      </w:r>
      <w:r>
        <w:rPr>
          <w:rFonts w:ascii="Times New Roman" w:hAnsi="Times New Roman"/>
          <w:i/>
          <w:sz w:val="24"/>
          <w:szCs w:val="24"/>
          <w:lang w:bidi="en-US"/>
        </w:rPr>
        <w:t xml:space="preserve"> dated April 29, 2020 on April 30, 2020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>.</w:t>
      </w:r>
      <w:r>
        <w:rPr>
          <w:rFonts w:ascii="Times New Roman" w:hAnsi="Times New Roman"/>
          <w:i/>
          <w:sz w:val="24"/>
          <w:szCs w:val="24"/>
          <w:lang w:bidi="en-US"/>
        </w:rPr>
        <w:t xml:space="preserve">  The seven (7) business day deadline to respond to your request is May 11, 2020.  As such, the District 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 xml:space="preserve">is timely responding to your request in accordance with New Jersey law. </w:t>
      </w:r>
      <w:r w:rsidRPr="003A0B34">
        <w:rPr>
          <w:rFonts w:ascii="Times New Roman" w:hAnsi="Times New Roman"/>
          <w:i/>
          <w:sz w:val="24"/>
          <w:szCs w:val="24"/>
          <w:u w:val="single"/>
          <w:lang w:bidi="en-US"/>
        </w:rPr>
        <w:t>N.J.S.A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 xml:space="preserve">. 47:1A-5. </w:t>
      </w:r>
    </w:p>
    <w:p w:rsidR="00B12AFE" w:rsidRPr="003A0B34" w:rsidRDefault="00B12AFE" w:rsidP="00B12AFE">
      <w:pPr>
        <w:ind w:firstLine="720"/>
        <w:jc w:val="both"/>
        <w:rPr>
          <w:rFonts w:ascii="Times New Roman" w:hAnsi="Times New Roman"/>
          <w:i/>
          <w:sz w:val="24"/>
          <w:szCs w:val="24"/>
          <w:lang w:bidi="en-US"/>
        </w:rPr>
      </w:pPr>
      <w:r>
        <w:rPr>
          <w:rFonts w:ascii="Times New Roman" w:hAnsi="Times New Roman"/>
          <w:i/>
          <w:sz w:val="24"/>
          <w:szCs w:val="24"/>
          <w:lang w:bidi="en-US"/>
        </w:rPr>
        <w:t>Y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>our OPRA request</w:t>
      </w:r>
      <w:r>
        <w:rPr>
          <w:rFonts w:ascii="Times New Roman" w:hAnsi="Times New Roman"/>
          <w:i/>
          <w:sz w:val="24"/>
          <w:szCs w:val="24"/>
          <w:lang w:bidi="en-US"/>
        </w:rPr>
        <w:t xml:space="preserve"> seeks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 xml:space="preserve"> the </w:t>
      </w:r>
      <w:r>
        <w:rPr>
          <w:rFonts w:ascii="Times New Roman" w:hAnsi="Times New Roman"/>
          <w:i/>
          <w:sz w:val="24"/>
          <w:szCs w:val="24"/>
          <w:lang w:bidi="en-US"/>
        </w:rPr>
        <w:t xml:space="preserve">following 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>records:</w:t>
      </w:r>
    </w:p>
    <w:p w:rsidR="00B12AFE" w:rsidRPr="003D49AE" w:rsidRDefault="00B12AFE" w:rsidP="00B12AFE">
      <w:pPr>
        <w:pStyle w:val="NormalWeb"/>
        <w:ind w:left="1530" w:right="1440"/>
        <w:jc w:val="both"/>
        <w:rPr>
          <w:i/>
          <w:color w:val="000000"/>
        </w:rPr>
      </w:pPr>
      <w:r w:rsidRPr="003D49AE">
        <w:rPr>
          <w:i/>
          <w:color w:val="000000"/>
        </w:rPr>
        <w:t xml:space="preserve">Board of Education member, Teresa Judge </w:t>
      </w:r>
      <w:proofErr w:type="spellStart"/>
      <w:r w:rsidRPr="003D49AE">
        <w:rPr>
          <w:i/>
          <w:color w:val="000000"/>
        </w:rPr>
        <w:t>Cravello</w:t>
      </w:r>
      <w:proofErr w:type="spellEnd"/>
      <w:r w:rsidRPr="003D49AE">
        <w:rPr>
          <w:i/>
          <w:color w:val="000000"/>
        </w:rPr>
        <w:t xml:space="preserve">, was witnessed on Zoom video texting on her cell phone and receiving texts on her cell phone while in attendance in her official capacity as a Board of Education Member during her monthly Board of Education meeting. Please provide personal cell phone text messaging records of Board of Education member Teresa Judge </w:t>
      </w:r>
      <w:proofErr w:type="spellStart"/>
      <w:r w:rsidRPr="003D49AE">
        <w:rPr>
          <w:i/>
          <w:color w:val="000000"/>
        </w:rPr>
        <w:t>Cravello</w:t>
      </w:r>
      <w:proofErr w:type="spellEnd"/>
      <w:r w:rsidRPr="003D49AE">
        <w:rPr>
          <w:i/>
          <w:color w:val="000000"/>
        </w:rPr>
        <w:t>, for all incoming and outgoing text messages received and sent on April 28, 2020 from 6:00 PM to 7:30 PM. This is for School District related business only and not for personal information.</w:t>
      </w:r>
    </w:p>
    <w:p w:rsidR="00B12AFE" w:rsidRDefault="00B12AFE" w:rsidP="00B12AFE">
      <w:pPr>
        <w:ind w:right="-18"/>
        <w:jc w:val="both"/>
        <w:rPr>
          <w:rFonts w:ascii="Times New Roman" w:hAnsi="Times New Roman"/>
          <w:i/>
          <w:sz w:val="24"/>
        </w:rPr>
      </w:pPr>
    </w:p>
    <w:p w:rsidR="00B12AFE" w:rsidRDefault="00B12AFE" w:rsidP="00B12AFE">
      <w:pPr>
        <w:ind w:right="-1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ab/>
        <w:t xml:space="preserve">Please be advised that the District is not in possession of any responsive records. </w:t>
      </w:r>
    </w:p>
    <w:p w:rsidR="00B12AFE" w:rsidRPr="003A0B34" w:rsidRDefault="00B12AFE" w:rsidP="00B12AFE">
      <w:pPr>
        <w:ind w:firstLine="720"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041518">
        <w:rPr>
          <w:rFonts w:ascii="Times New Roman" w:hAnsi="Times New Roman"/>
          <w:i/>
          <w:sz w:val="24"/>
          <w:szCs w:val="24"/>
        </w:rPr>
        <w:t xml:space="preserve">Your OPRA request is now deemed answered and closed.  </w:t>
      </w:r>
      <w:r>
        <w:rPr>
          <w:rFonts w:ascii="Times New Roman" w:hAnsi="Times New Roman"/>
          <w:i/>
          <w:sz w:val="24"/>
          <w:szCs w:val="24"/>
        </w:rPr>
        <w:t>Thank you for your attention to this matter.</w:t>
      </w:r>
    </w:p>
    <w:p w:rsidR="00B12AFE" w:rsidRPr="003A0B34" w:rsidRDefault="00B12AFE" w:rsidP="00B12AFE">
      <w:pPr>
        <w:ind w:right="810"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3A0B34">
        <w:rPr>
          <w:rFonts w:ascii="Times New Roman" w:hAnsi="Times New Roman"/>
          <w:i/>
          <w:sz w:val="24"/>
          <w:szCs w:val="24"/>
          <w:lang w:bidi="en-US"/>
        </w:rPr>
        <w:t>Very truly yours,</w:t>
      </w:r>
    </w:p>
    <w:p w:rsidR="00B12AFE" w:rsidRPr="003A0B34" w:rsidRDefault="00B12AFE" w:rsidP="00B12AFE">
      <w:pPr>
        <w:ind w:left="720" w:right="810"/>
        <w:jc w:val="both"/>
        <w:rPr>
          <w:rFonts w:ascii="Times New Roman" w:hAnsi="Times New Roman"/>
          <w:i/>
          <w:sz w:val="24"/>
          <w:szCs w:val="24"/>
          <w:lang w:bidi="en-US"/>
        </w:rPr>
      </w:pPr>
    </w:p>
    <w:p w:rsidR="00B12AFE" w:rsidRPr="003A0B34" w:rsidRDefault="00B12AFE" w:rsidP="00B12AFE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Cheryl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Jiosi</w:t>
      </w:r>
      <w:proofErr w:type="spellEnd"/>
    </w:p>
    <w:p w:rsidR="002B7C28" w:rsidRPr="001E2AC5" w:rsidRDefault="00B12AFE" w:rsidP="00B12AFE">
      <w:pPr>
        <w:jc w:val="both"/>
      </w:pPr>
      <w:r w:rsidRPr="003A0B34">
        <w:rPr>
          <w:rFonts w:ascii="Times New Roman" w:hAnsi="Times New Roman"/>
          <w:i/>
          <w:iCs/>
          <w:sz w:val="24"/>
          <w:szCs w:val="24"/>
        </w:rPr>
        <w:t>Business Administrator</w:t>
      </w:r>
      <w:bookmarkStart w:id="0" w:name="_GoBack"/>
      <w:bookmarkEnd w:id="0"/>
    </w:p>
    <w:sectPr w:rsidR="002B7C28" w:rsidRPr="001E2AC5" w:rsidSect="00B213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518"/>
    <w:rsid w:val="00077DA1"/>
    <w:rsid w:val="000D50EE"/>
    <w:rsid w:val="00115090"/>
    <w:rsid w:val="00156930"/>
    <w:rsid w:val="001838E9"/>
    <w:rsid w:val="001E2AC5"/>
    <w:rsid w:val="00244F64"/>
    <w:rsid w:val="002B7C28"/>
    <w:rsid w:val="002F5EAA"/>
    <w:rsid w:val="00300C23"/>
    <w:rsid w:val="00336C0F"/>
    <w:rsid w:val="003605FA"/>
    <w:rsid w:val="004C30C6"/>
    <w:rsid w:val="004E72FD"/>
    <w:rsid w:val="004F0B06"/>
    <w:rsid w:val="00504834"/>
    <w:rsid w:val="005356C5"/>
    <w:rsid w:val="0055537D"/>
    <w:rsid w:val="0059790A"/>
    <w:rsid w:val="005B3AC8"/>
    <w:rsid w:val="005C04BC"/>
    <w:rsid w:val="006426CD"/>
    <w:rsid w:val="006E321B"/>
    <w:rsid w:val="006F32CF"/>
    <w:rsid w:val="00892778"/>
    <w:rsid w:val="008A2E06"/>
    <w:rsid w:val="008C60EE"/>
    <w:rsid w:val="008D1204"/>
    <w:rsid w:val="00917752"/>
    <w:rsid w:val="009333EB"/>
    <w:rsid w:val="00951B9E"/>
    <w:rsid w:val="0096339A"/>
    <w:rsid w:val="00972D52"/>
    <w:rsid w:val="00977FBA"/>
    <w:rsid w:val="009A4341"/>
    <w:rsid w:val="009B5A7E"/>
    <w:rsid w:val="009B7F01"/>
    <w:rsid w:val="009C3AF5"/>
    <w:rsid w:val="009E1366"/>
    <w:rsid w:val="009F2057"/>
    <w:rsid w:val="00A074D0"/>
    <w:rsid w:val="00A253D8"/>
    <w:rsid w:val="00AB09EF"/>
    <w:rsid w:val="00AE4715"/>
    <w:rsid w:val="00B02C3E"/>
    <w:rsid w:val="00B12AFE"/>
    <w:rsid w:val="00B213CA"/>
    <w:rsid w:val="00B41435"/>
    <w:rsid w:val="00B552D9"/>
    <w:rsid w:val="00B70B69"/>
    <w:rsid w:val="00BC7BD1"/>
    <w:rsid w:val="00BF5FB5"/>
    <w:rsid w:val="00C26518"/>
    <w:rsid w:val="00C42596"/>
    <w:rsid w:val="00C53F05"/>
    <w:rsid w:val="00C64162"/>
    <w:rsid w:val="00CB5622"/>
    <w:rsid w:val="00CE1994"/>
    <w:rsid w:val="00D43754"/>
    <w:rsid w:val="00D54284"/>
    <w:rsid w:val="00DB458C"/>
    <w:rsid w:val="00E32718"/>
    <w:rsid w:val="00E340AC"/>
    <w:rsid w:val="00E41454"/>
    <w:rsid w:val="00E56059"/>
    <w:rsid w:val="00EB451D"/>
    <w:rsid w:val="00F44012"/>
    <w:rsid w:val="00FB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6"/>
    <o:shapelayout v:ext="edit">
      <o:idmap v:ext="edit" data="1"/>
    </o:shapelayout>
  </w:shapeDefaults>
  <w:decimalSymbol w:val="."/>
  <w:listSeparator w:val=","/>
  <w15:docId w15:val="{3DAA9AAC-7B5E-443A-AD6A-BAFE4944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3C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333EB"/>
    <w:pPr>
      <w:keepNext/>
      <w:spacing w:after="0" w:line="240" w:lineRule="auto"/>
      <w:jc w:val="center"/>
      <w:outlineLvl w:val="0"/>
    </w:pPr>
    <w:rPr>
      <w:rFonts w:ascii="Edwardian Script ITC" w:eastAsia="Times New Roman" w:hAnsi="Edwardian Script ITC"/>
      <w:sz w:val="72"/>
      <w:szCs w:val="24"/>
    </w:rPr>
  </w:style>
  <w:style w:type="paragraph" w:styleId="Heading3">
    <w:name w:val="heading 3"/>
    <w:basedOn w:val="Normal"/>
    <w:next w:val="Normal"/>
    <w:link w:val="Heading3Char"/>
    <w:qFormat/>
    <w:rsid w:val="009333EB"/>
    <w:pPr>
      <w:keepNext/>
      <w:spacing w:after="0" w:line="240" w:lineRule="auto"/>
      <w:jc w:val="center"/>
      <w:outlineLvl w:val="2"/>
    </w:pPr>
    <w:rPr>
      <w:rFonts w:ascii="Tahoma" w:eastAsia="Times New Roman" w:hAnsi="Tahoma" w:cs="Tahoma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333EB"/>
    <w:rPr>
      <w:rFonts w:ascii="Edwardian Script ITC" w:eastAsia="Times New Roman" w:hAnsi="Edwardian Script ITC" w:cs="Times New Roman"/>
      <w:sz w:val="72"/>
      <w:szCs w:val="24"/>
    </w:rPr>
  </w:style>
  <w:style w:type="character" w:customStyle="1" w:styleId="Heading3Char">
    <w:name w:val="Heading 3 Char"/>
    <w:link w:val="Heading3"/>
    <w:rsid w:val="009333EB"/>
    <w:rPr>
      <w:rFonts w:ascii="Tahoma" w:eastAsia="Times New Roman" w:hAnsi="Tahoma" w:cs="Tahoma"/>
      <w:b/>
      <w:bCs/>
      <w:szCs w:val="24"/>
    </w:rPr>
  </w:style>
  <w:style w:type="paragraph" w:styleId="NoSpacing">
    <w:name w:val="No Spacing"/>
    <w:uiPriority w:val="1"/>
    <w:qFormat/>
    <w:rsid w:val="009333EB"/>
    <w:rPr>
      <w:sz w:val="22"/>
      <w:szCs w:val="22"/>
    </w:rPr>
  </w:style>
  <w:style w:type="character" w:customStyle="1" w:styleId="st">
    <w:name w:val="st"/>
    <w:rsid w:val="008D1204"/>
  </w:style>
  <w:style w:type="character" w:styleId="Emphasis">
    <w:name w:val="Emphasis"/>
    <w:uiPriority w:val="20"/>
    <w:qFormat/>
    <w:rsid w:val="008D120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13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074D0"/>
    <w:rPr>
      <w:color w:val="0000FF"/>
      <w:u w:val="single"/>
    </w:rPr>
  </w:style>
  <w:style w:type="paragraph" w:styleId="Header">
    <w:name w:val="header"/>
    <w:basedOn w:val="Normal"/>
    <w:link w:val="HeaderChar"/>
    <w:rsid w:val="0096339A"/>
    <w:pPr>
      <w:tabs>
        <w:tab w:val="center" w:pos="4320"/>
        <w:tab w:val="right" w:pos="8640"/>
      </w:tabs>
      <w:spacing w:after="0" w:line="240" w:lineRule="auto"/>
    </w:pPr>
    <w:rPr>
      <w:rFonts w:ascii="Book Antiqua" w:eastAsia="Times New Roman" w:hAnsi="Book Antiqua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6339A"/>
    <w:rPr>
      <w:rFonts w:ascii="Book Antiqua" w:eastAsia="Times New Roman" w:hAnsi="Book Antiqua"/>
      <w:sz w:val="24"/>
      <w:szCs w:val="24"/>
    </w:rPr>
  </w:style>
  <w:style w:type="paragraph" w:styleId="NormalWeb">
    <w:name w:val="Normal (Web)"/>
    <w:basedOn w:val="Normal"/>
    <w:uiPriority w:val="99"/>
    <w:unhideWhenUsed/>
    <w:rsid w:val="00B12AFE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7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pra+request-10984-9f71f5af@requests.opramachin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savelli@smartprocure.co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len%20Kobylarz\AppData\Local\Microsoft\Windows\Temporary%20Internet%20Files\Content.Outlook\IOI9YK20\RPBOE%20Letter%20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RPBOE Letter Head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RPBOE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Kobylarz</dc:creator>
  <cp:lastModifiedBy>Jiosi, Cheryl</cp:lastModifiedBy>
  <cp:revision>2</cp:revision>
  <cp:lastPrinted>2018-12-14T14:32:00Z</cp:lastPrinted>
  <dcterms:created xsi:type="dcterms:W3CDTF">2020-05-08T23:27:00Z</dcterms:created>
  <dcterms:modified xsi:type="dcterms:W3CDTF">2020-05-08T23:27:00Z</dcterms:modified>
</cp:coreProperties>
</file>