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19F60" w14:textId="77777777" w:rsidR="002D244A" w:rsidRDefault="002D244A" w:rsidP="002D244A">
      <w:pPr>
        <w:jc w:val="both"/>
      </w:pPr>
    </w:p>
    <w:p w14:paraId="367BAC66" w14:textId="77777777" w:rsidR="005C36CA" w:rsidRPr="001F4A0A" w:rsidRDefault="005C36CA" w:rsidP="005C36CA">
      <w:pPr>
        <w:jc w:val="both"/>
      </w:pPr>
      <w:r>
        <w:t>May 10, 2024</w:t>
      </w:r>
    </w:p>
    <w:p w14:paraId="419187F7" w14:textId="77777777" w:rsidR="005C36CA" w:rsidRPr="001F4A0A" w:rsidRDefault="005C36CA" w:rsidP="005C36CA">
      <w:pPr>
        <w:jc w:val="both"/>
      </w:pPr>
    </w:p>
    <w:p w14:paraId="0719F071" w14:textId="77777777" w:rsidR="005C36CA" w:rsidRPr="00756885" w:rsidRDefault="005C36CA" w:rsidP="005C36CA">
      <w:pPr>
        <w:rPr>
          <w:bCs/>
        </w:rPr>
      </w:pPr>
      <w:r w:rsidRPr="00756885">
        <w:rPr>
          <w:b/>
          <w:bCs/>
          <w:u w:val="single"/>
        </w:rPr>
        <w:t>VIA EMAIL ONLY</w:t>
      </w:r>
      <w:r>
        <w:rPr>
          <w:b/>
          <w:bCs/>
          <w:u w:val="single"/>
        </w:rPr>
        <w:t xml:space="preserve">: </w:t>
      </w:r>
      <w:r w:rsidRPr="007E235A">
        <w:rPr>
          <w:b/>
          <w:bCs/>
          <w:u w:val="single"/>
        </w:rPr>
        <w:t>opra+request-61291-40cdc29d@requests.opramachine.com</w:t>
      </w:r>
      <w:r w:rsidRPr="00D47594">
        <w:rPr>
          <w:b/>
          <w:bCs/>
          <w:u w:val="single"/>
        </w:rPr>
        <w:br/>
      </w:r>
      <w:r>
        <w:rPr>
          <w:bCs/>
        </w:rPr>
        <w:t>Betsy Cross</w:t>
      </w:r>
    </w:p>
    <w:p w14:paraId="0929CD23" w14:textId="77777777" w:rsidR="005C36CA" w:rsidRPr="001F4A0A" w:rsidRDefault="005C36CA" w:rsidP="005C36CA"/>
    <w:p w14:paraId="23AF6007" w14:textId="77777777" w:rsidR="005C36CA" w:rsidRPr="001F4A0A" w:rsidRDefault="005C36CA" w:rsidP="005C36CA">
      <w:pPr>
        <w:ind w:firstLine="720"/>
        <w:rPr>
          <w:b/>
        </w:rPr>
      </w:pPr>
      <w:r w:rsidRPr="001F4A0A">
        <w:rPr>
          <w:b/>
        </w:rPr>
        <w:t>RE:</w:t>
      </w:r>
      <w:r w:rsidRPr="001F4A0A">
        <w:rPr>
          <w:b/>
        </w:rPr>
        <w:tab/>
        <w:t xml:space="preserve">OPRA Request </w:t>
      </w:r>
      <w:r>
        <w:rPr>
          <w:b/>
        </w:rPr>
        <w:t>dated May 1, 2024</w:t>
      </w:r>
    </w:p>
    <w:p w14:paraId="1A03BBBF" w14:textId="77777777" w:rsidR="005C36CA" w:rsidRPr="001F4A0A" w:rsidRDefault="005C36CA" w:rsidP="005C36CA"/>
    <w:p w14:paraId="1C4641A4" w14:textId="77777777" w:rsidR="005C36CA" w:rsidRPr="001F4A0A" w:rsidRDefault="005C36CA" w:rsidP="005C36CA">
      <w:r w:rsidRPr="001F4A0A">
        <w:t xml:space="preserve">Dear </w:t>
      </w:r>
      <w:r>
        <w:t>Ms. Cross</w:t>
      </w:r>
      <w:r w:rsidRPr="001F4A0A">
        <w:t>:</w:t>
      </w:r>
    </w:p>
    <w:p w14:paraId="4E50ED58" w14:textId="77777777" w:rsidR="005C36CA" w:rsidRPr="001F4A0A" w:rsidRDefault="005C36CA" w:rsidP="005C36CA"/>
    <w:p w14:paraId="11AE2EB9" w14:textId="77777777" w:rsidR="005C36CA" w:rsidRPr="00846046" w:rsidRDefault="005C36CA" w:rsidP="005C36CA">
      <w:pPr>
        <w:jc w:val="both"/>
      </w:pPr>
      <w:r>
        <w:t xml:space="preserve">As custodian of records for the Red Bank Borough Board of Education (“Board” and/or “District”), I am writing this letter in response to your request for records </w:t>
      </w:r>
      <w:r w:rsidRPr="001F4A0A">
        <w:t xml:space="preserve">pursuant to the Open Public Records Act (“OPRA”) </w:t>
      </w:r>
      <w:r>
        <w:t>submitted and received via email on</w:t>
      </w:r>
      <w:r w:rsidRPr="001F4A0A">
        <w:t xml:space="preserve"> </w:t>
      </w:r>
      <w:r>
        <w:t xml:space="preserve">Wednesday, May 1, 2024. </w:t>
      </w:r>
    </w:p>
    <w:p w14:paraId="62433C4E" w14:textId="77777777" w:rsidR="005C36CA" w:rsidRDefault="005C36CA" w:rsidP="005C36CA">
      <w:pPr>
        <w:ind w:firstLine="720"/>
        <w:jc w:val="both"/>
      </w:pPr>
    </w:p>
    <w:p w14:paraId="486D7904" w14:textId="77777777" w:rsidR="005C36CA" w:rsidRPr="00147A78" w:rsidRDefault="005C36CA" w:rsidP="005C36CA">
      <w:pPr>
        <w:jc w:val="both"/>
      </w:pPr>
      <w:r>
        <w:t xml:space="preserve">In furtherance of my correspondence to you, dated May 1, 2024, the </w:t>
      </w:r>
      <w:r w:rsidRPr="00147A78">
        <w:t xml:space="preserve">OPRA allows custodians to seek extensions of time within which to respond, pursuant to </w:t>
      </w:r>
      <w:r w:rsidRPr="00147A78">
        <w:rPr>
          <w:u w:val="single"/>
        </w:rPr>
        <w:t>N.J.S.A.</w:t>
      </w:r>
      <w:r w:rsidRPr="00147A78">
        <w:t xml:space="preserve"> 47:1A-5i. Specifically, OPRA states that, “the requestor shall be advised when the record can be made available.  If the record is not made available by that time, access shall be deemed denied.” </w:t>
      </w:r>
      <w:proofErr w:type="gramStart"/>
      <w:r w:rsidRPr="00147A78">
        <w:t>In regard to</w:t>
      </w:r>
      <w:proofErr w:type="gramEnd"/>
      <w:r w:rsidRPr="00147A78">
        <w:t xml:space="preserve"> your request, this office requested such an extension until </w:t>
      </w:r>
      <w:r>
        <w:t>Friday</w:t>
      </w:r>
      <w:r w:rsidRPr="00147A78">
        <w:t xml:space="preserve">, </w:t>
      </w:r>
      <w:r>
        <w:t>May 31</w:t>
      </w:r>
      <w:r w:rsidRPr="00147A78">
        <w:t>, 2024. Accordingly, the Board’s response to your request is set forth below.</w:t>
      </w:r>
    </w:p>
    <w:p w14:paraId="2AC871E2" w14:textId="77777777" w:rsidR="005C36CA" w:rsidRDefault="005C36CA" w:rsidP="005C36CA">
      <w:pPr>
        <w:ind w:firstLine="720"/>
        <w:jc w:val="both"/>
      </w:pPr>
    </w:p>
    <w:p w14:paraId="66C5C65D" w14:textId="77777777" w:rsidR="005C36CA" w:rsidRPr="00FA5451" w:rsidRDefault="005C36CA" w:rsidP="005C36CA">
      <w:pPr>
        <w:ind w:left="720" w:right="720"/>
        <w:jc w:val="both"/>
        <w:rPr>
          <w:b/>
          <w:bCs/>
        </w:rPr>
      </w:pPr>
      <w:r w:rsidRPr="00FA5451">
        <w:rPr>
          <w:b/>
          <w:bCs/>
        </w:rPr>
        <w:t>“</w:t>
      </w:r>
      <w:r w:rsidRPr="006D6F4D">
        <w:rPr>
          <w:b/>
          <w:bCs/>
        </w:rPr>
        <w:t xml:space="preserve">1) May I please have the enrollment benefits guide/summary that would include </w:t>
      </w:r>
      <w:proofErr w:type="gramStart"/>
      <w:r w:rsidRPr="006D6F4D">
        <w:rPr>
          <w:b/>
          <w:bCs/>
        </w:rPr>
        <w:t>all of</w:t>
      </w:r>
      <w:proofErr w:type="gramEnd"/>
      <w:r w:rsidRPr="006D6F4D">
        <w:rPr>
          <w:b/>
          <w:bCs/>
        </w:rPr>
        <w:t xml:space="preserve"> the plan summaries offered and the benefit rates for all plans for staff, ADMIN and Non-Represented for 2022/2023 and 2023/2024.   This will be for Health, Dental and RX.</w:t>
      </w:r>
      <w:r w:rsidRPr="00FA5451">
        <w:rPr>
          <w:b/>
          <w:bCs/>
        </w:rPr>
        <w:t>”</w:t>
      </w:r>
    </w:p>
    <w:p w14:paraId="4C57C0C4" w14:textId="77777777" w:rsidR="005C36CA" w:rsidRDefault="005C36CA" w:rsidP="005C36CA">
      <w:pPr>
        <w:ind w:firstLine="720"/>
        <w:jc w:val="both"/>
      </w:pPr>
    </w:p>
    <w:p w14:paraId="5D8AF705" w14:textId="77777777" w:rsidR="005C36CA" w:rsidRDefault="005C36CA" w:rsidP="005C36CA">
      <w:pPr>
        <w:ind w:left="720" w:right="720"/>
        <w:jc w:val="both"/>
      </w:pPr>
      <w:r>
        <w:t xml:space="preserve">Enclosed please find the enrollment benefits guides and summaries for the medical, dental and prescription plans. </w:t>
      </w:r>
    </w:p>
    <w:p w14:paraId="37335029" w14:textId="77777777" w:rsidR="005C36CA" w:rsidRDefault="005C36CA" w:rsidP="005C36CA">
      <w:pPr>
        <w:ind w:left="720" w:right="720"/>
        <w:jc w:val="both"/>
      </w:pPr>
    </w:p>
    <w:p w14:paraId="46970A76" w14:textId="77777777" w:rsidR="005C36CA" w:rsidRDefault="005C36CA" w:rsidP="005C36CA">
      <w:pPr>
        <w:ind w:left="720" w:right="720"/>
        <w:jc w:val="both"/>
      </w:pPr>
    </w:p>
    <w:p w14:paraId="2B793B58" w14:textId="77777777" w:rsidR="005C36CA" w:rsidRDefault="005C36CA" w:rsidP="005C36CA">
      <w:pPr>
        <w:ind w:left="720" w:right="720"/>
        <w:jc w:val="both"/>
        <w:rPr>
          <w:bCs/>
        </w:rPr>
      </w:pPr>
      <w:r>
        <w:rPr>
          <w:b/>
          <w:bCs/>
        </w:rPr>
        <w:t xml:space="preserve">“2) </w:t>
      </w:r>
      <w:r>
        <w:rPr>
          <w:b/>
        </w:rPr>
        <w:t xml:space="preserve">Broker </w:t>
      </w:r>
      <w:r w:rsidRPr="006D6F4D">
        <w:rPr>
          <w:b/>
        </w:rPr>
        <w:t>Presentations for Health, RX and Dental given to the district from Brown &amp; Brown beginning with 2022.</w:t>
      </w:r>
      <w:r>
        <w:rPr>
          <w:b/>
        </w:rPr>
        <w:t>”</w:t>
      </w:r>
    </w:p>
    <w:p w14:paraId="64E656B7" w14:textId="77777777" w:rsidR="005C36CA" w:rsidRDefault="005C36CA" w:rsidP="005C36CA">
      <w:pPr>
        <w:ind w:left="720" w:right="720"/>
        <w:jc w:val="both"/>
        <w:rPr>
          <w:bCs/>
        </w:rPr>
      </w:pPr>
    </w:p>
    <w:p w14:paraId="739989B6" w14:textId="77777777" w:rsidR="005C36CA" w:rsidRDefault="005C36CA" w:rsidP="005C36CA">
      <w:pPr>
        <w:ind w:left="720" w:right="720"/>
        <w:jc w:val="both"/>
        <w:rPr>
          <w:bCs/>
        </w:rPr>
      </w:pPr>
      <w:r>
        <w:rPr>
          <w:bCs/>
        </w:rPr>
        <w:t xml:space="preserve">There are no records responsive to this request. </w:t>
      </w:r>
    </w:p>
    <w:p w14:paraId="64450626" w14:textId="77777777" w:rsidR="005C36CA" w:rsidRDefault="005C36CA" w:rsidP="005C36CA">
      <w:pPr>
        <w:ind w:left="720" w:right="720"/>
        <w:jc w:val="both"/>
        <w:rPr>
          <w:bCs/>
        </w:rPr>
      </w:pPr>
    </w:p>
    <w:p w14:paraId="4709C389" w14:textId="77777777" w:rsidR="005C36CA" w:rsidRDefault="005C36CA" w:rsidP="005C36CA">
      <w:pPr>
        <w:ind w:left="720" w:right="720"/>
        <w:jc w:val="both"/>
        <w:rPr>
          <w:bCs/>
        </w:rPr>
      </w:pPr>
    </w:p>
    <w:p w14:paraId="5C9F2F8A" w14:textId="77777777" w:rsidR="005C36CA" w:rsidRDefault="005C36CA" w:rsidP="005C36CA">
      <w:pPr>
        <w:ind w:left="720" w:right="720"/>
        <w:jc w:val="both"/>
        <w:rPr>
          <w:bCs/>
        </w:rPr>
      </w:pPr>
      <w:r>
        <w:rPr>
          <w:b/>
        </w:rPr>
        <w:t xml:space="preserve">“3) A one-page </w:t>
      </w:r>
      <w:r w:rsidRPr="006D6F4D">
        <w:rPr>
          <w:b/>
        </w:rPr>
        <w:t xml:space="preserve">summary that shows how many are on each health plan, </w:t>
      </w:r>
      <w:proofErr w:type="spellStart"/>
      <w:r w:rsidRPr="006D6F4D">
        <w:rPr>
          <w:b/>
        </w:rPr>
        <w:t>rx</w:t>
      </w:r>
      <w:proofErr w:type="spellEnd"/>
      <w:r w:rsidRPr="006D6F4D">
        <w:rPr>
          <w:b/>
        </w:rPr>
        <w:t xml:space="preserve"> and dental with the annual costs for health, dental and vision used for budgeting.</w:t>
      </w:r>
      <w:r>
        <w:rPr>
          <w:b/>
        </w:rPr>
        <w:t>”</w:t>
      </w:r>
    </w:p>
    <w:p w14:paraId="61EFB9FE" w14:textId="77777777" w:rsidR="005C36CA" w:rsidRDefault="005C36CA" w:rsidP="005C36CA">
      <w:pPr>
        <w:ind w:left="720" w:right="720"/>
        <w:jc w:val="both"/>
        <w:rPr>
          <w:bCs/>
        </w:rPr>
      </w:pPr>
    </w:p>
    <w:p w14:paraId="44BF1E97" w14:textId="77777777" w:rsidR="005C36CA" w:rsidRPr="006D6F4D" w:rsidRDefault="005C36CA" w:rsidP="005C36CA">
      <w:pPr>
        <w:ind w:left="720" w:right="720"/>
        <w:jc w:val="both"/>
        <w:rPr>
          <w:bCs/>
        </w:rPr>
      </w:pPr>
      <w:r>
        <w:rPr>
          <w:bCs/>
        </w:rPr>
        <w:lastRenderedPageBreak/>
        <w:t xml:space="preserve">Enclosed please find the </w:t>
      </w:r>
      <w:proofErr w:type="spellStart"/>
      <w:r>
        <w:rPr>
          <w:bCs/>
        </w:rPr>
        <w:t>medial</w:t>
      </w:r>
      <w:proofErr w:type="spellEnd"/>
      <w:r>
        <w:rPr>
          <w:bCs/>
        </w:rPr>
        <w:t xml:space="preserve">, dental and prescription rates and enrollments for the 2023-2024 school year. </w:t>
      </w:r>
    </w:p>
    <w:p w14:paraId="73054E1C" w14:textId="77777777" w:rsidR="005C36CA" w:rsidRDefault="005C36CA" w:rsidP="005C36CA">
      <w:pPr>
        <w:jc w:val="both"/>
      </w:pPr>
    </w:p>
    <w:p w14:paraId="2D927E69" w14:textId="77777777" w:rsidR="005C36CA" w:rsidRPr="00FC167B" w:rsidRDefault="005C36CA" w:rsidP="005C36CA">
      <w:pPr>
        <w:jc w:val="both"/>
      </w:pPr>
      <w:r w:rsidRPr="00FC167B">
        <w:t>As the document</w:t>
      </w:r>
      <w:r>
        <w:t>s</w:t>
      </w:r>
      <w:r w:rsidRPr="00FC167B">
        <w:t xml:space="preserve"> identified above </w:t>
      </w:r>
      <w:r>
        <w:t>are</w:t>
      </w:r>
      <w:r w:rsidRPr="00FC167B">
        <w:t xml:space="preserve"> being provided to you in electronic format only, there is no charge associated with your request. The</w:t>
      </w:r>
      <w:r>
        <w:t xml:space="preserve"> foregoing information and the</w:t>
      </w:r>
      <w:r w:rsidRPr="00FC167B">
        <w:t xml:space="preserve"> enclosed document</w:t>
      </w:r>
      <w:r>
        <w:t>s</w:t>
      </w:r>
      <w:r w:rsidRPr="00FC167B">
        <w:t xml:space="preserve"> constitute the </w:t>
      </w:r>
      <w:r>
        <w:t>Board’s</w:t>
      </w:r>
      <w:r w:rsidRPr="00FC167B">
        <w:t xml:space="preserve"> full and complete </w:t>
      </w:r>
      <w:r>
        <w:t>response</w:t>
      </w:r>
      <w:r w:rsidRPr="00FC167B">
        <w:t xml:space="preserve"> to your OPRA request and therefore, your OPRA request is closed. </w:t>
      </w:r>
    </w:p>
    <w:p w14:paraId="68084DE5" w14:textId="77777777" w:rsidR="005C36CA" w:rsidRPr="008163DA" w:rsidRDefault="005C36CA" w:rsidP="005C36CA">
      <w:pPr>
        <w:jc w:val="both"/>
      </w:pPr>
    </w:p>
    <w:p w14:paraId="21A13C89" w14:textId="77777777" w:rsidR="005C36CA" w:rsidRDefault="005C36CA" w:rsidP="005C36CA">
      <w:pPr>
        <w:jc w:val="both"/>
      </w:pPr>
    </w:p>
    <w:p w14:paraId="419C0E4A" w14:textId="77777777" w:rsidR="005C36CA" w:rsidRDefault="005C36CA" w:rsidP="005C36CA">
      <w:pPr>
        <w:jc w:val="both"/>
      </w:pPr>
      <w:r>
        <w:t xml:space="preserve">Sincerely, </w:t>
      </w:r>
    </w:p>
    <w:p w14:paraId="1ADD0168" w14:textId="77777777" w:rsidR="005C36CA" w:rsidRDefault="005C36CA" w:rsidP="005C36CA">
      <w:pPr>
        <w:jc w:val="both"/>
      </w:pPr>
    </w:p>
    <w:p w14:paraId="2B8BA210" w14:textId="77777777" w:rsidR="005C36CA" w:rsidRDefault="005C36CA" w:rsidP="005C36CA">
      <w:pPr>
        <w:jc w:val="both"/>
      </w:pPr>
    </w:p>
    <w:p w14:paraId="26D50AE4" w14:textId="77777777" w:rsidR="005C36CA" w:rsidRDefault="005C36CA" w:rsidP="005C36CA">
      <w:pPr>
        <w:jc w:val="both"/>
      </w:pPr>
      <w:r>
        <w:t>Anthony Sciarrillo</w:t>
      </w:r>
    </w:p>
    <w:p w14:paraId="560FA6D1" w14:textId="77777777" w:rsidR="005C36CA" w:rsidRDefault="005C36CA" w:rsidP="005C36CA">
      <w:pPr>
        <w:jc w:val="both"/>
      </w:pPr>
      <w:r>
        <w:t>School Business Administrator/Board Secretary</w:t>
      </w:r>
    </w:p>
    <w:p w14:paraId="793029BB" w14:textId="272DFF89" w:rsidR="00C877C9" w:rsidRPr="002D244A" w:rsidRDefault="00C877C9" w:rsidP="005C36CA">
      <w:pPr>
        <w:jc w:val="both"/>
      </w:pPr>
    </w:p>
    <w:sectPr w:rsidR="00C877C9" w:rsidRPr="002D244A" w:rsidSect="002D244A">
      <w:headerReference w:type="default" r:id="rId8"/>
      <w:pgSz w:w="12240" w:h="15840" w:code="1"/>
      <w:pgMar w:top="720" w:right="720" w:bottom="19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83B58" w14:textId="77777777" w:rsidR="004E5846" w:rsidRDefault="004E5846" w:rsidP="00D16293">
      <w:r>
        <w:separator/>
      </w:r>
    </w:p>
  </w:endnote>
  <w:endnote w:type="continuationSeparator" w:id="0">
    <w:p w14:paraId="3191F28D" w14:textId="77777777" w:rsidR="004E5846" w:rsidRDefault="004E5846" w:rsidP="00D1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ushan Scrip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A7756" w14:textId="77777777" w:rsidR="004E5846" w:rsidRDefault="004E5846" w:rsidP="00D16293">
      <w:r>
        <w:separator/>
      </w:r>
    </w:p>
  </w:footnote>
  <w:footnote w:type="continuationSeparator" w:id="0">
    <w:p w14:paraId="69F3C2A0" w14:textId="77777777" w:rsidR="004E5846" w:rsidRDefault="004E5846" w:rsidP="00D16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2016"/>
      <w:gridCol w:w="6388"/>
      <w:gridCol w:w="2396"/>
    </w:tblGrid>
    <w:tr w:rsidR="00E60850" w:rsidRPr="00081BDB" w14:paraId="39313C16" w14:textId="77777777" w:rsidTr="00E60850">
      <w:trPr>
        <w:trHeight w:val="2340"/>
        <w:jc w:val="center"/>
      </w:trPr>
      <w:tc>
        <w:tcPr>
          <w:tcW w:w="1620" w:type="dxa"/>
          <w:shd w:val="clear" w:color="auto" w:fill="auto"/>
          <w:vAlign w:val="center"/>
        </w:tcPr>
        <w:p w14:paraId="57BDBB0B" w14:textId="77777777" w:rsidR="00E60850" w:rsidRPr="008407BA" w:rsidRDefault="00E60850" w:rsidP="00081BDB">
          <w:pPr>
            <w:pStyle w:val="Default"/>
            <w:tabs>
              <w:tab w:val="left" w:pos="310"/>
              <w:tab w:val="center" w:pos="4680"/>
            </w:tabs>
            <w:jc w:val="center"/>
            <w:rPr>
              <w:b/>
              <w:sz w:val="56"/>
              <w:szCs w:val="56"/>
            </w:rPr>
          </w:pPr>
          <w:r>
            <w:rPr>
              <w:rFonts w:ascii="Trebuchet MS" w:hAnsi="Trebuchet MS"/>
              <w:noProof/>
            </w:rPr>
            <w:drawing>
              <wp:inline distT="0" distB="0" distL="0" distR="0" wp14:anchorId="3116BD30" wp14:editId="613A0D93">
                <wp:extent cx="1135958" cy="1143000"/>
                <wp:effectExtent l="0" t="0" r="7620" b="0"/>
                <wp:docPr id="73" name="Picture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R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427" cy="1192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0" w:type="dxa"/>
          <w:vAlign w:val="center"/>
        </w:tcPr>
        <w:p w14:paraId="24BD6D43" w14:textId="77777777" w:rsidR="00E60850" w:rsidRPr="00485F38" w:rsidRDefault="00E60850" w:rsidP="00081BDB">
          <w:pPr>
            <w:shd w:val="clear" w:color="auto" w:fill="FFFFFF"/>
            <w:jc w:val="center"/>
            <w:rPr>
              <w:rFonts w:ascii="Trebuchet MS" w:hAnsi="Trebuchet MS" w:cs="Arial"/>
              <w:color w:val="222222"/>
            </w:rPr>
          </w:pPr>
          <w:r w:rsidRPr="00BE64F1">
            <w:rPr>
              <w:rFonts w:ascii="Brush Script MT" w:hAnsi="Brush Script MT"/>
              <w:b/>
              <w:sz w:val="48"/>
              <w:szCs w:val="60"/>
            </w:rPr>
            <w:t xml:space="preserve">Red Bank </w:t>
          </w:r>
          <w:r>
            <w:rPr>
              <w:rFonts w:ascii="Brush Script MT" w:hAnsi="Brush Script MT"/>
              <w:b/>
              <w:sz w:val="48"/>
              <w:szCs w:val="60"/>
            </w:rPr>
            <w:t>Borough Public</w:t>
          </w:r>
          <w:r w:rsidRPr="00BE64F1">
            <w:rPr>
              <w:rFonts w:ascii="Brush Script MT" w:hAnsi="Brush Script MT"/>
              <w:b/>
              <w:sz w:val="48"/>
              <w:szCs w:val="60"/>
            </w:rPr>
            <w:t xml:space="preserve"> School</w:t>
          </w:r>
          <w:r>
            <w:rPr>
              <w:rFonts w:ascii="Brush Script MT" w:hAnsi="Brush Script MT"/>
              <w:b/>
              <w:sz w:val="48"/>
              <w:szCs w:val="60"/>
            </w:rPr>
            <w:t>s</w:t>
          </w:r>
          <w:r w:rsidRPr="00065804">
            <w:rPr>
              <w:b/>
              <w:sz w:val="56"/>
              <w:szCs w:val="56"/>
            </w:rPr>
            <w:br/>
          </w:r>
          <w:r w:rsidRPr="00485F38">
            <w:rPr>
              <w:rFonts w:ascii="Trebuchet MS" w:hAnsi="Trebuchet MS" w:cs="Arial"/>
              <w:b/>
              <w:bCs/>
              <w:i/>
              <w:iCs/>
              <w:color w:val="000000"/>
              <w:szCs w:val="20"/>
            </w:rPr>
            <w:t>Dream BIG...We'll help you get there!</w:t>
          </w:r>
        </w:p>
        <w:p w14:paraId="12157C22" w14:textId="77777777" w:rsidR="00E60850" w:rsidRPr="00485F38" w:rsidRDefault="00E60850" w:rsidP="00081BDB">
          <w:pPr>
            <w:shd w:val="clear" w:color="auto" w:fill="FFFFFF"/>
            <w:jc w:val="center"/>
            <w:rPr>
              <w:rFonts w:ascii="Trebuchet MS" w:hAnsi="Trebuchet MS" w:cs="Arial"/>
              <w:color w:val="222222"/>
              <w:sz w:val="20"/>
              <w:szCs w:val="20"/>
            </w:rPr>
          </w:pPr>
          <w:r w:rsidRPr="00485F38">
            <w:rPr>
              <w:rFonts w:ascii="Trebuchet MS" w:hAnsi="Trebuchet MS" w:cs="Arial"/>
              <w:color w:val="000000"/>
              <w:sz w:val="20"/>
              <w:szCs w:val="20"/>
            </w:rPr>
            <w:br/>
          </w:r>
          <w:r>
            <w:rPr>
              <w:rFonts w:ascii="Trebuchet MS" w:hAnsi="Trebuchet MS" w:cs="Arial"/>
              <w:color w:val="000000"/>
              <w:sz w:val="20"/>
              <w:szCs w:val="20"/>
            </w:rPr>
            <w:t>76 Branch Avenue</w:t>
          </w:r>
          <w:r w:rsidRPr="00485F38">
            <w:rPr>
              <w:rFonts w:ascii="Trebuchet MS" w:hAnsi="Trebuchet MS" w:cs="Arial"/>
              <w:color w:val="000000"/>
              <w:sz w:val="20"/>
              <w:szCs w:val="20"/>
            </w:rPr>
            <w:t xml:space="preserve"> | Red Bank, NJ 07701</w:t>
          </w:r>
        </w:p>
        <w:p w14:paraId="5D47E131" w14:textId="58590187" w:rsidR="00E60850" w:rsidRPr="00485F38" w:rsidRDefault="00E60850" w:rsidP="00081BDB">
          <w:pPr>
            <w:shd w:val="clear" w:color="auto" w:fill="FFFFFF"/>
            <w:jc w:val="center"/>
            <w:rPr>
              <w:rFonts w:ascii="Trebuchet MS" w:hAnsi="Trebuchet MS" w:cs="Arial"/>
              <w:sz w:val="20"/>
              <w:szCs w:val="20"/>
            </w:rPr>
          </w:pPr>
          <w:r w:rsidRPr="00485F38">
            <w:rPr>
              <w:rFonts w:ascii="Trebuchet MS" w:hAnsi="Trebuchet MS" w:cs="Arial"/>
              <w:color w:val="000000"/>
              <w:sz w:val="20"/>
              <w:szCs w:val="20"/>
            </w:rPr>
            <w:t>732-758-15</w:t>
          </w:r>
          <w:r w:rsidR="00E52581">
            <w:rPr>
              <w:rFonts w:ascii="Trebuchet MS" w:hAnsi="Trebuchet MS" w:cs="Arial"/>
              <w:color w:val="000000"/>
              <w:sz w:val="20"/>
              <w:szCs w:val="20"/>
            </w:rPr>
            <w:t>00 x1508</w:t>
          </w:r>
          <w:r w:rsidRPr="00485F38">
            <w:rPr>
              <w:rFonts w:ascii="Trebuchet MS" w:hAnsi="Trebuchet MS" w:cs="Arial"/>
              <w:color w:val="000000"/>
              <w:sz w:val="20"/>
              <w:szCs w:val="20"/>
            </w:rPr>
            <w:t xml:space="preserve"> | 732-</w:t>
          </w:r>
          <w:r w:rsidR="00E52581">
            <w:rPr>
              <w:rFonts w:ascii="Trebuchet MS" w:hAnsi="Trebuchet MS" w:cs="Arial"/>
              <w:color w:val="000000"/>
              <w:sz w:val="20"/>
              <w:szCs w:val="20"/>
            </w:rPr>
            <w:t>758-0140</w:t>
          </w:r>
          <w:r w:rsidRPr="00485F38">
            <w:rPr>
              <w:rFonts w:ascii="Trebuchet MS" w:hAnsi="Trebuchet MS" w:cs="Arial"/>
              <w:color w:val="000000"/>
              <w:sz w:val="20"/>
              <w:szCs w:val="20"/>
            </w:rPr>
            <w:t xml:space="preserve"> (FAX)</w:t>
          </w:r>
          <w:r w:rsidRPr="00485F38">
            <w:rPr>
              <w:rFonts w:ascii="Trebuchet MS" w:hAnsi="Trebuchet MS" w:cs="Arial"/>
              <w:color w:val="222222"/>
              <w:sz w:val="20"/>
              <w:szCs w:val="20"/>
            </w:rPr>
            <w:br/>
          </w:r>
          <w:hyperlink r:id="rId2" w:tgtFrame="_blank" w:history="1">
            <w:r w:rsidRPr="00485F38">
              <w:rPr>
                <w:rStyle w:val="Hyperlink"/>
                <w:rFonts w:ascii="Trebuchet MS" w:hAnsi="Trebuchet MS" w:cs="Arial"/>
                <w:color w:val="auto"/>
                <w:sz w:val="20"/>
                <w:szCs w:val="20"/>
              </w:rPr>
              <w:t>rbb.k12.nj.us</w:t>
            </w:r>
          </w:hyperlink>
          <w:r w:rsidR="0066408F">
            <w:rPr>
              <w:rFonts w:ascii="Trebuchet MS" w:hAnsi="Trebuchet MS" w:cs="Arial"/>
              <w:sz w:val="20"/>
              <w:szCs w:val="20"/>
            </w:rPr>
            <w:t xml:space="preserve"> |</w:t>
          </w:r>
          <w:r w:rsidR="006C61B9">
            <w:rPr>
              <w:rFonts w:ascii="Trebuchet MS" w:hAnsi="Trebuchet MS" w:cs="Arial"/>
              <w:sz w:val="20"/>
              <w:szCs w:val="20"/>
            </w:rPr>
            <w:t xml:space="preserve"> </w:t>
          </w:r>
          <w:r w:rsidR="00B02ADB" w:rsidRPr="00B02ADB">
            <w:rPr>
              <w:color w:val="0000FF"/>
            </w:rPr>
            <w:t>sciarrilloa@rbb.k12.nj.us</w:t>
          </w:r>
        </w:p>
        <w:p w14:paraId="29970186" w14:textId="111D4586" w:rsidR="00E60850" w:rsidRPr="00D1578A" w:rsidRDefault="00E60850" w:rsidP="00E52581">
          <w:pPr>
            <w:pStyle w:val="Default"/>
            <w:tabs>
              <w:tab w:val="left" w:pos="310"/>
              <w:tab w:val="center" w:pos="4680"/>
            </w:tabs>
            <w:jc w:val="center"/>
            <w:rPr>
              <w:b/>
              <w:sz w:val="16"/>
              <w:szCs w:val="16"/>
            </w:rPr>
          </w:pPr>
          <w:r w:rsidRPr="00485F38">
            <w:rPr>
              <w:rFonts w:ascii="Trebuchet MS" w:hAnsi="Trebuchet MS" w:cs="Tahoma"/>
              <w:sz w:val="20"/>
              <w:szCs w:val="20"/>
            </w:rPr>
            <w:br/>
          </w:r>
        </w:p>
      </w:tc>
      <w:tc>
        <w:tcPr>
          <w:tcW w:w="2430" w:type="dxa"/>
          <w:vAlign w:val="center"/>
        </w:tcPr>
        <w:p w14:paraId="21223AA9" w14:textId="77777777" w:rsidR="00E60850" w:rsidRPr="00BE64F1" w:rsidRDefault="00E60850" w:rsidP="00081BDB">
          <w:pPr>
            <w:shd w:val="clear" w:color="auto" w:fill="FFFFFF"/>
            <w:jc w:val="center"/>
            <w:rPr>
              <w:rFonts w:ascii="Brush Script MT" w:hAnsi="Brush Script MT"/>
              <w:b/>
              <w:sz w:val="48"/>
              <w:szCs w:val="60"/>
            </w:rPr>
          </w:pPr>
          <w:r>
            <w:rPr>
              <w:rFonts w:ascii="Kaushan Script" w:eastAsia="Kaushan Script" w:hAnsi="Kaushan Script" w:cs="Kaushan Script"/>
              <w:b/>
              <w:noProof/>
              <w:sz w:val="40"/>
              <w:szCs w:val="40"/>
            </w:rPr>
            <w:drawing>
              <wp:inline distT="114300" distB="114300" distL="114300" distR="114300" wp14:anchorId="3DC76E9E" wp14:editId="120B6D95">
                <wp:extent cx="1152525" cy="1295400"/>
                <wp:effectExtent l="0" t="0" r="9525" b="0"/>
                <wp:docPr id="7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789" cy="12956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0DAF7E7" w14:textId="77777777" w:rsidR="00BD0ED0" w:rsidRPr="00BE64F1" w:rsidRDefault="00BD0ED0" w:rsidP="004F7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4961"/>
    <w:multiLevelType w:val="hybridMultilevel"/>
    <w:tmpl w:val="A7D0689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2B5518C8"/>
    <w:multiLevelType w:val="hybridMultilevel"/>
    <w:tmpl w:val="A448E4D2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51758FC"/>
    <w:multiLevelType w:val="hybridMultilevel"/>
    <w:tmpl w:val="231C4A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6A0969"/>
    <w:multiLevelType w:val="hybridMultilevel"/>
    <w:tmpl w:val="018258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657A44"/>
    <w:multiLevelType w:val="hybridMultilevel"/>
    <w:tmpl w:val="BC4A0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1C1CC1"/>
    <w:multiLevelType w:val="hybridMultilevel"/>
    <w:tmpl w:val="77F8E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090781">
    <w:abstractNumId w:val="1"/>
  </w:num>
  <w:num w:numId="2" w16cid:durableId="150026019">
    <w:abstractNumId w:val="0"/>
  </w:num>
  <w:num w:numId="3" w16cid:durableId="1662736154">
    <w:abstractNumId w:val="4"/>
  </w:num>
  <w:num w:numId="4" w16cid:durableId="2123914317">
    <w:abstractNumId w:val="3"/>
  </w:num>
  <w:num w:numId="5" w16cid:durableId="717122873">
    <w:abstractNumId w:val="5"/>
  </w:num>
  <w:num w:numId="6" w16cid:durableId="136580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D0"/>
    <w:rsid w:val="00006291"/>
    <w:rsid w:val="00013D31"/>
    <w:rsid w:val="0001473A"/>
    <w:rsid w:val="00027C6B"/>
    <w:rsid w:val="00046C87"/>
    <w:rsid w:val="000561F4"/>
    <w:rsid w:val="000641C5"/>
    <w:rsid w:val="000656FC"/>
    <w:rsid w:val="00065804"/>
    <w:rsid w:val="00081BDB"/>
    <w:rsid w:val="000859A5"/>
    <w:rsid w:val="000A33E5"/>
    <w:rsid w:val="000A425E"/>
    <w:rsid w:val="000B4B6C"/>
    <w:rsid w:val="000C142E"/>
    <w:rsid w:val="00141407"/>
    <w:rsid w:val="001D0C94"/>
    <w:rsid w:val="00202DE1"/>
    <w:rsid w:val="00205020"/>
    <w:rsid w:val="0020554D"/>
    <w:rsid w:val="002142CB"/>
    <w:rsid w:val="00221D3C"/>
    <w:rsid w:val="0024373D"/>
    <w:rsid w:val="002455C3"/>
    <w:rsid w:val="00296707"/>
    <w:rsid w:val="002B38C0"/>
    <w:rsid w:val="002D244A"/>
    <w:rsid w:val="002F4386"/>
    <w:rsid w:val="002F6440"/>
    <w:rsid w:val="003177A4"/>
    <w:rsid w:val="003509DF"/>
    <w:rsid w:val="00380AE3"/>
    <w:rsid w:val="003A19B7"/>
    <w:rsid w:val="003A72A2"/>
    <w:rsid w:val="003B21AD"/>
    <w:rsid w:val="003C216B"/>
    <w:rsid w:val="003C46E8"/>
    <w:rsid w:val="003D282B"/>
    <w:rsid w:val="003D3087"/>
    <w:rsid w:val="003F7828"/>
    <w:rsid w:val="00403FA1"/>
    <w:rsid w:val="00413CF2"/>
    <w:rsid w:val="00422FF0"/>
    <w:rsid w:val="00430018"/>
    <w:rsid w:val="004418A3"/>
    <w:rsid w:val="004851A1"/>
    <w:rsid w:val="00485F38"/>
    <w:rsid w:val="004862FC"/>
    <w:rsid w:val="004A4E7B"/>
    <w:rsid w:val="004C1339"/>
    <w:rsid w:val="004E5846"/>
    <w:rsid w:val="004E7C45"/>
    <w:rsid w:val="004F7AE0"/>
    <w:rsid w:val="00521E87"/>
    <w:rsid w:val="005B68B2"/>
    <w:rsid w:val="005C36CA"/>
    <w:rsid w:val="005C6578"/>
    <w:rsid w:val="005D38E2"/>
    <w:rsid w:val="005F4BD8"/>
    <w:rsid w:val="00607F0E"/>
    <w:rsid w:val="006143AF"/>
    <w:rsid w:val="00614BE7"/>
    <w:rsid w:val="006323CB"/>
    <w:rsid w:val="00642E6B"/>
    <w:rsid w:val="0066408F"/>
    <w:rsid w:val="00681C55"/>
    <w:rsid w:val="006C61B9"/>
    <w:rsid w:val="006D3756"/>
    <w:rsid w:val="006D443E"/>
    <w:rsid w:val="006E3CDD"/>
    <w:rsid w:val="006F2EE4"/>
    <w:rsid w:val="007307B2"/>
    <w:rsid w:val="00743AAA"/>
    <w:rsid w:val="00746C3F"/>
    <w:rsid w:val="00764995"/>
    <w:rsid w:val="007829D6"/>
    <w:rsid w:val="00782D79"/>
    <w:rsid w:val="007913AF"/>
    <w:rsid w:val="00794197"/>
    <w:rsid w:val="007D1164"/>
    <w:rsid w:val="00833C03"/>
    <w:rsid w:val="0084553C"/>
    <w:rsid w:val="0085125F"/>
    <w:rsid w:val="00873A85"/>
    <w:rsid w:val="008B213E"/>
    <w:rsid w:val="008B60CB"/>
    <w:rsid w:val="008D5C7C"/>
    <w:rsid w:val="008D70E1"/>
    <w:rsid w:val="00942C57"/>
    <w:rsid w:val="00965FEF"/>
    <w:rsid w:val="009A74DF"/>
    <w:rsid w:val="009A78D8"/>
    <w:rsid w:val="009C060B"/>
    <w:rsid w:val="009E315C"/>
    <w:rsid w:val="00A05C5D"/>
    <w:rsid w:val="00A25688"/>
    <w:rsid w:val="00A402FA"/>
    <w:rsid w:val="00A71B2C"/>
    <w:rsid w:val="00A86C13"/>
    <w:rsid w:val="00A93ABD"/>
    <w:rsid w:val="00AE2E75"/>
    <w:rsid w:val="00B02ADB"/>
    <w:rsid w:val="00B551CA"/>
    <w:rsid w:val="00B774CA"/>
    <w:rsid w:val="00B84AC0"/>
    <w:rsid w:val="00B95368"/>
    <w:rsid w:val="00BC5C8A"/>
    <w:rsid w:val="00BD0ED0"/>
    <w:rsid w:val="00BE64F1"/>
    <w:rsid w:val="00BF4611"/>
    <w:rsid w:val="00C21370"/>
    <w:rsid w:val="00C4359D"/>
    <w:rsid w:val="00C50EEE"/>
    <w:rsid w:val="00C65F58"/>
    <w:rsid w:val="00C877C9"/>
    <w:rsid w:val="00CA6BBF"/>
    <w:rsid w:val="00CC7D6D"/>
    <w:rsid w:val="00D1578A"/>
    <w:rsid w:val="00D16293"/>
    <w:rsid w:val="00D31426"/>
    <w:rsid w:val="00D323ED"/>
    <w:rsid w:val="00D3532C"/>
    <w:rsid w:val="00DB5C91"/>
    <w:rsid w:val="00DF38C3"/>
    <w:rsid w:val="00E33922"/>
    <w:rsid w:val="00E35AC3"/>
    <w:rsid w:val="00E52581"/>
    <w:rsid w:val="00E55955"/>
    <w:rsid w:val="00E56238"/>
    <w:rsid w:val="00E60850"/>
    <w:rsid w:val="00E8525F"/>
    <w:rsid w:val="00E92506"/>
    <w:rsid w:val="00ED4926"/>
    <w:rsid w:val="00EE2C80"/>
    <w:rsid w:val="00F02AF6"/>
    <w:rsid w:val="00F03710"/>
    <w:rsid w:val="00F16816"/>
    <w:rsid w:val="00F84B79"/>
    <w:rsid w:val="00FA2313"/>
    <w:rsid w:val="00FA4E68"/>
    <w:rsid w:val="00FA76D0"/>
    <w:rsid w:val="00FE48D0"/>
    <w:rsid w:val="00FF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A4901"/>
  <w15:docId w15:val="{345F3C20-4BE8-4317-8500-1A35FF17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16293"/>
    <w:pPr>
      <w:autoSpaceDE w:val="0"/>
      <w:autoSpaceDN w:val="0"/>
      <w:adjustRightInd w:val="0"/>
      <w:spacing w:after="0" w:line="240" w:lineRule="auto"/>
    </w:pPr>
    <w:rPr>
      <w:rFonts w:ascii="Edwardian Script ITC" w:hAnsi="Edwardian Script ITC" w:cs="Edwardian Script ITC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16293"/>
  </w:style>
  <w:style w:type="paragraph" w:styleId="Header">
    <w:name w:val="header"/>
    <w:basedOn w:val="Normal"/>
    <w:link w:val="HeaderChar"/>
    <w:uiPriority w:val="99"/>
    <w:unhideWhenUsed/>
    <w:rsid w:val="00D162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93"/>
  </w:style>
  <w:style w:type="paragraph" w:styleId="Footer">
    <w:name w:val="footer"/>
    <w:basedOn w:val="Normal"/>
    <w:link w:val="FooterChar"/>
    <w:uiPriority w:val="99"/>
    <w:unhideWhenUsed/>
    <w:rsid w:val="00D162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93"/>
  </w:style>
  <w:style w:type="paragraph" w:styleId="BalloonText">
    <w:name w:val="Balloon Text"/>
    <w:basedOn w:val="Normal"/>
    <w:link w:val="BalloonTextChar"/>
    <w:uiPriority w:val="99"/>
    <w:semiHidden/>
    <w:unhideWhenUsed/>
    <w:rsid w:val="00D162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293"/>
    <w:rPr>
      <w:rFonts w:ascii="Tahoma" w:hAnsi="Tahoma" w:cs="Tahoma"/>
      <w:sz w:val="16"/>
      <w:szCs w:val="16"/>
    </w:rPr>
  </w:style>
  <w:style w:type="character" w:styleId="Hyperlink">
    <w:name w:val="Hyperlink"/>
    <w:rsid w:val="00607F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060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C6578"/>
    <w:pPr>
      <w:ind w:left="720"/>
    </w:pPr>
    <w:rPr>
      <w:rFonts w:ascii="Franklin Gothic Medium" w:hAnsi="Franklin Gothic Medium" w:cs="Tahoma"/>
      <w:bCs/>
    </w:rPr>
  </w:style>
  <w:style w:type="paragraph" w:styleId="NoSpacing">
    <w:name w:val="No Spacing"/>
    <w:uiPriority w:val="1"/>
    <w:qFormat/>
    <w:rsid w:val="00642E6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94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9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0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6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rbb.k12.nj.us/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magej\Downloads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0EF6C-34FA-49AD-AF95-06C7846A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1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Bank Borough Public Schools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Rumage, Jared</dc:creator>
  <cp:keywords/>
  <dc:description/>
  <cp:lastModifiedBy>Anthony Sciarrillo</cp:lastModifiedBy>
  <cp:revision>2</cp:revision>
  <cp:lastPrinted>2021-12-15T16:36:00Z</cp:lastPrinted>
  <dcterms:created xsi:type="dcterms:W3CDTF">2024-05-09T20:39:00Z</dcterms:created>
  <dcterms:modified xsi:type="dcterms:W3CDTF">2024-05-09T20:39:00Z</dcterms:modified>
</cp:coreProperties>
</file>