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007CC" w14:textId="6E580054" w:rsidR="00CF5400" w:rsidRPr="002E312D" w:rsidRDefault="00CF5400" w:rsidP="00CF54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85"/>
        </w:tabs>
        <w:jc w:val="left"/>
        <w:rPr>
          <w:szCs w:val="24"/>
        </w:rPr>
      </w:pP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>
        <w:rPr>
          <w:szCs w:val="24"/>
        </w:rPr>
        <w:t>August 3</w:t>
      </w:r>
      <w:r w:rsidRPr="002E312D">
        <w:rPr>
          <w:szCs w:val="24"/>
        </w:rPr>
        <w:t>, 2026</w:t>
      </w:r>
      <w:r w:rsidRPr="002E312D">
        <w:rPr>
          <w:szCs w:val="24"/>
        </w:rPr>
        <w:tab/>
      </w:r>
    </w:p>
    <w:p w14:paraId="372824BB" w14:textId="77777777" w:rsidR="00CF5400" w:rsidRPr="002E312D" w:rsidRDefault="00CF5400" w:rsidP="00CF5400">
      <w:pPr>
        <w:jc w:val="left"/>
        <w:rPr>
          <w:szCs w:val="24"/>
        </w:rPr>
      </w:pPr>
    </w:p>
    <w:p w14:paraId="1A15EB15" w14:textId="77777777" w:rsidR="00CF5400" w:rsidRPr="002E312D" w:rsidRDefault="00CF5400" w:rsidP="00CF5400">
      <w:pPr>
        <w:jc w:val="left"/>
        <w:rPr>
          <w:szCs w:val="24"/>
        </w:rPr>
      </w:pPr>
    </w:p>
    <w:p w14:paraId="55E8539A" w14:textId="77777777" w:rsidR="00CF5400" w:rsidRPr="002E312D" w:rsidRDefault="00CF5400" w:rsidP="00CF5400">
      <w:pPr>
        <w:jc w:val="left"/>
        <w:rPr>
          <w:szCs w:val="24"/>
          <w:u w:val="single"/>
        </w:rPr>
      </w:pPr>
      <w:r w:rsidRPr="002E312D">
        <w:rPr>
          <w:szCs w:val="24"/>
          <w:u w:val="single"/>
        </w:rPr>
        <w:t>VIA E-MAIL</w:t>
      </w:r>
    </w:p>
    <w:p w14:paraId="34AB56F3" w14:textId="49549CE8" w:rsidR="00CF5400" w:rsidRDefault="00CF5400" w:rsidP="00CF540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Seiler</w:t>
      </w:r>
    </w:p>
    <w:p w14:paraId="7A94C2A1" w14:textId="042A2AEA" w:rsidR="00CF5400" w:rsidRDefault="00CF5400" w:rsidP="00CF5400">
      <w:pPr>
        <w:pStyle w:val="PlainTex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C2388">
          <w:rPr>
            <w:rStyle w:val="Hyperlink"/>
            <w:rFonts w:ascii="Times New Roman" w:hAnsi="Times New Roman" w:cs="Times New Roman"/>
            <w:sz w:val="24"/>
            <w:szCs w:val="24"/>
          </w:rPr>
          <w:t>opra+request-93907-47e127a9@requests.opramachine.com</w:t>
        </w:r>
      </w:hyperlink>
    </w:p>
    <w:p w14:paraId="2C33668B" w14:textId="77777777" w:rsidR="00CF5400" w:rsidRPr="002E312D" w:rsidRDefault="00CF5400" w:rsidP="00CF5400">
      <w:pPr>
        <w:rPr>
          <w:color w:val="323E4F"/>
          <w:szCs w:val="24"/>
        </w:rPr>
      </w:pPr>
    </w:p>
    <w:p w14:paraId="4AF1BA29" w14:textId="77777777" w:rsidR="00CF5400" w:rsidRPr="002E312D" w:rsidRDefault="00CF5400" w:rsidP="00CF5400">
      <w:pPr>
        <w:jc w:val="left"/>
        <w:rPr>
          <w:b/>
          <w:szCs w:val="24"/>
        </w:rPr>
      </w:pPr>
      <w:r w:rsidRPr="002E312D">
        <w:rPr>
          <w:b/>
          <w:szCs w:val="24"/>
        </w:rPr>
        <w:t>RE:</w:t>
      </w:r>
      <w:r w:rsidRPr="002E312D">
        <w:rPr>
          <w:b/>
          <w:szCs w:val="24"/>
        </w:rPr>
        <w:tab/>
        <w:t>OPRA REQUEST</w:t>
      </w:r>
    </w:p>
    <w:p w14:paraId="367FA4AA" w14:textId="77777777" w:rsidR="00CF5400" w:rsidRPr="002E312D" w:rsidRDefault="00CF5400" w:rsidP="00CF5400">
      <w:pPr>
        <w:jc w:val="left"/>
        <w:rPr>
          <w:szCs w:val="24"/>
        </w:rPr>
      </w:pPr>
    </w:p>
    <w:p w14:paraId="59DCEB91" w14:textId="45979FCD" w:rsidR="00CF5400" w:rsidRPr="002E312D" w:rsidRDefault="00CF5400" w:rsidP="00CF5400">
      <w:pPr>
        <w:jc w:val="left"/>
        <w:rPr>
          <w:szCs w:val="24"/>
        </w:rPr>
      </w:pPr>
      <w:r w:rsidRPr="002E312D">
        <w:rPr>
          <w:szCs w:val="24"/>
        </w:rPr>
        <w:t xml:space="preserve">Dear </w:t>
      </w:r>
      <w:r>
        <w:rPr>
          <w:szCs w:val="24"/>
        </w:rPr>
        <w:t xml:space="preserve">Mr. </w:t>
      </w:r>
      <w:r>
        <w:rPr>
          <w:szCs w:val="24"/>
        </w:rPr>
        <w:t>Seiler</w:t>
      </w:r>
      <w:r w:rsidRPr="002E312D">
        <w:rPr>
          <w:szCs w:val="24"/>
        </w:rPr>
        <w:t>:</w:t>
      </w:r>
    </w:p>
    <w:p w14:paraId="0B460367" w14:textId="77777777" w:rsidR="00CF5400" w:rsidRPr="002E312D" w:rsidRDefault="00CF5400" w:rsidP="00CF5400">
      <w:pPr>
        <w:jc w:val="left"/>
        <w:rPr>
          <w:rFonts w:eastAsia="Calibri"/>
          <w:szCs w:val="24"/>
        </w:rPr>
      </w:pPr>
    </w:p>
    <w:p w14:paraId="17FD4536" w14:textId="13F052D2" w:rsidR="00CF5400" w:rsidRPr="002E312D" w:rsidRDefault="00CF5400" w:rsidP="00CF5400">
      <w:pPr>
        <w:rPr>
          <w:szCs w:val="24"/>
        </w:rPr>
      </w:pPr>
      <w:r w:rsidRPr="002E312D">
        <w:rPr>
          <w:szCs w:val="24"/>
        </w:rPr>
        <w:t xml:space="preserve">We received your Open Public Records Act (OPRA) request via e-mail on </w:t>
      </w:r>
      <w:r>
        <w:rPr>
          <w:szCs w:val="24"/>
        </w:rPr>
        <w:t xml:space="preserve">July </w:t>
      </w:r>
      <w:r>
        <w:rPr>
          <w:szCs w:val="24"/>
        </w:rPr>
        <w:t>30</w:t>
      </w:r>
      <w:r w:rsidRPr="002E312D">
        <w:rPr>
          <w:szCs w:val="24"/>
        </w:rPr>
        <w:t>, 2026. Specifically, your request seeks:</w:t>
      </w:r>
    </w:p>
    <w:p w14:paraId="6A54E455" w14:textId="77777777" w:rsidR="00CF5400" w:rsidRPr="002E312D" w:rsidRDefault="00CF5400" w:rsidP="00CF5400">
      <w:pPr>
        <w:rPr>
          <w:szCs w:val="24"/>
        </w:rPr>
      </w:pPr>
    </w:p>
    <w:p w14:paraId="65906D4A" w14:textId="77777777" w:rsidR="00CF5400" w:rsidRPr="00CF5400" w:rsidRDefault="00CF5400" w:rsidP="00CF5400">
      <w:pPr>
        <w:pStyle w:val="PlainText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400">
        <w:rPr>
          <w:rFonts w:ascii="Times New Roman" w:hAnsi="Times New Roman" w:cs="Times New Roman"/>
          <w:color w:val="000000" w:themeColor="text1"/>
          <w:sz w:val="24"/>
          <w:szCs w:val="24"/>
        </w:rPr>
        <w:t>“Records requested:</w:t>
      </w:r>
    </w:p>
    <w:p w14:paraId="55C8882A" w14:textId="3C4B9A4B" w:rsidR="00CF5400" w:rsidRPr="00CF5400" w:rsidRDefault="00CF5400" w:rsidP="00CF5400">
      <w:pPr>
        <w:pStyle w:val="PlainText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400">
        <w:rPr>
          <w:rFonts w:ascii="Times New Roman" w:hAnsi="Times New Roman" w:cs="Times New Roman"/>
          <w:color w:val="000000" w:themeColor="text1"/>
          <w:sz w:val="24"/>
          <w:szCs w:val="24"/>
        </w:rPr>
        <w:t>I would like all document pertaining to Block 2502, Lot 11 (749 Sooy Place Road in Chatsworth, Woodland Township, NJ). Specifically, but not entirely, I would like the "letter" which states that the building on the property is a 1BR dwelling. I also request any building applications and permits regarding this property.”</w:t>
      </w:r>
    </w:p>
    <w:p w14:paraId="091C93B2" w14:textId="77777777" w:rsidR="00CF5400" w:rsidRPr="003368A8" w:rsidRDefault="00CF5400" w:rsidP="00CF5400">
      <w:pPr>
        <w:pStyle w:val="PlainText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715638" w14:textId="77777777" w:rsidR="007966C8" w:rsidRDefault="007966C8" w:rsidP="007966C8">
      <w:pPr>
        <w:tabs>
          <w:tab w:val="left" w:pos="2235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Here is the </w:t>
      </w:r>
      <w:proofErr w:type="spellStart"/>
      <w:r>
        <w:rPr>
          <w:szCs w:val="24"/>
        </w:rPr>
        <w:t>dropbox</w:t>
      </w:r>
      <w:proofErr w:type="spellEnd"/>
      <w:r>
        <w:rPr>
          <w:szCs w:val="24"/>
        </w:rPr>
        <w:t xml:space="preserve"> link with your responsive material:</w:t>
      </w:r>
    </w:p>
    <w:p w14:paraId="3C4630E2" w14:textId="77777777" w:rsidR="00CF5400" w:rsidRPr="002E312D" w:rsidRDefault="00CF5400" w:rsidP="00CF5400">
      <w:pPr>
        <w:tabs>
          <w:tab w:val="left" w:pos="2235"/>
        </w:tabs>
        <w:autoSpaceDE w:val="0"/>
        <w:autoSpaceDN w:val="0"/>
        <w:adjustRightInd w:val="0"/>
        <w:rPr>
          <w:szCs w:val="24"/>
        </w:rPr>
      </w:pPr>
      <w:r w:rsidRPr="002E312D">
        <w:rPr>
          <w:szCs w:val="24"/>
        </w:rPr>
        <w:tab/>
      </w:r>
    </w:p>
    <w:p w14:paraId="7F0AC171" w14:textId="136219C8" w:rsidR="00943B62" w:rsidRDefault="00C660FE" w:rsidP="00CF5400">
      <w:pPr>
        <w:rPr>
          <w:szCs w:val="24"/>
        </w:rPr>
      </w:pPr>
      <w:hyperlink r:id="rId7" w:history="1">
        <w:r w:rsidRPr="006C2388">
          <w:rPr>
            <w:rStyle w:val="Hyperlink"/>
            <w:szCs w:val="24"/>
          </w:rPr>
          <w:t>https://www.dropbox.com/scl/fo/b9giqzdmpk5zvctqzmshw/AOfvmrBDZcGrjnv13PSmHYA?rlkey=inxjhlmsxf1w3w9jwy06lordn&amp;st=7v9ev24a&amp;dl=0</w:t>
        </w:r>
      </w:hyperlink>
    </w:p>
    <w:p w14:paraId="224FBBBC" w14:textId="77777777" w:rsidR="00C660FE" w:rsidRDefault="00C660FE" w:rsidP="00CF5400">
      <w:pPr>
        <w:rPr>
          <w:szCs w:val="24"/>
        </w:rPr>
      </w:pPr>
    </w:p>
    <w:p w14:paraId="43B6A3F2" w14:textId="77777777" w:rsidR="00943B62" w:rsidRPr="002E312D" w:rsidRDefault="00943B62" w:rsidP="00CF5400">
      <w:pPr>
        <w:rPr>
          <w:szCs w:val="24"/>
        </w:rPr>
      </w:pPr>
    </w:p>
    <w:p w14:paraId="5C529794" w14:textId="77777777" w:rsidR="00CF5400" w:rsidRPr="002E312D" w:rsidRDefault="00CF5400" w:rsidP="00CF5400">
      <w:pPr>
        <w:tabs>
          <w:tab w:val="left" w:pos="4680"/>
          <w:tab w:val="left" w:pos="5040"/>
          <w:tab w:val="left" w:pos="5400"/>
        </w:tabs>
        <w:rPr>
          <w:szCs w:val="24"/>
        </w:rPr>
      </w:pPr>
      <w:r w:rsidRPr="002E312D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15B45DA4" wp14:editId="43791E97">
            <wp:simplePos x="0" y="0"/>
            <wp:positionH relativeFrom="column">
              <wp:posOffset>2914650</wp:posOffset>
            </wp:positionH>
            <wp:positionV relativeFrom="paragraph">
              <wp:posOffset>161925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12D">
        <w:rPr>
          <w:szCs w:val="24"/>
        </w:rPr>
        <w:tab/>
        <w:t>Sincerely,</w:t>
      </w:r>
    </w:p>
    <w:p w14:paraId="678DF0FD" w14:textId="77777777" w:rsidR="00CF5400" w:rsidRPr="002E312D" w:rsidRDefault="00CF5400" w:rsidP="00CF5400">
      <w:pPr>
        <w:tabs>
          <w:tab w:val="left" w:pos="4680"/>
          <w:tab w:val="left" w:pos="5040"/>
          <w:tab w:val="left" w:pos="5400"/>
        </w:tabs>
        <w:rPr>
          <w:szCs w:val="24"/>
        </w:rPr>
      </w:pPr>
    </w:p>
    <w:p w14:paraId="4B630D26" w14:textId="77777777" w:rsidR="00CF5400" w:rsidRPr="002E312D" w:rsidRDefault="00CF5400" w:rsidP="00CF5400">
      <w:pPr>
        <w:tabs>
          <w:tab w:val="left" w:pos="4680"/>
          <w:tab w:val="left" w:pos="5040"/>
          <w:tab w:val="left" w:pos="5400"/>
        </w:tabs>
        <w:rPr>
          <w:szCs w:val="24"/>
        </w:rPr>
      </w:pPr>
    </w:p>
    <w:p w14:paraId="31FC5295" w14:textId="77777777" w:rsidR="00CF5400" w:rsidRPr="002E312D" w:rsidRDefault="00CF5400" w:rsidP="00CF5400">
      <w:pPr>
        <w:tabs>
          <w:tab w:val="left" w:pos="4680"/>
          <w:tab w:val="left" w:pos="5040"/>
          <w:tab w:val="left" w:pos="5400"/>
        </w:tabs>
        <w:rPr>
          <w:szCs w:val="24"/>
        </w:rPr>
      </w:pPr>
    </w:p>
    <w:p w14:paraId="37F8E78F" w14:textId="77777777" w:rsidR="00CF5400" w:rsidRPr="002E312D" w:rsidRDefault="00CF5400" w:rsidP="00CF5400">
      <w:pPr>
        <w:tabs>
          <w:tab w:val="left" w:pos="4680"/>
          <w:tab w:val="left" w:pos="5040"/>
          <w:tab w:val="left" w:pos="5400"/>
        </w:tabs>
        <w:rPr>
          <w:szCs w:val="24"/>
        </w:rPr>
      </w:pPr>
      <w:r w:rsidRPr="002E312D">
        <w:rPr>
          <w:szCs w:val="24"/>
        </w:rPr>
        <w:tab/>
        <w:t>Keith M. Carter</w:t>
      </w:r>
    </w:p>
    <w:p w14:paraId="3A62A10A" w14:textId="1936ECEB" w:rsidR="00334FE3" w:rsidRPr="007966C8" w:rsidRDefault="00CF5400" w:rsidP="00CF5400">
      <w:pPr>
        <w:rPr>
          <w:szCs w:val="24"/>
        </w:rPr>
      </w:pP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</w:r>
      <w:r w:rsidRPr="002E312D">
        <w:rPr>
          <w:szCs w:val="24"/>
        </w:rPr>
        <w:tab/>
        <w:t xml:space="preserve">      Regulatory Programs Specialist/Records Custodian</w:t>
      </w:r>
    </w:p>
    <w:sectPr w:rsidR="00334FE3" w:rsidRPr="007966C8" w:rsidSect="00C80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4AF0" w14:textId="77777777" w:rsidR="00E6301A" w:rsidRDefault="00E6301A" w:rsidP="00C80233">
      <w:r>
        <w:separator/>
      </w:r>
    </w:p>
  </w:endnote>
  <w:endnote w:type="continuationSeparator" w:id="0">
    <w:p w14:paraId="5A30AC32" w14:textId="77777777" w:rsidR="00E6301A" w:rsidRDefault="00E6301A" w:rsidP="00C8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E22C3" w14:textId="77777777" w:rsidR="00713F91" w:rsidRDefault="00713F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2F5F" w14:textId="77777777" w:rsidR="00713F91" w:rsidRDefault="00713F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74B8" w14:textId="77777777" w:rsidR="00713F91" w:rsidRDefault="00713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EDF3" w14:textId="77777777" w:rsidR="00E6301A" w:rsidRDefault="00E6301A" w:rsidP="00C80233">
      <w:r>
        <w:separator/>
      </w:r>
    </w:p>
  </w:footnote>
  <w:footnote w:type="continuationSeparator" w:id="0">
    <w:p w14:paraId="07EA6537" w14:textId="77777777" w:rsidR="00E6301A" w:rsidRDefault="00E6301A" w:rsidP="00C80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60AC" w14:textId="77777777" w:rsidR="00713F91" w:rsidRDefault="00713F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7042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43A3C3" w14:textId="77777777" w:rsidR="00C80233" w:rsidRDefault="00C802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EE60C1" w14:textId="77777777" w:rsidR="00C80233" w:rsidRDefault="00C802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F407" w14:textId="77777777" w:rsidR="00C80233" w:rsidRDefault="00C80233" w:rsidP="00C80233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5D6357" wp14:editId="670F56C4">
          <wp:simplePos x="0" y="0"/>
          <wp:positionH relativeFrom="page">
            <wp:posOffset>276225</wp:posOffset>
          </wp:positionH>
          <wp:positionV relativeFrom="page">
            <wp:posOffset>295275</wp:posOffset>
          </wp:positionV>
          <wp:extent cx="7210973" cy="946640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0973" cy="946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00"/>
    <w:rsid w:val="00006143"/>
    <w:rsid w:val="00095912"/>
    <w:rsid w:val="000C539F"/>
    <w:rsid w:val="000F4643"/>
    <w:rsid w:val="00117A0D"/>
    <w:rsid w:val="001265E4"/>
    <w:rsid w:val="001607E5"/>
    <w:rsid w:val="00192A3B"/>
    <w:rsid w:val="001C6138"/>
    <w:rsid w:val="001F3C95"/>
    <w:rsid w:val="00205F50"/>
    <w:rsid w:val="00231DD5"/>
    <w:rsid w:val="002441B0"/>
    <w:rsid w:val="00265264"/>
    <w:rsid w:val="00280721"/>
    <w:rsid w:val="00330247"/>
    <w:rsid w:val="00334FE3"/>
    <w:rsid w:val="003767AC"/>
    <w:rsid w:val="0039421B"/>
    <w:rsid w:val="004E1193"/>
    <w:rsid w:val="00571845"/>
    <w:rsid w:val="005D03CF"/>
    <w:rsid w:val="006007BE"/>
    <w:rsid w:val="00630CC7"/>
    <w:rsid w:val="00632EF8"/>
    <w:rsid w:val="00664804"/>
    <w:rsid w:val="006772B8"/>
    <w:rsid w:val="00684391"/>
    <w:rsid w:val="006A419D"/>
    <w:rsid w:val="006D3097"/>
    <w:rsid w:val="00713F91"/>
    <w:rsid w:val="007605A3"/>
    <w:rsid w:val="00763593"/>
    <w:rsid w:val="007966C8"/>
    <w:rsid w:val="007A2590"/>
    <w:rsid w:val="007E07C0"/>
    <w:rsid w:val="007E4CCA"/>
    <w:rsid w:val="008130DE"/>
    <w:rsid w:val="0083127A"/>
    <w:rsid w:val="00841F13"/>
    <w:rsid w:val="008C09B6"/>
    <w:rsid w:val="00943B62"/>
    <w:rsid w:val="009A718F"/>
    <w:rsid w:val="009E6AC5"/>
    <w:rsid w:val="009E78BA"/>
    <w:rsid w:val="00A30079"/>
    <w:rsid w:val="00AE2E77"/>
    <w:rsid w:val="00B25C68"/>
    <w:rsid w:val="00B331A1"/>
    <w:rsid w:val="00C660FE"/>
    <w:rsid w:val="00C737A9"/>
    <w:rsid w:val="00C80233"/>
    <w:rsid w:val="00C87A01"/>
    <w:rsid w:val="00CB1A15"/>
    <w:rsid w:val="00CF1540"/>
    <w:rsid w:val="00CF5400"/>
    <w:rsid w:val="00D0686D"/>
    <w:rsid w:val="00DB7F49"/>
    <w:rsid w:val="00DD249B"/>
    <w:rsid w:val="00DF1E00"/>
    <w:rsid w:val="00E032EC"/>
    <w:rsid w:val="00E16E5D"/>
    <w:rsid w:val="00E16FB0"/>
    <w:rsid w:val="00E25AC9"/>
    <w:rsid w:val="00E321C8"/>
    <w:rsid w:val="00E6301A"/>
    <w:rsid w:val="00EA0BC6"/>
    <w:rsid w:val="00F800B7"/>
    <w:rsid w:val="00FA3348"/>
    <w:rsid w:val="00FE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F200D"/>
  <w15:docId w15:val="{37CD0853-80DC-4795-9492-8CAB06E9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00"/>
    <w:pPr>
      <w:jc w:val="both"/>
    </w:pPr>
    <w:rPr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540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F5400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F5400"/>
    <w:rPr>
      <w:rFonts w:ascii="Calibr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F5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cl/fo/b9giqzdmpk5zvctqzmshw/AOfvmrBDZcGrjnv13PSmHYA?rlkey=inxjhlmsxf1w3w9jwy06lordn&amp;st=7v9ev24a&amp;dl=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pra+request-93907-47e127a9@requests.opramachine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Keith</dc:creator>
  <cp:lastModifiedBy>Carter, Keith [PINELANDS]</cp:lastModifiedBy>
  <cp:revision>4</cp:revision>
  <dcterms:created xsi:type="dcterms:W3CDTF">2026-08-03T14:23:00Z</dcterms:created>
  <dcterms:modified xsi:type="dcterms:W3CDTF">2026-08-03T14:27:00Z</dcterms:modified>
</cp:coreProperties>
</file>